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3E3CB9" w14:textId="77777777" w:rsidR="006858C7" w:rsidRDefault="00A71259" w:rsidP="006858C7">
      <w:pPr>
        <w:spacing w:after="0"/>
      </w:pPr>
      <w:r>
        <w:rPr>
          <w:noProof/>
          <w:lang w:eastAsia="en-GB"/>
        </w:rPr>
        <w:drawing>
          <wp:inline distT="0" distB="0" distL="0" distR="0" wp14:anchorId="54DB28D8" wp14:editId="76BAD942">
            <wp:extent cx="1902460" cy="526415"/>
            <wp:effectExtent l="0" t="0" r="2540" b="6985"/>
            <wp:docPr id="3" name="Picture 3" descr="VTCT 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TCT 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en-GB"/>
        </w:rPr>
        <w:drawing>
          <wp:inline distT="0" distB="0" distL="0" distR="0" wp14:anchorId="792D9D4D" wp14:editId="65F89B91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AC48B8" w14:textId="77777777" w:rsidR="006858C7" w:rsidRDefault="006858C7" w:rsidP="006858C7">
      <w:pPr>
        <w:spacing w:after="0"/>
      </w:pPr>
    </w:p>
    <w:p w14:paraId="7E6E8791" w14:textId="77777777" w:rsidR="006858C7" w:rsidRDefault="006858C7" w:rsidP="006858C7">
      <w:pPr>
        <w:spacing w:after="0"/>
      </w:pPr>
    </w:p>
    <w:p w14:paraId="7153C5E0" w14:textId="77777777" w:rsidR="00F77413" w:rsidRDefault="006858C7" w:rsidP="006858C7">
      <w:pPr>
        <w:spacing w:after="120"/>
        <w:rPr>
          <w:sz w:val="36"/>
        </w:rPr>
      </w:pPr>
      <w:r w:rsidRPr="006858C7">
        <w:rPr>
          <w:sz w:val="36"/>
        </w:rPr>
        <w:t>Clinical Case Study Form</w:t>
      </w:r>
    </w:p>
    <w:p w14:paraId="35DB1A7C" w14:textId="3DE67AFC" w:rsidR="006858C7" w:rsidRPr="006858C7" w:rsidRDefault="005229FA" w:rsidP="006858C7">
      <w:pPr>
        <w:rPr>
          <w:b/>
          <w:sz w:val="36"/>
        </w:rPr>
      </w:pPr>
      <w:r>
        <w:rPr>
          <w:b/>
          <w:sz w:val="36"/>
        </w:rPr>
        <w:t>UBT279</w:t>
      </w:r>
      <w:r w:rsidR="006858C7" w:rsidRPr="006858C7">
        <w:rPr>
          <w:b/>
          <w:sz w:val="36"/>
        </w:rPr>
        <w:t xml:space="preserve"> – </w:t>
      </w:r>
      <w:r w:rsidRPr="005229FA">
        <w:rPr>
          <w:b/>
          <w:sz w:val="36"/>
        </w:rPr>
        <w:t>Provide Ultrasound Treatments</w:t>
      </w:r>
      <w:r w:rsidR="00EF5B17">
        <w:rPr>
          <w:b/>
          <w:sz w:val="36"/>
        </w:rPr>
        <w:t xml:space="preserve"> </w:t>
      </w:r>
    </w:p>
    <w:p w14:paraId="3193E77B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771689E0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12242AC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0891C7C" w14:textId="77777777" w:rsidR="006858C7" w:rsidRDefault="006858C7" w:rsidP="00A71259"/>
        </w:tc>
      </w:tr>
      <w:tr w:rsidR="006858C7" w14:paraId="33105BE1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36B4457F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CDADB00" w14:textId="77777777" w:rsidR="006858C7" w:rsidRDefault="006858C7" w:rsidP="00A71259"/>
        </w:tc>
      </w:tr>
      <w:tr w:rsidR="006858C7" w14:paraId="6A0A0CB8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15A18827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0F10998" w14:textId="77777777" w:rsidR="006858C7" w:rsidRDefault="006858C7" w:rsidP="00A71259"/>
        </w:tc>
      </w:tr>
      <w:tr w:rsidR="006858C7" w14:paraId="0A8F846A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1E96DC77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C94911B" w14:textId="77777777" w:rsidR="006858C7" w:rsidRDefault="006858C7" w:rsidP="00A71259"/>
        </w:tc>
      </w:tr>
      <w:tr w:rsidR="006858C7" w14:paraId="69BB4251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3ED7948D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F6AA7FB" w14:textId="77777777" w:rsidR="006858C7" w:rsidRDefault="006858C7" w:rsidP="00A71259"/>
        </w:tc>
      </w:tr>
    </w:tbl>
    <w:p w14:paraId="4FEBFA43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3FEEB80A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2AECB834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566370E4" w14:textId="77777777" w:rsidR="006858C7" w:rsidRDefault="006858C7" w:rsidP="00A61D0B"/>
        </w:tc>
      </w:tr>
      <w:tr w:rsidR="004E0103" w14:paraId="7A0C76E8" w14:textId="77777777" w:rsidTr="001244AF">
        <w:trPr>
          <w:trHeight w:val="752"/>
        </w:trPr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44172FF9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48984337" w14:textId="77777777" w:rsidR="004E0103" w:rsidRDefault="004E0103" w:rsidP="00A61D0B"/>
          <w:p w14:paraId="14577411" w14:textId="77777777" w:rsidR="004E0103" w:rsidRDefault="004E0103" w:rsidP="00A61D0B"/>
        </w:tc>
      </w:tr>
      <w:tr w:rsidR="004E0103" w14:paraId="2C8A09D8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4B3A8E1A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06A63F9" w14:textId="77777777" w:rsidR="004E0103" w:rsidRDefault="004E0103" w:rsidP="00A61D0B"/>
        </w:tc>
      </w:tr>
      <w:tr w:rsidR="004E0103" w14:paraId="6557BF3F" w14:textId="77777777" w:rsidTr="00801036">
        <w:tc>
          <w:tcPr>
            <w:tcW w:w="2122" w:type="dxa"/>
            <w:vMerge w:val="restart"/>
            <w:shd w:val="clear" w:color="auto" w:fill="EFDFF5"/>
            <w:tcMar>
              <w:top w:w="85" w:type="dxa"/>
              <w:bottom w:w="85" w:type="dxa"/>
            </w:tcMar>
          </w:tcPr>
          <w:p w14:paraId="46A87AC3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487A55C5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1839329F" w14:textId="77777777" w:rsidR="004E0103" w:rsidRDefault="004E0103" w:rsidP="00A61D0B"/>
        </w:tc>
      </w:tr>
      <w:tr w:rsidR="004E0103" w14:paraId="7AD8DE7F" w14:textId="77777777" w:rsidTr="00801036">
        <w:tc>
          <w:tcPr>
            <w:tcW w:w="2122" w:type="dxa"/>
            <w:vMerge/>
            <w:shd w:val="clear" w:color="auto" w:fill="EFDFF5"/>
            <w:tcMar>
              <w:top w:w="85" w:type="dxa"/>
              <w:bottom w:w="85" w:type="dxa"/>
            </w:tcMar>
          </w:tcPr>
          <w:p w14:paraId="7250CAA5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207B1853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2D60EFB6" w14:textId="77777777" w:rsidR="004E0103" w:rsidRDefault="004E0103" w:rsidP="00A61D0B"/>
        </w:tc>
      </w:tr>
    </w:tbl>
    <w:p w14:paraId="6CDCB5FB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71C9BAF9" w14:textId="77777777" w:rsidTr="00531F9D">
        <w:tc>
          <w:tcPr>
            <w:tcW w:w="10485" w:type="dxa"/>
            <w:gridSpan w:val="7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6A3E4429" w14:textId="3E11D487" w:rsidR="002C5C77" w:rsidRPr="0087609D" w:rsidRDefault="00492424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193B3929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316D9BE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EAC2E74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2E7F0F94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B8568EC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816FC81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4E1A161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EF8C8C7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7AC5A744" w14:textId="77777777" w:rsidTr="00E25719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00C9C95" w14:textId="77777777" w:rsidR="00E25719" w:rsidRDefault="00E25719" w:rsidP="00E25719">
            <w:r>
              <w:t>Occupation: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EDFCCEE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327692" w:rsidRPr="00003257" w14:paraId="1DFFCFC5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BAECF9F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4C5FBA3D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0F7887D6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71362B8D" w14:textId="77777777" w:rsidTr="001244AF">
        <w:trPr>
          <w:trHeight w:val="1876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9D286CA" w14:textId="77777777" w:rsidR="00E25719" w:rsidRDefault="00E25719" w:rsidP="00E25719">
            <w:r>
              <w:t>Details of activity: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C89E580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60E96CBB" w14:textId="77777777" w:rsidTr="00E116E3">
        <w:trPr>
          <w:trHeight w:val="1228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631A813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A09B172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75FD27C2" w14:textId="77777777" w:rsidR="001244AF" w:rsidRDefault="001244AF">
      <w:pPr>
        <w:rPr>
          <w:b/>
        </w:rPr>
      </w:pPr>
    </w:p>
    <w:p w14:paraId="0BEB37EA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1DBB56A7" w14:textId="77777777" w:rsidTr="00A61D0B">
        <w:tc>
          <w:tcPr>
            <w:tcW w:w="10485" w:type="dxa"/>
            <w:gridSpan w:val="6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59CCB7FD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Contra-indications that prevent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3B320DA0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6F8142B" w14:textId="77777777" w:rsidR="00F724E4" w:rsidRDefault="003F1A4A" w:rsidP="003F1A4A">
            <w:pPr>
              <w:jc w:val="center"/>
            </w:pPr>
            <w:r>
              <w:t>Active infection – bacterial, viral, fungal, herpetic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2A84BE" w14:textId="77777777" w:rsidR="00F724E4" w:rsidRDefault="00681449" w:rsidP="00C14103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8336609" w14:textId="77777777" w:rsidR="00F724E4" w:rsidRPr="003F1A4A" w:rsidRDefault="003F1A4A" w:rsidP="00F724E4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Active 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DE2829" w14:textId="77777777" w:rsidR="00F724E4" w:rsidRDefault="00681449" w:rsidP="00C14103"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3B76BEA" w14:textId="77777777" w:rsidR="00F724E4" w:rsidRPr="0087609D" w:rsidRDefault="003F1A4A" w:rsidP="00F724E4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Anticoagulant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B39A45" w14:textId="77777777" w:rsidR="00F724E4" w:rsidRDefault="00681449" w:rsidP="00C14103"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046ECC48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A4194AF" w14:textId="77777777" w:rsidR="00F724E4" w:rsidRDefault="003F1A4A" w:rsidP="00F724E4">
            <w:pPr>
              <w:jc w:val="center"/>
            </w:pPr>
            <w:r w:rsidRPr="003F1A4A">
              <w:t>Autoimmune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F1C416" w14:textId="77777777" w:rsidR="00F724E4" w:rsidRDefault="00681449" w:rsidP="00C14103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FC308C" w14:textId="77777777" w:rsidR="00F724E4" w:rsidRPr="00F724E4" w:rsidRDefault="003F1A4A" w:rsidP="00F724E4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DF394F" w14:textId="77777777" w:rsidR="00F724E4" w:rsidRDefault="00681449" w:rsidP="00C14103"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CA66C5B" w14:textId="77777777" w:rsidR="00F724E4" w:rsidRPr="00F724E4" w:rsidRDefault="003F1A4A" w:rsidP="00F724E4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Contagious skin diseases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97C50A" w14:textId="77777777" w:rsidR="00F724E4" w:rsidRDefault="00681449" w:rsidP="00C14103"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65378852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99F89C0" w14:textId="77777777" w:rsidR="007E7D4A" w:rsidRDefault="003F1A4A" w:rsidP="003F1A4A">
            <w:pPr>
              <w:jc w:val="center"/>
            </w:pPr>
            <w:r>
              <w:t xml:space="preserve">Degenerative </w:t>
            </w:r>
            <w:r>
              <w:br/>
              <w:t>neurological disorders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7448F0" w14:textId="77777777" w:rsidR="007E7D4A" w:rsidRDefault="00681449" w:rsidP="00C14103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1F163F" w14:textId="77777777" w:rsidR="007E7D4A" w:rsidRPr="00F724E4" w:rsidRDefault="003F1A4A" w:rsidP="007E7D4A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A560C7" w14:textId="77777777" w:rsidR="007E7D4A" w:rsidRDefault="00681449" w:rsidP="00C14103"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A7E8FBB" w14:textId="77777777" w:rsidR="007E7D4A" w:rsidRPr="00F724E4" w:rsidRDefault="003F1A4A" w:rsidP="007E7D4A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Diseases stimulated by heat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5CBFD1" w14:textId="77777777" w:rsidR="007E7D4A" w:rsidRDefault="00681449" w:rsidP="00C14103"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499291DC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E759200" w14:textId="77777777" w:rsidR="007E7D4A" w:rsidRDefault="003F1A4A" w:rsidP="007E7D4A">
            <w:pPr>
              <w:jc w:val="center"/>
            </w:pPr>
            <w:r w:rsidRPr="003F1A4A">
              <w:t xml:space="preserve">Dysfunctions of the </w:t>
            </w:r>
            <w:r>
              <w:br/>
            </w:r>
            <w:r w:rsidRPr="003F1A4A">
              <w:t>nervous system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6EC62B" w14:textId="77777777" w:rsidR="007E7D4A" w:rsidRDefault="00681449" w:rsidP="00C14103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7B533FD" w14:textId="77777777" w:rsidR="007E7D4A" w:rsidRPr="00F724E4" w:rsidRDefault="003F1A4A" w:rsidP="007E7D4A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Epilepsy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985EFA" w14:textId="77777777" w:rsidR="007E7D4A" w:rsidRDefault="00681449" w:rsidP="00C14103"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9809694" w14:textId="77777777" w:rsidR="007E7D4A" w:rsidRPr="00F724E4" w:rsidRDefault="003F1A4A" w:rsidP="007E7D4A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Heart disease/disorder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1D8C0D" w14:textId="77777777" w:rsidR="007E7D4A" w:rsidRDefault="00681449" w:rsidP="00C14103"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28BB15B9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6F2752C" w14:textId="77777777" w:rsidR="007E7D4A" w:rsidRDefault="003F1A4A" w:rsidP="007E7D4A">
            <w:pPr>
              <w:jc w:val="center"/>
            </w:pPr>
            <w:r w:rsidRPr="003F1A4A">
              <w:t>Hepatitis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E85E110" w14:textId="77777777" w:rsidR="007E7D4A" w:rsidRDefault="00681449" w:rsidP="00C14103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11818FA" w14:textId="77777777" w:rsidR="007E7D4A" w:rsidRPr="00F724E4" w:rsidRDefault="003F1A4A" w:rsidP="007E7D4A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Herpes Simplex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82F388" w14:textId="77777777" w:rsidR="007E7D4A" w:rsidRDefault="00681449" w:rsidP="00C14103"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EC5718A" w14:textId="77777777" w:rsidR="007E7D4A" w:rsidRPr="00F724E4" w:rsidRDefault="003F1A4A" w:rsidP="007E7D4A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Inflammations/infection in treatment area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A17967" w14:textId="77777777" w:rsidR="007E7D4A" w:rsidRDefault="00681449" w:rsidP="00C14103"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0C62376D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C3D219D" w14:textId="77777777" w:rsidR="00295D59" w:rsidRDefault="003F1A4A" w:rsidP="00295D59">
            <w:pPr>
              <w:jc w:val="center"/>
            </w:pPr>
            <w:r w:rsidRPr="003F1A4A">
              <w:t>Injections in treatment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3F61D8" w14:textId="77777777" w:rsidR="00295D59" w:rsidRDefault="00681449" w:rsidP="00C14103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A998531" w14:textId="77777777" w:rsidR="00295D59" w:rsidRPr="00F724E4" w:rsidRDefault="003F1A4A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Internal defibrillator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978DF4" w14:textId="77777777" w:rsidR="00295D59" w:rsidRDefault="00681449" w:rsidP="00C14103"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72DABB9" w14:textId="77777777" w:rsidR="00295D59" w:rsidRPr="00F724E4" w:rsidRDefault="003F1A4A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Impaired kidney function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21A922" w14:textId="77777777" w:rsidR="00295D59" w:rsidRDefault="00681449" w:rsidP="00C14103"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56730C07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EF4FB4F" w14:textId="77777777" w:rsidR="00295D59" w:rsidRDefault="003F1A4A" w:rsidP="00295D59">
            <w:pPr>
              <w:jc w:val="center"/>
            </w:pPr>
            <w:r w:rsidRPr="003F1A4A">
              <w:t>Impaired liver function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59CDB6" w14:textId="77777777" w:rsidR="00295D59" w:rsidRDefault="00681449" w:rsidP="00C14103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B356196" w14:textId="77777777" w:rsidR="00295D59" w:rsidRPr="00F724E4" w:rsidRDefault="003F1A4A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IVF procedure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ED803F" w14:textId="77777777" w:rsidR="00295D59" w:rsidRDefault="00681449" w:rsidP="00C14103"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75DD909" w14:textId="77777777" w:rsidR="00295D59" w:rsidRPr="00F724E4" w:rsidRDefault="003F1A4A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Lactation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5C1A8A" w14:textId="77777777" w:rsidR="00295D59" w:rsidRDefault="00681449" w:rsidP="00C14103"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73C4504C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6A157F7" w14:textId="4D132339" w:rsidR="00295D59" w:rsidRDefault="003F1A4A" w:rsidP="00295D59">
            <w:pPr>
              <w:jc w:val="center"/>
            </w:pPr>
            <w:r w:rsidRPr="003F1A4A">
              <w:t>Metal implants in treatment area (excluding dental implants</w:t>
            </w:r>
            <w:r w:rsidR="00492424">
              <w:t>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B85607" w14:textId="77777777" w:rsidR="00295D59" w:rsidRDefault="00681449" w:rsidP="00C14103">
            <w:pPr>
              <w:ind w:left="-57"/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8C92655" w14:textId="77777777" w:rsidR="00295D59" w:rsidRPr="00F724E4" w:rsidRDefault="003F1A4A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Osteoporosis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D051E9" w14:textId="77777777" w:rsidR="00295D59" w:rsidRDefault="00681449" w:rsidP="00C14103">
            <w:sdt>
              <w:sdtPr>
                <w:id w:val="869955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DE338FB" w14:textId="77777777" w:rsidR="00295D59" w:rsidRPr="00F724E4" w:rsidRDefault="003F1A4A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Pacemaker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0DA6CA" w14:textId="77777777" w:rsidR="00295D59" w:rsidRDefault="00681449" w:rsidP="00C14103">
            <w:sdt>
              <w:sdtPr>
                <w:id w:val="985515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069EFDC4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D49674C" w14:textId="77777777" w:rsidR="00295D59" w:rsidRDefault="003F1A4A" w:rsidP="00295D59">
            <w:pPr>
              <w:jc w:val="center"/>
            </w:pPr>
            <w:r w:rsidRPr="003F1A4A"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0CB9D6" w14:textId="77777777" w:rsidR="00295D59" w:rsidRDefault="00681449" w:rsidP="00C14103">
            <w:pPr>
              <w:ind w:left="-57"/>
              <w:jc w:val="center"/>
            </w:pPr>
            <w:sdt>
              <w:sdtPr>
                <w:id w:val="1234423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741F772" w14:textId="77777777" w:rsidR="00295D59" w:rsidRPr="00F724E4" w:rsidRDefault="003F1A4A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Recent pregnancy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BEACCD" w14:textId="77777777" w:rsidR="00295D59" w:rsidRDefault="00681449" w:rsidP="00C14103">
            <w:sdt>
              <w:sdtPr>
                <w:id w:val="13274761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5F80CE3" w14:textId="77777777" w:rsidR="00295D59" w:rsidRPr="00F724E4" w:rsidRDefault="003F1A4A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Renal failure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134731" w14:textId="77777777" w:rsidR="00295D59" w:rsidRDefault="00681449" w:rsidP="00C14103">
            <w:sdt>
              <w:sdtPr>
                <w:id w:val="14582144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70DCA4B4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C7A0F50" w14:textId="77777777" w:rsidR="00295D59" w:rsidRDefault="003F1A4A" w:rsidP="00295D59">
            <w:pPr>
              <w:jc w:val="center"/>
            </w:pPr>
            <w:r w:rsidRPr="003F1A4A">
              <w:t xml:space="preserve">Silicone implants in </w:t>
            </w:r>
            <w:r>
              <w:br/>
            </w:r>
            <w:r w:rsidRPr="003F1A4A">
              <w:t>treatment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AA3201" w14:textId="77777777" w:rsidR="00295D59" w:rsidRDefault="00681449" w:rsidP="00C14103">
            <w:pPr>
              <w:ind w:left="-57"/>
              <w:jc w:val="center"/>
            </w:pPr>
            <w:sdt>
              <w:sdtPr>
                <w:id w:val="16445450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94CFDD8" w14:textId="77777777" w:rsidR="00295D59" w:rsidRPr="00F724E4" w:rsidRDefault="003F1A4A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Swelling in treatment area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B32B20" w14:textId="77777777" w:rsidR="00295D59" w:rsidRDefault="00681449" w:rsidP="00C14103">
            <w:sdt>
              <w:sdtPr>
                <w:id w:val="1796387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98A346E" w14:textId="77777777" w:rsidR="00295D59" w:rsidRPr="00F724E4" w:rsidRDefault="003F1A4A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Thrombosis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0A3694" w14:textId="77777777" w:rsidR="00295D59" w:rsidRDefault="00681449" w:rsidP="00C14103">
            <w:sdt>
              <w:sdtPr>
                <w:id w:val="-2009208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90559" w:rsidRPr="0087609D" w14:paraId="5FB502EE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BA77E88" w14:textId="77777777" w:rsidR="00690559" w:rsidRPr="00690559" w:rsidRDefault="003F1A4A" w:rsidP="00295D59">
            <w:pPr>
              <w:jc w:val="center"/>
            </w:pPr>
            <w:r w:rsidRPr="003F1A4A">
              <w:t>Thrombophlebitis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AE0C09" w14:textId="77777777" w:rsidR="00690559" w:rsidRDefault="00681449" w:rsidP="00C14103">
            <w:pPr>
              <w:ind w:left="-57"/>
              <w:jc w:val="center"/>
            </w:pPr>
            <w:sdt>
              <w:sdtPr>
                <w:id w:val="16643632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7108CF0" w14:textId="77777777" w:rsidR="00690559" w:rsidRPr="00690559" w:rsidRDefault="003F1A4A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Thyroid disorders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FB9A99" w14:textId="77777777" w:rsidR="00690559" w:rsidRDefault="00681449" w:rsidP="00C14103">
            <w:sdt>
              <w:sdtPr>
                <w:id w:val="-15372645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05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F669707" w14:textId="77777777" w:rsidR="00690559" w:rsidRPr="00690559" w:rsidRDefault="003F1A4A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Transplant surgery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BCD144" w14:textId="77777777" w:rsidR="00690559" w:rsidRDefault="00681449" w:rsidP="00C14103">
            <w:sdt>
              <w:sdtPr>
                <w:id w:val="-5102259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05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F1A4A" w:rsidRPr="0087609D" w14:paraId="25FB0D1F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E3E4D83" w14:textId="77777777" w:rsidR="003F1A4A" w:rsidRPr="003F1A4A" w:rsidRDefault="003F1A4A" w:rsidP="00295D59">
            <w:pPr>
              <w:jc w:val="center"/>
            </w:pPr>
            <w:r w:rsidRPr="003F1A4A">
              <w:t>Under the influence of excessive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306763" w14:textId="77777777" w:rsidR="003F1A4A" w:rsidRDefault="00681449" w:rsidP="00C14103">
            <w:pPr>
              <w:ind w:left="-57"/>
              <w:jc w:val="center"/>
            </w:pPr>
            <w:sdt>
              <w:sdtPr>
                <w:id w:val="-10591647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1A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6FB4823" w14:textId="77777777" w:rsidR="003F1A4A" w:rsidRPr="003F1A4A" w:rsidRDefault="003F1A4A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Undiagnosed lumps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0B3444" w14:textId="77777777" w:rsidR="003F1A4A" w:rsidRDefault="00681449" w:rsidP="00C14103">
            <w:sdt>
              <w:sdtPr>
                <w:id w:val="-16125772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1A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5E0EE77" w14:textId="77777777" w:rsidR="003F1A4A" w:rsidRPr="003F1A4A" w:rsidRDefault="003F1A4A" w:rsidP="00295D59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293C4D" w14:textId="77777777" w:rsidR="003F1A4A" w:rsidRDefault="00681449" w:rsidP="00C14103">
            <w:sdt>
              <w:sdtPr>
                <w:id w:val="-19025953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1A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87734" w:rsidRPr="0087609D" w14:paraId="4EFF5792" w14:textId="77777777" w:rsidTr="00187734">
        <w:trPr>
          <w:trHeight w:val="1575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DB54AB2" w14:textId="6EF55F93" w:rsidR="00187734" w:rsidRDefault="00187734" w:rsidP="00C14103">
            <w:r w:rsidRPr="0082784A">
              <w:rPr>
                <w:i/>
              </w:rPr>
              <w:t>Co</w:t>
            </w:r>
            <w:r>
              <w:rPr>
                <w:i/>
              </w:rPr>
              <w:t>mments:</w:t>
            </w:r>
          </w:p>
        </w:tc>
      </w:tr>
    </w:tbl>
    <w:p w14:paraId="2B332C1D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0493D8EF" w14:textId="77777777" w:rsidTr="00A61D0B">
        <w:tc>
          <w:tcPr>
            <w:tcW w:w="10485" w:type="dxa"/>
            <w:gridSpan w:val="6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65302F4F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3F1A4A" w:rsidRPr="0087609D" w14:paraId="16B47DF3" w14:textId="77777777" w:rsidTr="003F1A4A">
        <w:tc>
          <w:tcPr>
            <w:tcW w:w="10485" w:type="dxa"/>
            <w:gridSpan w:val="6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6F601EC" w14:textId="77777777" w:rsidR="003F1A4A" w:rsidRPr="003F1A4A" w:rsidRDefault="003F1A4A" w:rsidP="00A61D0B">
            <w:pPr>
              <w:pStyle w:val="Boldstatement"/>
              <w:spacing w:before="20" w:after="20"/>
              <w:rPr>
                <w:b w:val="0"/>
                <w:sz w:val="24"/>
              </w:rPr>
            </w:pPr>
            <w:r w:rsidRPr="003F1A4A">
              <w:rPr>
                <w:b w:val="0"/>
                <w:sz w:val="24"/>
              </w:rPr>
              <w:t>Within treatment area:</w:t>
            </w:r>
          </w:p>
        </w:tc>
      </w:tr>
      <w:tr w:rsidR="00C636DA" w:rsidRPr="0087609D" w14:paraId="389BBBB0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5508422" w14:textId="77777777" w:rsidR="00C636DA" w:rsidRDefault="003F1A4A" w:rsidP="00A61D0B">
            <w:pPr>
              <w:jc w:val="center"/>
            </w:pPr>
            <w:r w:rsidRPr="003F1A4A">
              <w:t>Abrasions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E9D050" w14:textId="77777777" w:rsidR="00C636DA" w:rsidRDefault="00681449" w:rsidP="00C14103">
            <w:pPr>
              <w:ind w:left="-57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E95D3C" w14:textId="77777777" w:rsidR="00C636DA" w:rsidRPr="008B198A" w:rsidRDefault="003F1A4A" w:rsidP="00C14103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AAAE46" w14:textId="77777777" w:rsidR="00C636DA" w:rsidRDefault="00681449" w:rsidP="00C14103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5EC8759" w14:textId="77777777" w:rsidR="00C636DA" w:rsidRPr="0087609D" w:rsidRDefault="003F1A4A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Cuts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114BF5" w14:textId="77777777" w:rsidR="00C636DA" w:rsidRDefault="00681449" w:rsidP="00C14103"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38632DD0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97C25EE" w14:textId="77777777" w:rsidR="00C636DA" w:rsidRDefault="003F1A4A" w:rsidP="00A61D0B">
            <w:pPr>
              <w:jc w:val="center"/>
            </w:pPr>
            <w:r w:rsidRPr="003F1A4A">
              <w:t>Epilation treatment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C7F0E1" w14:textId="77777777" w:rsidR="00C636DA" w:rsidRDefault="00681449" w:rsidP="00C14103">
            <w:pPr>
              <w:ind w:left="-57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70C447" w14:textId="77777777" w:rsidR="00C636DA" w:rsidRPr="00F724E4" w:rsidRDefault="003F1A4A" w:rsidP="00C14103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IPL treatment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2697C8" w14:textId="77777777" w:rsidR="00C636DA" w:rsidRDefault="00681449" w:rsidP="00C14103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B99B224" w14:textId="77777777" w:rsidR="00C636DA" w:rsidRPr="00F724E4" w:rsidRDefault="003F1A4A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Laser treatment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53EACB" w14:textId="77777777" w:rsidR="00C636DA" w:rsidRDefault="00681449" w:rsidP="00C14103"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11C04C8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FE143A7" w14:textId="77777777" w:rsidR="00C636DA" w:rsidRDefault="003F1A4A" w:rsidP="00A61D0B">
            <w:pPr>
              <w:jc w:val="center"/>
            </w:pPr>
            <w:r w:rsidRPr="003F1A4A">
              <w:t>Large moles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ED3543" w14:textId="77777777" w:rsidR="00C636DA" w:rsidRDefault="00681449" w:rsidP="00C14103">
            <w:pPr>
              <w:ind w:left="-57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A210BC8" w14:textId="77777777" w:rsidR="00C636DA" w:rsidRPr="00F724E4" w:rsidRDefault="003F1A4A" w:rsidP="00C14103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Metal prostheses/implants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CDB33A" w14:textId="77777777" w:rsidR="00C636DA" w:rsidRDefault="00681449" w:rsidP="00C14103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E617B0E" w14:textId="77777777" w:rsidR="00C636DA" w:rsidRPr="00F724E4" w:rsidRDefault="003F1A4A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Prior to cosmetic surgery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BAB0C3" w14:textId="77777777" w:rsidR="00C636DA" w:rsidRDefault="00681449" w:rsidP="00C14103"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5767D8E5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AF01B42" w14:textId="77777777" w:rsidR="00C636DA" w:rsidRDefault="003F1A4A" w:rsidP="00A61D0B">
            <w:pPr>
              <w:jc w:val="center"/>
            </w:pPr>
            <w:r w:rsidRPr="003F1A4A">
              <w:t>Loss of skin sensitivity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52B26D" w14:textId="77777777" w:rsidR="00C636DA" w:rsidRDefault="00681449" w:rsidP="00C14103">
            <w:pPr>
              <w:ind w:left="-57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793FEC0" w14:textId="77777777" w:rsidR="00C636DA" w:rsidRPr="00F724E4" w:rsidRDefault="003F1A4A" w:rsidP="00C14103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Recent UV exposure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A0EEF5" w14:textId="77777777" w:rsidR="00C636DA" w:rsidRDefault="00681449" w:rsidP="00C14103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FFBF35D" w14:textId="77777777" w:rsidR="00C636DA" w:rsidRPr="00F724E4" w:rsidRDefault="003F1A4A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Scarification of the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B3FFC5" w14:textId="77777777" w:rsidR="00C636DA" w:rsidRDefault="00681449" w:rsidP="00C14103"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0E2E0F2" w14:textId="77777777" w:rsidTr="0018773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5F8A919" w14:textId="77777777" w:rsidR="00C636DA" w:rsidRDefault="003F1A4A" w:rsidP="00A61D0B">
            <w:pPr>
              <w:jc w:val="center"/>
            </w:pPr>
            <w:r w:rsidRPr="003F1A4A">
              <w:t>Sensitive/reactive skin type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7C111A" w14:textId="77777777" w:rsidR="00C636DA" w:rsidRDefault="00681449" w:rsidP="00C14103">
            <w:pPr>
              <w:ind w:left="-57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5A8F74D" w14:textId="77777777" w:rsidR="00C636DA" w:rsidRPr="00F724E4" w:rsidRDefault="003F1A4A" w:rsidP="00C14103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Tattoos in impact z</w:t>
            </w:r>
            <w:r>
              <w:t>one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240B55" w14:textId="77777777" w:rsidR="00C636DA" w:rsidRDefault="00681449" w:rsidP="00C14103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7D384DD" w14:textId="77777777" w:rsidR="00C636DA" w:rsidRPr="00F724E4" w:rsidRDefault="003F1A4A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9CC29D" w14:textId="77777777" w:rsidR="00C636DA" w:rsidRDefault="00681449" w:rsidP="00C14103"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87734" w:rsidRPr="0087609D" w14:paraId="301ACF43" w14:textId="77777777" w:rsidTr="00187734">
        <w:trPr>
          <w:trHeight w:val="1605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CAF674D" w14:textId="4543855B" w:rsidR="00187734" w:rsidRDefault="00187734" w:rsidP="00C14103">
            <w:r w:rsidRPr="0082784A">
              <w:rPr>
                <w:i/>
              </w:rPr>
              <w:t>Co</w:t>
            </w:r>
            <w:r>
              <w:rPr>
                <w:i/>
              </w:rPr>
              <w:t>mments:</w:t>
            </w:r>
          </w:p>
        </w:tc>
      </w:tr>
    </w:tbl>
    <w:p w14:paraId="6ADC6A92" w14:textId="77777777" w:rsidR="004667A2" w:rsidRDefault="004667A2" w:rsidP="009F656D"/>
    <w:p w14:paraId="7EB8CA6F" w14:textId="77777777" w:rsidR="00187734" w:rsidRDefault="00187734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70181" w:rsidRPr="0087609D" w14:paraId="575FE28C" w14:textId="77777777" w:rsidTr="00A61D0B">
        <w:tc>
          <w:tcPr>
            <w:tcW w:w="10485" w:type="dxa"/>
            <w:gridSpan w:val="6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24F147E5" w14:textId="77777777" w:rsidR="00B70181" w:rsidRPr="0087609D" w:rsidRDefault="003F1A4A" w:rsidP="000E7AC1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General:</w:t>
            </w:r>
          </w:p>
        </w:tc>
      </w:tr>
      <w:tr w:rsidR="00B70181" w:rsidRPr="0087609D" w14:paraId="19E57D7B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4830435" w14:textId="77777777" w:rsidR="00B70181" w:rsidRDefault="003F1A4A" w:rsidP="00A61D0B">
            <w:pPr>
              <w:jc w:val="center"/>
            </w:pPr>
            <w:r w:rsidRPr="003F1A4A">
              <w:t>Active inflammatory dermatoses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451596" w14:textId="77777777" w:rsidR="00B70181" w:rsidRDefault="00681449" w:rsidP="00C14103">
            <w:pPr>
              <w:ind w:left="-57"/>
            </w:pPr>
            <w:sdt>
              <w:sdtPr>
                <w:id w:val="14426508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259D509" w14:textId="77777777" w:rsidR="00B70181" w:rsidRPr="008B198A" w:rsidRDefault="003F1A4A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Anxiety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4EA74A" w14:textId="77777777" w:rsidR="00B70181" w:rsidRDefault="00681449" w:rsidP="00C14103">
            <w:sdt>
              <w:sdtPr>
                <w:id w:val="14726300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374B233" w14:textId="77777777" w:rsidR="00B70181" w:rsidRPr="0087609D" w:rsidRDefault="003F1A4A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Body piercings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E53314" w14:textId="77777777" w:rsidR="00B70181" w:rsidRDefault="00681449" w:rsidP="00C14103">
            <w:sdt>
              <w:sdtPr>
                <w:id w:val="-12911230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70181" w:rsidRPr="0087609D" w14:paraId="12EA2E7B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40B8ACA" w14:textId="77777777" w:rsidR="00B70181" w:rsidRDefault="003F1A4A" w:rsidP="00A61D0B">
            <w:pPr>
              <w:jc w:val="center"/>
            </w:pPr>
            <w:r w:rsidRPr="003F1A4A">
              <w:t>Bruises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D81637" w14:textId="77777777" w:rsidR="00B70181" w:rsidRDefault="00681449" w:rsidP="00C14103">
            <w:pPr>
              <w:ind w:left="-57"/>
            </w:pPr>
            <w:sdt>
              <w:sdtPr>
                <w:id w:val="-836997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1D9039D" w14:textId="77777777" w:rsidR="00B70181" w:rsidRPr="00F724E4" w:rsidRDefault="003F1A4A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Circulatory disorders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6C6A63" w14:textId="77777777" w:rsidR="00B70181" w:rsidRDefault="00681449" w:rsidP="00C14103">
            <w:sdt>
              <w:sdtPr>
                <w:id w:val="-3221320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3A3553" w14:textId="77777777" w:rsidR="00B70181" w:rsidRPr="00F724E4" w:rsidRDefault="003F1A4A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Current medications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1C976D" w14:textId="77777777" w:rsidR="00B70181" w:rsidRDefault="00681449" w:rsidP="00C14103">
            <w:sdt>
              <w:sdtPr>
                <w:id w:val="2621946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70181" w:rsidRPr="0087609D" w14:paraId="50CF809B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D05DE27" w14:textId="77777777" w:rsidR="00B70181" w:rsidRDefault="003F1A4A" w:rsidP="00A61D0B">
            <w:pPr>
              <w:jc w:val="center"/>
            </w:pPr>
            <w:r w:rsidRPr="003F1A4A">
              <w:t>Facial laser resurfacing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286439" w14:textId="77777777" w:rsidR="00B70181" w:rsidRDefault="00681449" w:rsidP="00C14103">
            <w:pPr>
              <w:ind w:left="-57"/>
            </w:pPr>
            <w:sdt>
              <w:sdtPr>
                <w:id w:val="-1404229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999A152" w14:textId="77777777" w:rsidR="00B70181" w:rsidRPr="00F724E4" w:rsidRDefault="003F1A4A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Fresh scars/wounds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CE8CA0" w14:textId="77777777" w:rsidR="00B70181" w:rsidRDefault="00681449" w:rsidP="00C14103">
            <w:sdt>
              <w:sdtPr>
                <w:id w:val="1918822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FF594B1" w14:textId="77777777" w:rsidR="00B70181" w:rsidRPr="00F724E4" w:rsidRDefault="003F1A4A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Herbal remedies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B56177B" w14:textId="77777777" w:rsidR="00B70181" w:rsidRDefault="00681449" w:rsidP="00C14103">
            <w:sdt>
              <w:sdtPr>
                <w:id w:val="9580779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70181" w:rsidRPr="0087609D" w14:paraId="2B7ECBA4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385999E" w14:textId="77777777" w:rsidR="00B70181" w:rsidRDefault="003F1A4A" w:rsidP="00A61D0B">
            <w:pPr>
              <w:jc w:val="center"/>
            </w:pPr>
            <w:r w:rsidRPr="003F1A4A">
              <w:t>Implants/IUDs (specific to device used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631E08" w14:textId="77777777" w:rsidR="00B70181" w:rsidRDefault="00681449" w:rsidP="00C14103">
            <w:pPr>
              <w:ind w:left="-57"/>
            </w:pPr>
            <w:sdt>
              <w:sdtPr>
                <w:id w:val="16009066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1A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0841EBB" w14:textId="77777777" w:rsidR="00B70181" w:rsidRPr="00F724E4" w:rsidRDefault="003F1A4A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Ongoing isotretinoin use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9BAF4B" w14:textId="77777777" w:rsidR="00B70181" w:rsidRDefault="00681449" w:rsidP="00C14103">
            <w:sdt>
              <w:sdtPr>
                <w:id w:val="7393786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AA0B567" w14:textId="77777777" w:rsidR="00B70181" w:rsidRPr="00F724E4" w:rsidRDefault="003F1A4A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Poor mental/emotional state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5BEC23" w14:textId="77777777" w:rsidR="00B70181" w:rsidRDefault="00681449" w:rsidP="00A61D0B">
            <w:pPr>
              <w:jc w:val="center"/>
            </w:pPr>
            <w:sdt>
              <w:sdtPr>
                <w:id w:val="-9563276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F1A4A" w:rsidRPr="0087609D" w14:paraId="2FA60D35" w14:textId="77777777" w:rsidTr="00E90E5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A570CA6" w14:textId="77777777" w:rsidR="003F1A4A" w:rsidRDefault="003F1A4A" w:rsidP="003F1A4A">
            <w:pPr>
              <w:jc w:val="center"/>
            </w:pPr>
            <w:r w:rsidRPr="003F1A4A">
              <w:t>Recent dermal filler injections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</w:tcPr>
          <w:p w14:paraId="388D0D61" w14:textId="77777777" w:rsidR="003F1A4A" w:rsidRDefault="00681449" w:rsidP="003F1A4A">
            <w:pPr>
              <w:ind w:left="-57"/>
              <w:jc w:val="center"/>
            </w:pPr>
            <w:sdt>
              <w:sdtPr>
                <w:id w:val="17532360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1A4A" w:rsidRPr="00F759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6470A3F" w14:textId="77777777" w:rsidR="003F1A4A" w:rsidRPr="00F724E4" w:rsidRDefault="003F1A4A" w:rsidP="003F1A4A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Recent surgical procedures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14:paraId="3E60DBB8" w14:textId="77777777" w:rsidR="003F1A4A" w:rsidRDefault="00681449" w:rsidP="003F1A4A">
            <w:sdt>
              <w:sdtPr>
                <w:id w:val="-475451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1A4A" w:rsidRPr="009D133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D9EA9A" w14:textId="77777777" w:rsidR="003F1A4A" w:rsidRPr="00F724E4" w:rsidRDefault="003F1A4A" w:rsidP="003F1A4A">
            <w:pPr>
              <w:tabs>
                <w:tab w:val="left" w:pos="6705"/>
              </w:tabs>
              <w:spacing w:before="20" w:after="20"/>
              <w:jc w:val="center"/>
            </w:pPr>
            <w:r w:rsidRPr="003F1A4A">
              <w:t>Scars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5709D7BB" w14:textId="77777777" w:rsidR="003F1A4A" w:rsidRDefault="00681449" w:rsidP="003F1A4A">
            <w:sdt>
              <w:sdtPr>
                <w:id w:val="1704610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1A4A" w:rsidRPr="009A79B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F1A4A" w:rsidRPr="0087609D" w14:paraId="350104BC" w14:textId="77777777" w:rsidTr="003F1A4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0556FCA" w14:textId="77777777" w:rsidR="003F1A4A" w:rsidRDefault="003F1A4A" w:rsidP="003F1A4A">
            <w:pPr>
              <w:jc w:val="center"/>
            </w:pPr>
            <w:r w:rsidRPr="003F1A4A">
              <w:t>Supplements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</w:tcPr>
          <w:p w14:paraId="38AE6170" w14:textId="77777777" w:rsidR="003F1A4A" w:rsidRDefault="00681449" w:rsidP="003F1A4A">
            <w:pPr>
              <w:ind w:left="-57"/>
              <w:jc w:val="center"/>
            </w:pPr>
            <w:sdt>
              <w:sdtPr>
                <w:id w:val="-6463573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1A4A" w:rsidRPr="00F759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14DCE35A" w14:textId="77777777" w:rsidR="003F1A4A" w:rsidRPr="00F724E4" w:rsidRDefault="003F1A4A" w:rsidP="003F1A4A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7F7F7F" w:themeFill="text1" w:themeFillTint="80"/>
          </w:tcPr>
          <w:p w14:paraId="790AA91E" w14:textId="77777777" w:rsidR="003F1A4A" w:rsidRDefault="003F1A4A" w:rsidP="003F1A4A"/>
        </w:tc>
        <w:tc>
          <w:tcPr>
            <w:tcW w:w="3070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2906D14C" w14:textId="77777777" w:rsidR="003F1A4A" w:rsidRPr="00F724E4" w:rsidRDefault="003F1A4A" w:rsidP="003F1A4A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</w:tcPr>
          <w:p w14:paraId="05980B95" w14:textId="77777777" w:rsidR="003F1A4A" w:rsidRDefault="003F1A4A" w:rsidP="003F1A4A"/>
        </w:tc>
      </w:tr>
      <w:tr w:rsidR="00187734" w:rsidRPr="0087609D" w14:paraId="413A8272" w14:textId="77777777" w:rsidTr="00187734">
        <w:trPr>
          <w:trHeight w:val="1804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7D42921" w14:textId="2BEE65F7" w:rsidR="00187734" w:rsidRDefault="00187734" w:rsidP="003F1A4A">
            <w:r w:rsidRPr="0082784A">
              <w:rPr>
                <w:i/>
              </w:rPr>
              <w:t>Co</w:t>
            </w:r>
            <w:r>
              <w:rPr>
                <w:i/>
              </w:rPr>
              <w:t>mments:</w:t>
            </w:r>
          </w:p>
        </w:tc>
      </w:tr>
    </w:tbl>
    <w:p w14:paraId="031F5D38" w14:textId="77777777" w:rsidR="00B70181" w:rsidRDefault="00B70181" w:rsidP="00C14103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5240"/>
        <w:gridCol w:w="5245"/>
      </w:tblGrid>
      <w:tr w:rsidR="00197E69" w:rsidRPr="0087609D" w14:paraId="52FE1F05" w14:textId="77777777" w:rsidTr="00A61D0B">
        <w:tc>
          <w:tcPr>
            <w:tcW w:w="10485" w:type="dxa"/>
            <w:gridSpan w:val="2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6547D44E" w14:textId="77777777" w:rsidR="00197E69" w:rsidRDefault="00197E69" w:rsidP="00197E6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Written permission required by:</w:t>
            </w:r>
          </w:p>
          <w:p w14:paraId="0FA89F90" w14:textId="77777777" w:rsidR="00197E69" w:rsidRPr="00197E69" w:rsidRDefault="00197E69" w:rsidP="00197E69">
            <w:pPr>
              <w:pStyle w:val="Boldstatement"/>
              <w:spacing w:before="20" w:after="20"/>
              <w:rPr>
                <w:b w:val="0"/>
                <w:i/>
                <w:sz w:val="24"/>
              </w:rPr>
            </w:pPr>
            <w:r w:rsidRPr="00197E69">
              <w:rPr>
                <w:b w:val="0"/>
                <w:i/>
              </w:rPr>
              <w:t>Either of which should be attached to the treatment form</w:t>
            </w:r>
          </w:p>
        </w:tc>
      </w:tr>
      <w:tr w:rsidR="00B3566B" w14:paraId="448BD85E" w14:textId="77777777" w:rsidTr="00FF2CB4">
        <w:trPr>
          <w:trHeight w:val="175"/>
        </w:trPr>
        <w:tc>
          <w:tcPr>
            <w:tcW w:w="5240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9F8D622" w14:textId="77777777" w:rsidR="00B3566B" w:rsidRDefault="00B3566B" w:rsidP="00B3566B">
            <w:pPr>
              <w:tabs>
                <w:tab w:val="left" w:pos="6705"/>
              </w:tabs>
              <w:spacing w:before="20" w:after="20"/>
              <w:jc w:val="center"/>
            </w:pPr>
            <w:r w:rsidRPr="00197E69">
              <w:t>GP/Specialist</w:t>
            </w:r>
            <w:r>
              <w:t xml:space="preserve">       </w:t>
            </w:r>
            <w:r w:rsidRPr="00B3566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5A3BD5F4" w14:textId="77777777" w:rsidR="00B3566B" w:rsidRDefault="00B3566B" w:rsidP="00A61D0B">
            <w:pPr>
              <w:jc w:val="center"/>
            </w:pPr>
            <w:r w:rsidRPr="00197E69">
              <w:t>Informed consent</w:t>
            </w:r>
            <w:r>
              <w:t xml:space="preserve">      </w:t>
            </w:r>
            <w:sdt>
              <w:sdtPr>
                <w:id w:val="-11493549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43F8691D" w14:textId="77777777" w:rsidR="00197E69" w:rsidRDefault="00197E69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217"/>
        <w:gridCol w:w="1134"/>
        <w:gridCol w:w="1134"/>
      </w:tblGrid>
      <w:tr w:rsidR="00633BBC" w:rsidRPr="00197E69" w14:paraId="15872FE2" w14:textId="77777777" w:rsidTr="00A61D0B">
        <w:tc>
          <w:tcPr>
            <w:tcW w:w="10485" w:type="dxa"/>
            <w:gridSpan w:val="3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2BE544A5" w14:textId="77777777" w:rsidR="00633BBC" w:rsidRPr="00633BBC" w:rsidRDefault="00633BBC" w:rsidP="00633BBC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Personal information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4C4516" w:rsidRPr="0087609D" w14:paraId="29849DC9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E449E94" w14:textId="77777777" w:rsidR="004C4516" w:rsidRPr="004C4516" w:rsidRDefault="004C4516" w:rsidP="004C4516">
            <w:r w:rsidRPr="00633BBC">
              <w:t>Have you had any health problems in the past or present?</w:t>
            </w:r>
          </w:p>
        </w:tc>
      </w:tr>
      <w:tr w:rsidR="004C4516" w:rsidRPr="0087609D" w14:paraId="0300B9FD" w14:textId="77777777" w:rsidTr="00C8487E">
        <w:trPr>
          <w:trHeight w:val="1143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FA5F1F9" w14:textId="77777777" w:rsidR="004C4516" w:rsidRDefault="004C4516" w:rsidP="004C4516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633BBC"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C40C202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9910170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B5FBDC9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11106259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4516" w:rsidRPr="0087609D" w14:paraId="6C883F67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DEBDCF3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t>Have you been under the care of a medical practitioner or other healthcare specialist in the last year?</w:t>
            </w:r>
          </w:p>
        </w:tc>
      </w:tr>
      <w:tr w:rsidR="004C4516" w:rsidRPr="00633BBC" w14:paraId="1495E09C" w14:textId="77777777" w:rsidTr="00C8487E">
        <w:trPr>
          <w:trHeight w:val="1139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1F53D31" w14:textId="77777777" w:rsidR="004C4516" w:rsidRDefault="004C4516" w:rsidP="004C4516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633BBC"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839547E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10666183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A6B61DB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13147082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4516" w:rsidRPr="0087609D" w14:paraId="419A4E55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4D6702D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t>Are you currently using any prescription medications</w:t>
            </w:r>
            <w:r>
              <w:t xml:space="preserve"> (oral or topical)?</w:t>
            </w:r>
          </w:p>
        </w:tc>
      </w:tr>
      <w:tr w:rsidR="004C4516" w:rsidRPr="0087609D" w14:paraId="7FD98A24" w14:textId="77777777" w:rsidTr="00C8487E">
        <w:trPr>
          <w:trHeight w:val="1149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7BBE081" w14:textId="77777777" w:rsidR="004C4516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DA09598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7954911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497D529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7495060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4516" w:rsidRPr="0087609D" w14:paraId="1C23818C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79577D8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t>Are you currently using any supplements or he</w:t>
            </w:r>
            <w:r>
              <w:t>rbal remedies (oral or topical)?</w:t>
            </w:r>
          </w:p>
        </w:tc>
      </w:tr>
      <w:tr w:rsidR="004C4516" w:rsidRPr="0087609D" w14:paraId="416A134E" w14:textId="77777777" w:rsidTr="00C8487E">
        <w:trPr>
          <w:trHeight w:val="1145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92D96CD" w14:textId="77777777" w:rsidR="004C4516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4FF0022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19036654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5B4BAAB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8336482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1DBEB194" w14:textId="77777777" w:rsidR="00187734" w:rsidRDefault="00187734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1227"/>
        <w:gridCol w:w="1134"/>
        <w:gridCol w:w="709"/>
        <w:gridCol w:w="425"/>
      </w:tblGrid>
      <w:tr w:rsidR="004C4516" w:rsidRPr="0087609D" w14:paraId="6E6B184E" w14:textId="77777777" w:rsidTr="00A61D0B">
        <w:tc>
          <w:tcPr>
            <w:tcW w:w="10485" w:type="dxa"/>
            <w:gridSpan w:val="8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D73615E" w14:textId="08361B35" w:rsidR="004C4516" w:rsidRPr="0087609D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lastRenderedPageBreak/>
              <w:t>Do you suffer from anxiet</w:t>
            </w:r>
            <w:r w:rsidR="00311563">
              <w:t>y, stress,</w:t>
            </w:r>
            <w:r w:rsidR="0051339A">
              <w:t xml:space="preserve"> </w:t>
            </w:r>
            <w:r w:rsidR="00311563">
              <w:t>depression</w:t>
            </w:r>
            <w:r w:rsidR="0051339A">
              <w:t xml:space="preserve"> and/or are clinically diagnosed?</w:t>
            </w:r>
          </w:p>
        </w:tc>
      </w:tr>
      <w:tr w:rsidR="004C4516" w:rsidRPr="0087609D" w14:paraId="7232762F" w14:textId="77777777" w:rsidTr="00187734">
        <w:trPr>
          <w:trHeight w:val="1492"/>
        </w:trPr>
        <w:tc>
          <w:tcPr>
            <w:tcW w:w="8217" w:type="dxa"/>
            <w:gridSpan w:val="5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D905B47" w14:textId="77777777" w:rsidR="004C4516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60A7ED8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1201014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1BB10C52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18914866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4516" w:rsidRPr="0087609D" w14:paraId="29EF6AD8" w14:textId="77777777" w:rsidTr="004C4516">
        <w:tc>
          <w:tcPr>
            <w:tcW w:w="8217" w:type="dxa"/>
            <w:gridSpan w:val="5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4ECE575" w14:textId="77777777" w:rsidR="004C4516" w:rsidRDefault="004C4516" w:rsidP="00A61D0B">
            <w:r>
              <w:t>What are your stress levels?</w:t>
            </w:r>
            <w:r w:rsidRPr="00633BBC">
              <w:t xml:space="preserve"> </w:t>
            </w:r>
          </w:p>
          <w:p w14:paraId="5F2B810F" w14:textId="77777777" w:rsidR="004C4516" w:rsidRPr="004C4516" w:rsidRDefault="004C4516" w:rsidP="00A61D0B">
            <w:pPr>
              <w:rPr>
                <w:i/>
              </w:rPr>
            </w:pPr>
            <w:r w:rsidRPr="004C4516">
              <w:rPr>
                <w:i/>
              </w:rPr>
              <w:t>1 to 10 (10 being the highest)</w:t>
            </w:r>
          </w:p>
        </w:tc>
        <w:tc>
          <w:tcPr>
            <w:tcW w:w="1134" w:type="dxa"/>
            <w:shd w:val="clear" w:color="auto" w:fill="EFDFF5"/>
            <w:vAlign w:val="center"/>
          </w:tcPr>
          <w:p w14:paraId="23030833" w14:textId="77777777" w:rsidR="004C4516" w:rsidRDefault="004C4516" w:rsidP="00633BBC">
            <w:pPr>
              <w:tabs>
                <w:tab w:val="left" w:pos="6705"/>
              </w:tabs>
              <w:spacing w:before="20" w:after="20"/>
            </w:pPr>
            <w:r>
              <w:t>At work:</w:t>
            </w:r>
          </w:p>
        </w:tc>
        <w:tc>
          <w:tcPr>
            <w:tcW w:w="1134" w:type="dxa"/>
            <w:gridSpan w:val="2"/>
            <w:shd w:val="clear" w:color="auto" w:fill="EFDFF5"/>
            <w:vAlign w:val="center"/>
          </w:tcPr>
          <w:p w14:paraId="465E47A5" w14:textId="77777777" w:rsidR="004C4516" w:rsidRDefault="004C4516" w:rsidP="00633BBC">
            <w:pPr>
              <w:tabs>
                <w:tab w:val="left" w:pos="6705"/>
              </w:tabs>
              <w:spacing w:before="20" w:after="20"/>
            </w:pPr>
            <w:r>
              <w:t>At home:</w:t>
            </w:r>
          </w:p>
        </w:tc>
      </w:tr>
      <w:tr w:rsidR="004C4516" w:rsidRPr="0087609D" w14:paraId="540A9A76" w14:textId="77777777" w:rsidTr="00C8487E">
        <w:trPr>
          <w:trHeight w:val="570"/>
        </w:trPr>
        <w:tc>
          <w:tcPr>
            <w:tcW w:w="8217" w:type="dxa"/>
            <w:gridSpan w:val="5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0E2BB81" w14:textId="77777777" w:rsidR="004C4516" w:rsidRPr="00633BBC" w:rsidRDefault="004C4516" w:rsidP="00A61D0B"/>
        </w:tc>
        <w:tc>
          <w:tcPr>
            <w:tcW w:w="1134" w:type="dxa"/>
            <w:shd w:val="clear" w:color="auto" w:fill="FFFFFF" w:themeFill="background1"/>
            <w:vAlign w:val="center"/>
          </w:tcPr>
          <w:p w14:paraId="7540384D" w14:textId="77777777" w:rsidR="004C4516" w:rsidRDefault="004C4516" w:rsidP="00A61D0B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3BBCC627" w14:textId="77777777" w:rsidR="004C4516" w:rsidRDefault="004C4516" w:rsidP="00A61D0B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4C4516" w:rsidRPr="0087609D" w14:paraId="35710C89" w14:textId="77777777" w:rsidTr="00A61D0B">
        <w:tc>
          <w:tcPr>
            <w:tcW w:w="10485" w:type="dxa"/>
            <w:gridSpan w:val="8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5D487F8" w14:textId="77777777" w:rsidR="004C4516" w:rsidRDefault="004C4516" w:rsidP="004C4516">
            <w:pPr>
              <w:tabs>
                <w:tab w:val="left" w:pos="6705"/>
              </w:tabs>
              <w:spacing w:before="20" w:after="20"/>
            </w:pPr>
            <w:r w:rsidRPr="004C4516">
              <w:t>Do you smoke?</w:t>
            </w:r>
          </w:p>
        </w:tc>
      </w:tr>
      <w:tr w:rsidR="004C4516" w:rsidRPr="0087609D" w14:paraId="27E8BD03" w14:textId="77777777" w:rsidTr="00187734">
        <w:trPr>
          <w:trHeight w:val="998"/>
        </w:trPr>
        <w:tc>
          <w:tcPr>
            <w:tcW w:w="8217" w:type="dxa"/>
            <w:gridSpan w:val="5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CFABCA2" w14:textId="77777777" w:rsidR="004C4516" w:rsidRPr="004C4516" w:rsidRDefault="004C4516" w:rsidP="004C4516">
            <w:pPr>
              <w:rPr>
                <w:i/>
              </w:rPr>
            </w:pPr>
            <w:r w:rsidRPr="004C4516">
              <w:rPr>
                <w:i/>
              </w:rPr>
              <w:t>If yes, how many per day?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A237D06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1069746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4E8037C7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9076868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4516" w:rsidRPr="0087609D" w14:paraId="1392A8A5" w14:textId="77777777" w:rsidTr="00A61D0B">
        <w:tc>
          <w:tcPr>
            <w:tcW w:w="10485" w:type="dxa"/>
            <w:gridSpan w:val="8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6A7EF43" w14:textId="77777777" w:rsidR="004C4516" w:rsidRDefault="004C4516" w:rsidP="004C4516">
            <w:pPr>
              <w:tabs>
                <w:tab w:val="left" w:pos="6705"/>
              </w:tabs>
              <w:spacing w:before="20" w:after="20"/>
            </w:pPr>
            <w:r w:rsidRPr="004C4516">
              <w:t>Do you drink alcohol?</w:t>
            </w:r>
          </w:p>
        </w:tc>
      </w:tr>
      <w:tr w:rsidR="004C4516" w:rsidRPr="0087609D" w14:paraId="69AF0789" w14:textId="77777777" w:rsidTr="00187734">
        <w:trPr>
          <w:trHeight w:val="1002"/>
        </w:trPr>
        <w:tc>
          <w:tcPr>
            <w:tcW w:w="8217" w:type="dxa"/>
            <w:gridSpan w:val="5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C5C8A78" w14:textId="77777777" w:rsidR="004C4516" w:rsidRPr="004C4516" w:rsidRDefault="004C4516" w:rsidP="004C4516">
            <w:pPr>
              <w:rPr>
                <w:i/>
              </w:rPr>
            </w:pPr>
            <w:r w:rsidRPr="004C4516">
              <w:rPr>
                <w:i/>
              </w:rPr>
              <w:t>If yes, how many units per week?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5391735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9332797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7A3BF83C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994197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1D0B" w14:paraId="217B46A1" w14:textId="77777777" w:rsidTr="00A61D0B">
        <w:tc>
          <w:tcPr>
            <w:tcW w:w="10485" w:type="dxa"/>
            <w:gridSpan w:val="8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1CD0666" w14:textId="37AF4A6A" w:rsidR="00A61D0B" w:rsidRDefault="00A61D0B" w:rsidP="00A61D0B">
            <w:pPr>
              <w:tabs>
                <w:tab w:val="left" w:pos="6705"/>
              </w:tabs>
              <w:spacing w:before="20" w:after="20"/>
            </w:pPr>
            <w:r>
              <w:br w:type="page"/>
            </w:r>
            <w:r w:rsidRPr="00A61D0B">
              <w:t>Are you trying to conceive, pregnant or lactating?</w:t>
            </w:r>
          </w:p>
        </w:tc>
      </w:tr>
      <w:tr w:rsidR="00A61D0B" w:rsidRPr="0087609D" w14:paraId="0E9A3B2E" w14:textId="77777777" w:rsidTr="0006657C">
        <w:trPr>
          <w:trHeight w:val="1478"/>
        </w:trPr>
        <w:tc>
          <w:tcPr>
            <w:tcW w:w="8217" w:type="dxa"/>
            <w:gridSpan w:val="5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1516496" w14:textId="77777777" w:rsidR="00A61D0B" w:rsidRPr="004C4516" w:rsidRDefault="00A61D0B" w:rsidP="00A61D0B">
            <w:pPr>
              <w:rPr>
                <w:i/>
              </w:rPr>
            </w:pPr>
            <w:r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A8C76A7" w14:textId="77777777" w:rsidR="00A61D0B" w:rsidRPr="00327692" w:rsidRDefault="00A61D0B" w:rsidP="00A61D0B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2509418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79B0CC4A" w14:textId="77777777" w:rsidR="00A61D0B" w:rsidRPr="0087609D" w:rsidRDefault="00A61D0B" w:rsidP="00A61D0B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8311083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1D0B" w14:paraId="35BF7336" w14:textId="77777777" w:rsidTr="00A61D0B">
        <w:tc>
          <w:tcPr>
            <w:tcW w:w="10485" w:type="dxa"/>
            <w:gridSpan w:val="8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DDD16C5" w14:textId="77777777" w:rsidR="00A61D0B" w:rsidRDefault="00A61D0B" w:rsidP="00A61D0B">
            <w:pPr>
              <w:tabs>
                <w:tab w:val="left" w:pos="6705"/>
              </w:tabs>
              <w:spacing w:before="20" w:after="20"/>
            </w:pPr>
            <w:r w:rsidRPr="00A61D0B">
              <w:t>Are you</w:t>
            </w:r>
            <w:r>
              <w:t>:</w:t>
            </w:r>
          </w:p>
        </w:tc>
      </w:tr>
      <w:tr w:rsidR="00A61D0B" w:rsidRPr="0087609D" w14:paraId="016F66BC" w14:textId="77777777" w:rsidTr="00C14103">
        <w:trPr>
          <w:trHeight w:val="28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CB3AAD3" w14:textId="77777777" w:rsidR="00A61D0B" w:rsidRDefault="00F05D5E" w:rsidP="00A61D0B">
            <w:pPr>
              <w:jc w:val="center"/>
            </w:pPr>
            <w:r w:rsidRPr="00F05D5E">
              <w:t xml:space="preserve">Due or having your </w:t>
            </w:r>
            <w:r>
              <w:br/>
            </w:r>
            <w:r w:rsidRPr="00F05D5E">
              <w:t>menstrual period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AD09B6" w14:textId="77777777" w:rsidR="00A61D0B" w:rsidRDefault="00681449" w:rsidP="00A61D0B">
            <w:pPr>
              <w:ind w:left="-57"/>
              <w:jc w:val="center"/>
            </w:pPr>
            <w:sdt>
              <w:sdtPr>
                <w:id w:val="20972885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1D0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05A79A4" w14:textId="77777777" w:rsidR="00A61D0B" w:rsidRPr="008B198A" w:rsidRDefault="00F05D5E" w:rsidP="00A61D0B">
            <w:pPr>
              <w:tabs>
                <w:tab w:val="left" w:pos="6705"/>
              </w:tabs>
              <w:spacing w:before="20" w:after="20"/>
              <w:jc w:val="center"/>
            </w:pPr>
            <w:proofErr w:type="spellStart"/>
            <w:r w:rsidRPr="00F05D5E">
              <w:t>Peri</w:t>
            </w:r>
            <w:proofErr w:type="spellEnd"/>
            <w:r w:rsidRPr="00F05D5E">
              <w:t>-menopausal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F938FC" w14:textId="77777777" w:rsidR="00A61D0B" w:rsidRDefault="00681449" w:rsidP="00A61D0B">
            <w:pPr>
              <w:jc w:val="center"/>
            </w:pPr>
            <w:sdt>
              <w:sdtPr>
                <w:id w:val="-4182498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1D0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90BDC0F" w14:textId="77777777" w:rsidR="00A61D0B" w:rsidRPr="0087609D" w:rsidRDefault="00F05D5E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F05D5E">
              <w:t>Menopausal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0622BC" w14:textId="77777777" w:rsidR="00A61D0B" w:rsidRDefault="00681449" w:rsidP="00A61D0B">
            <w:pPr>
              <w:jc w:val="center"/>
            </w:pPr>
            <w:sdt>
              <w:sdtPr>
                <w:id w:val="-12736167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1D0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1D0B" w:rsidRPr="0087609D" w14:paraId="019245BD" w14:textId="77777777" w:rsidTr="0006657C">
        <w:trPr>
          <w:trHeight w:val="2040"/>
        </w:trPr>
        <w:tc>
          <w:tcPr>
            <w:tcW w:w="10485" w:type="dxa"/>
            <w:gridSpan w:val="8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9C4E502" w14:textId="77777777" w:rsidR="00A61D0B" w:rsidRPr="00A61D0B" w:rsidRDefault="00A61D0B" w:rsidP="00A61D0B">
            <w:r w:rsidRPr="00A61D0B">
              <w:rPr>
                <w:i/>
              </w:rPr>
              <w:t>Additional details:</w:t>
            </w:r>
            <w:r>
              <w:rPr>
                <w:i/>
              </w:rPr>
              <w:t xml:space="preserve"> </w:t>
            </w:r>
          </w:p>
        </w:tc>
      </w:tr>
    </w:tbl>
    <w:p w14:paraId="638A11A0" w14:textId="1E710458" w:rsidR="00187734" w:rsidRDefault="00187734" w:rsidP="009F656D"/>
    <w:p w14:paraId="70C063BB" w14:textId="77777777" w:rsidR="00187734" w:rsidRDefault="00187734">
      <w:pPr>
        <w:spacing w:line="259" w:lineRule="auto"/>
      </w:pPr>
      <w:r>
        <w:br w:type="page"/>
      </w:r>
    </w:p>
    <w:p w14:paraId="6E9D2A6A" w14:textId="77777777" w:rsidR="00A61D0B" w:rsidRDefault="00A61D0B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217"/>
        <w:gridCol w:w="1134"/>
        <w:gridCol w:w="1134"/>
      </w:tblGrid>
      <w:tr w:rsidR="00A61D0B" w14:paraId="393B32E5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2D324E5" w14:textId="77777777" w:rsidR="00A61D0B" w:rsidRDefault="0006657C" w:rsidP="0006657C">
            <w:pPr>
              <w:tabs>
                <w:tab w:val="left" w:pos="6705"/>
              </w:tabs>
              <w:spacing w:before="20" w:after="20"/>
            </w:pPr>
            <w:r w:rsidRPr="0006657C">
              <w:t>Do you have any allergies?</w:t>
            </w:r>
            <w:r>
              <w:t xml:space="preserve"> </w:t>
            </w:r>
          </w:p>
        </w:tc>
      </w:tr>
      <w:tr w:rsidR="0006657C" w:rsidRPr="00A61D0B" w14:paraId="2346B274" w14:textId="77777777" w:rsidTr="0006657C">
        <w:trPr>
          <w:trHeight w:val="1701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F1C3C88" w14:textId="77777777" w:rsidR="0006657C" w:rsidRDefault="0006657C" w:rsidP="0006657C">
            <w:r w:rsidRPr="00A61D0B">
              <w:rPr>
                <w:i/>
              </w:rPr>
              <w:t>If yes, please provide details: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94AEFDE" w14:textId="77777777" w:rsidR="0006657C" w:rsidRPr="00327692" w:rsidRDefault="0006657C" w:rsidP="0006657C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7226014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AE0F5E8" w14:textId="77777777" w:rsidR="0006657C" w:rsidRPr="0087609D" w:rsidRDefault="0006657C" w:rsidP="0006657C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6369186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2508E" w:rsidRPr="0087609D" w14:paraId="21DBF6E1" w14:textId="77777777" w:rsidTr="00FF2CB4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A38D8A4" w14:textId="77777777" w:rsidR="0042508E" w:rsidRPr="0087609D" w:rsidRDefault="0042508E" w:rsidP="00FF2CB4">
            <w:pPr>
              <w:tabs>
                <w:tab w:val="left" w:pos="6705"/>
              </w:tabs>
              <w:spacing w:before="20" w:after="20"/>
            </w:pPr>
            <w:r w:rsidRPr="0042508E">
              <w:t>What is your level of sun exposure?</w:t>
            </w:r>
          </w:p>
        </w:tc>
      </w:tr>
      <w:tr w:rsidR="0042508E" w:rsidRPr="0087609D" w14:paraId="63C70D68" w14:textId="77777777" w:rsidTr="0006657C">
        <w:trPr>
          <w:trHeight w:val="1014"/>
        </w:trPr>
        <w:tc>
          <w:tcPr>
            <w:tcW w:w="10485" w:type="dxa"/>
            <w:gridSpan w:val="3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E9ACD6A" w14:textId="77777777" w:rsidR="0042508E" w:rsidRPr="0087609D" w:rsidRDefault="0042508E" w:rsidP="0042508E">
            <w:pPr>
              <w:tabs>
                <w:tab w:val="left" w:pos="6705"/>
              </w:tabs>
              <w:spacing w:before="20" w:after="20"/>
            </w:pPr>
            <w:r w:rsidRPr="0042508E">
              <w:rPr>
                <w:i/>
              </w:rPr>
              <w:t>Please specify details:</w:t>
            </w:r>
          </w:p>
        </w:tc>
      </w:tr>
      <w:tr w:rsidR="0042508E" w:rsidRPr="0087609D" w14:paraId="1F2D43B0" w14:textId="77777777" w:rsidTr="0042508E">
        <w:trPr>
          <w:trHeight w:val="28"/>
        </w:trPr>
        <w:tc>
          <w:tcPr>
            <w:tcW w:w="8217" w:type="dxa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665A4DEF" w14:textId="77777777" w:rsidR="0042508E" w:rsidRPr="0042508E" w:rsidRDefault="0042508E" w:rsidP="0042508E">
            <w:pPr>
              <w:tabs>
                <w:tab w:val="left" w:pos="6705"/>
              </w:tabs>
              <w:spacing w:before="20" w:after="20"/>
            </w:pPr>
            <w:r w:rsidRPr="0042508E">
              <w:t>Are you currently sun/wind burnt?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16CAD08" w14:textId="77777777" w:rsidR="0042508E" w:rsidRPr="00327692" w:rsidRDefault="0042508E" w:rsidP="0042508E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4998637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136D244" w14:textId="77777777" w:rsidR="0042508E" w:rsidRPr="0087609D" w:rsidRDefault="0042508E" w:rsidP="0042508E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4112044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2508E" w:rsidRPr="0087609D" w14:paraId="26A87B9D" w14:textId="77777777" w:rsidTr="00FF2CB4">
        <w:trPr>
          <w:trHeight w:val="28"/>
        </w:trPr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268A6745" w14:textId="77777777" w:rsidR="0042508E" w:rsidRDefault="0042508E" w:rsidP="0042508E">
            <w:pPr>
              <w:tabs>
                <w:tab w:val="left" w:pos="6705"/>
              </w:tabs>
              <w:spacing w:before="20" w:after="20"/>
            </w:pPr>
            <w:r w:rsidRPr="0042508E">
              <w:t>Do you wear a sun protectant?</w:t>
            </w:r>
          </w:p>
        </w:tc>
      </w:tr>
      <w:tr w:rsidR="0042508E" w:rsidRPr="0087609D" w14:paraId="0EEB5712" w14:textId="77777777" w:rsidTr="0006657C">
        <w:trPr>
          <w:trHeight w:val="1535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89AFCB2" w14:textId="77777777" w:rsidR="0042508E" w:rsidRPr="0042508E" w:rsidRDefault="0042508E" w:rsidP="0042508E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42508E">
              <w:rPr>
                <w:i/>
              </w:rPr>
              <w:t>If yes, please specify SPF/frequency of application: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CDCF727" w14:textId="77777777" w:rsidR="0042508E" w:rsidRPr="00327692" w:rsidRDefault="0042508E" w:rsidP="0042508E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6832887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4027FBE" w14:textId="77777777" w:rsidR="0042508E" w:rsidRPr="0087609D" w:rsidRDefault="0042508E" w:rsidP="0042508E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15298363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2508E" w:rsidRPr="0087609D" w14:paraId="188F3F55" w14:textId="77777777" w:rsidTr="00FF2CB4">
        <w:trPr>
          <w:trHeight w:val="28"/>
        </w:trPr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7578061B" w14:textId="77777777" w:rsidR="0042508E" w:rsidRDefault="0042508E" w:rsidP="0042508E">
            <w:pPr>
              <w:tabs>
                <w:tab w:val="left" w:pos="6705"/>
              </w:tabs>
              <w:spacing w:before="20" w:after="20"/>
            </w:pPr>
            <w:r w:rsidRPr="0042508E">
              <w:t>Do you suffer from Herpes simplex?</w:t>
            </w:r>
          </w:p>
        </w:tc>
      </w:tr>
      <w:tr w:rsidR="0042508E" w:rsidRPr="0087609D" w14:paraId="34AE3BC1" w14:textId="77777777" w:rsidTr="0042508E">
        <w:trPr>
          <w:trHeight w:val="1008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A7D6DBB" w14:textId="77777777" w:rsidR="0042508E" w:rsidRPr="0042508E" w:rsidRDefault="0042508E" w:rsidP="0042508E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42508E">
              <w:rPr>
                <w:i/>
              </w:rPr>
              <w:t>If yes, please specify where outbreaks occur/frequency: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8E76E35" w14:textId="77777777" w:rsidR="0042508E" w:rsidRPr="00327692" w:rsidRDefault="0042508E" w:rsidP="0042508E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20904468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17BC7D5" w14:textId="77777777" w:rsidR="0042508E" w:rsidRPr="0087609D" w:rsidRDefault="0042508E" w:rsidP="0042508E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16571357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1B371AE1" w14:textId="77777777" w:rsidR="0006657C" w:rsidRDefault="0006657C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972"/>
        <w:gridCol w:w="1134"/>
        <w:gridCol w:w="992"/>
        <w:gridCol w:w="3119"/>
        <w:gridCol w:w="1134"/>
        <w:gridCol w:w="1134"/>
      </w:tblGrid>
      <w:tr w:rsidR="00E167DF" w14:paraId="18FEDDCE" w14:textId="77777777" w:rsidTr="00E167DF">
        <w:trPr>
          <w:trHeight w:val="28"/>
        </w:trPr>
        <w:tc>
          <w:tcPr>
            <w:tcW w:w="10485" w:type="dxa"/>
            <w:gridSpan w:val="6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4995280" w14:textId="1FBEECE1" w:rsidR="00E167DF" w:rsidRDefault="0006657C" w:rsidP="00E167DF">
            <w:pPr>
              <w:tabs>
                <w:tab w:val="left" w:pos="6705"/>
              </w:tabs>
              <w:spacing w:before="20" w:after="20"/>
            </w:pPr>
            <w:r>
              <w:br w:type="page"/>
            </w:r>
            <w:r w:rsidR="00E167DF" w:rsidRPr="00E167DF">
              <w:t xml:space="preserve">Have you had any of the following </w:t>
            </w:r>
            <w:r w:rsidR="00AE4E49">
              <w:t>within the last 14 days</w:t>
            </w:r>
            <w:r w:rsidR="00E167DF" w:rsidRPr="00E167DF">
              <w:t>?</w:t>
            </w:r>
          </w:p>
        </w:tc>
      </w:tr>
      <w:tr w:rsidR="008D4F6A" w14:paraId="009EA0EE" w14:textId="77777777" w:rsidTr="008D4F6A">
        <w:trPr>
          <w:trHeight w:val="28"/>
        </w:trPr>
        <w:tc>
          <w:tcPr>
            <w:tcW w:w="2972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048FF17F" w14:textId="77777777" w:rsidR="008D4F6A" w:rsidRDefault="0006657C" w:rsidP="008D4F6A">
            <w:r w:rsidRPr="0006657C">
              <w:t>Depilatory treatments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1303775" w14:textId="77777777" w:rsidR="008D4F6A" w:rsidRDefault="008D4F6A" w:rsidP="008D4F6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6635457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1CC3E52" w14:textId="77777777" w:rsidR="008D4F6A" w:rsidRPr="008B198A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1743330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237FC02F" w14:textId="77777777" w:rsidR="008D4F6A" w:rsidRPr="0078009E" w:rsidRDefault="0006657C" w:rsidP="0006657C">
            <w:pPr>
              <w:jc w:val="center"/>
            </w:pPr>
            <w:r>
              <w:t>Laser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6FC903B" w14:textId="77777777" w:rsidR="008D4F6A" w:rsidRDefault="008D4F6A" w:rsidP="008D4F6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7319631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2361A5F" w14:textId="77777777" w:rsidR="008D4F6A" w:rsidRPr="008B198A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4029158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D4F6A" w14:paraId="0C3B6907" w14:textId="77777777" w:rsidTr="008D4F6A">
        <w:trPr>
          <w:trHeight w:val="28"/>
        </w:trPr>
        <w:tc>
          <w:tcPr>
            <w:tcW w:w="2972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60908BF2" w14:textId="77777777" w:rsidR="008D4F6A" w:rsidRPr="00CF4769" w:rsidRDefault="0006657C" w:rsidP="008D4F6A">
            <w:r w:rsidRPr="0006657C">
              <w:t xml:space="preserve">Electrolysis </w:t>
            </w:r>
            <w:r w:rsidRPr="0006657C">
              <w:tab/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455B9AE" w14:textId="77777777" w:rsidR="008D4F6A" w:rsidRDefault="008D4F6A" w:rsidP="008D4F6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5979546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7C10355" w14:textId="77777777" w:rsidR="008D4F6A" w:rsidRPr="008B198A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5362711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12A9936C" w14:textId="77777777" w:rsidR="008D4F6A" w:rsidRPr="0078009E" w:rsidRDefault="0006657C" w:rsidP="0006657C">
            <w:pPr>
              <w:jc w:val="center"/>
            </w:pPr>
            <w:r w:rsidRPr="0006657C">
              <w:t>Microdermabrasion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E894AEA" w14:textId="77777777" w:rsidR="008D4F6A" w:rsidRDefault="008D4F6A" w:rsidP="008D4F6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437314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40B9AB8" w14:textId="77777777" w:rsidR="008D4F6A" w:rsidRPr="008B198A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19297736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D4F6A" w14:paraId="7040940A" w14:textId="77777777" w:rsidTr="008D4F6A">
        <w:trPr>
          <w:trHeight w:val="28"/>
        </w:trPr>
        <w:tc>
          <w:tcPr>
            <w:tcW w:w="2972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5E38DF66" w14:textId="77777777" w:rsidR="008D4F6A" w:rsidRPr="0078009E" w:rsidRDefault="0006657C" w:rsidP="008D4F6A">
            <w:r w:rsidRPr="0006657C">
              <w:t>IPL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6DF2C30" w14:textId="77777777" w:rsidR="008D4F6A" w:rsidRDefault="008D4F6A" w:rsidP="008D4F6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125219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AAF08FF" w14:textId="77777777" w:rsidR="008D4F6A" w:rsidRPr="008B198A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383068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27F91D7E" w14:textId="77777777" w:rsidR="008D4F6A" w:rsidRPr="0078009E" w:rsidRDefault="0006657C" w:rsidP="0006657C">
            <w:pPr>
              <w:jc w:val="center"/>
            </w:pPr>
            <w:r w:rsidRPr="0006657C">
              <w:t>Skin needling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AED322F" w14:textId="77777777" w:rsidR="008D4F6A" w:rsidRDefault="008D4F6A" w:rsidP="008D4F6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2915976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8AAEC86" w14:textId="77777777" w:rsidR="008D4F6A" w:rsidRPr="008B198A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5059815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D4F6A" w14:paraId="10FBA139" w14:textId="77777777" w:rsidTr="008D4F6A">
        <w:trPr>
          <w:trHeight w:val="28"/>
        </w:trPr>
        <w:tc>
          <w:tcPr>
            <w:tcW w:w="2972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787C28C8" w14:textId="77777777" w:rsidR="008D4F6A" w:rsidRPr="0078009E" w:rsidRDefault="0006657C" w:rsidP="008D4F6A">
            <w:r w:rsidRPr="0006657C">
              <w:t xml:space="preserve">Light based therapy </w:t>
            </w:r>
            <w:r w:rsidRPr="0006657C">
              <w:tab/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E358940" w14:textId="77777777" w:rsidR="008D4F6A" w:rsidRDefault="008D4F6A" w:rsidP="008D4F6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19296548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6DF3B2E" w14:textId="77777777" w:rsidR="008D4F6A" w:rsidRPr="008B198A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11267764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6CEE593B" w14:textId="77777777" w:rsidR="008D4F6A" w:rsidRPr="0078009E" w:rsidRDefault="0006657C" w:rsidP="0006657C">
            <w:pPr>
              <w:jc w:val="center"/>
            </w:pPr>
            <w:r w:rsidRPr="0006657C">
              <w:t>Skin peeling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EE220A7" w14:textId="77777777" w:rsidR="008D4F6A" w:rsidRDefault="008D4F6A" w:rsidP="008D4F6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1190648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40B4FA8" w14:textId="77777777" w:rsidR="008D4F6A" w:rsidRPr="008B198A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5621419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8009E" w14:paraId="539609EF" w14:textId="77777777" w:rsidTr="008D4F6A">
        <w:trPr>
          <w:trHeight w:val="1637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064BC3C" w14:textId="77777777" w:rsidR="0078009E" w:rsidRPr="0078009E" w:rsidRDefault="0078009E" w:rsidP="0078009E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78009E">
              <w:rPr>
                <w:i/>
              </w:rPr>
              <w:t>If yes, please specify treatment details (to include treatment dates, frequency, results and client satisfaction with outcome):</w:t>
            </w:r>
          </w:p>
        </w:tc>
      </w:tr>
    </w:tbl>
    <w:p w14:paraId="3E08023F" w14:textId="03615D38" w:rsidR="00187734" w:rsidRDefault="00187734" w:rsidP="009F656D"/>
    <w:p w14:paraId="4941DE59" w14:textId="77777777" w:rsidR="00187734" w:rsidRDefault="00187734">
      <w:pPr>
        <w:spacing w:line="259" w:lineRule="auto"/>
      </w:pPr>
      <w:r>
        <w:br w:type="page"/>
      </w:r>
    </w:p>
    <w:p w14:paraId="561F21D2" w14:textId="77777777" w:rsidR="00E167DF" w:rsidRDefault="00E167DF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972"/>
        <w:gridCol w:w="523"/>
        <w:gridCol w:w="3021"/>
        <w:gridCol w:w="474"/>
        <w:gridCol w:w="1227"/>
        <w:gridCol w:w="1134"/>
        <w:gridCol w:w="567"/>
        <w:gridCol w:w="567"/>
      </w:tblGrid>
      <w:tr w:rsidR="00CD64B7" w14:paraId="5C0CD03C" w14:textId="77777777" w:rsidTr="00FF2CB4">
        <w:trPr>
          <w:trHeight w:val="28"/>
        </w:trPr>
        <w:tc>
          <w:tcPr>
            <w:tcW w:w="10485" w:type="dxa"/>
            <w:gridSpan w:val="8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544AFE5B" w14:textId="77777777" w:rsidR="00CD64B7" w:rsidRDefault="00CD64B7" w:rsidP="00FF2CB4">
            <w:pPr>
              <w:tabs>
                <w:tab w:val="left" w:pos="6705"/>
              </w:tabs>
              <w:spacing w:before="20" w:after="20"/>
            </w:pPr>
            <w:r w:rsidRPr="00CD64B7">
              <w:t xml:space="preserve">Do you use </w:t>
            </w:r>
            <w:proofErr w:type="spellStart"/>
            <w:r w:rsidRPr="00CD64B7">
              <w:t>Retin</w:t>
            </w:r>
            <w:proofErr w:type="spellEnd"/>
            <w:r w:rsidRPr="00CD64B7">
              <w:t xml:space="preserve"> A or any other prescription skin care products?</w:t>
            </w:r>
          </w:p>
        </w:tc>
      </w:tr>
      <w:tr w:rsidR="00CD64B7" w:rsidRPr="0087609D" w14:paraId="64C29605" w14:textId="77777777" w:rsidTr="00FF2CB4">
        <w:trPr>
          <w:trHeight w:val="1030"/>
        </w:trPr>
        <w:tc>
          <w:tcPr>
            <w:tcW w:w="8217" w:type="dxa"/>
            <w:gridSpan w:val="5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29D6C34" w14:textId="77777777" w:rsidR="00CD64B7" w:rsidRPr="0042508E" w:rsidRDefault="00CD64B7" w:rsidP="00FF2CB4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CD64B7">
              <w:rPr>
                <w:i/>
              </w:rPr>
              <w:t>If yes, please specify details: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C4D0200" w14:textId="77777777" w:rsidR="00CD64B7" w:rsidRPr="00327692" w:rsidRDefault="00CD64B7" w:rsidP="00FF2CB4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3115550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51527E42" w14:textId="77777777" w:rsidR="00CD64B7" w:rsidRPr="0087609D" w:rsidRDefault="00CD64B7" w:rsidP="00FF2CB4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18003434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D4F6A" w14:paraId="28A4DC68" w14:textId="77777777" w:rsidTr="00FF2CB4">
        <w:trPr>
          <w:trHeight w:val="28"/>
        </w:trPr>
        <w:tc>
          <w:tcPr>
            <w:tcW w:w="10485" w:type="dxa"/>
            <w:gridSpan w:val="8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18023B2D" w14:textId="7C777D6D" w:rsidR="008D4F6A" w:rsidRDefault="008D4F6A" w:rsidP="00FF2CB4">
            <w:pPr>
              <w:tabs>
                <w:tab w:val="left" w:pos="6705"/>
              </w:tabs>
              <w:spacing w:before="20" w:after="20"/>
            </w:pPr>
            <w:r w:rsidRPr="008D4F6A">
              <w:t xml:space="preserve">Have you </w:t>
            </w:r>
            <w:r w:rsidR="00AE4E49">
              <w:t>taken/</w:t>
            </w:r>
            <w:r w:rsidRPr="008D4F6A">
              <w:t>used Isotretinoin within the last 6-12 months?</w:t>
            </w:r>
          </w:p>
        </w:tc>
      </w:tr>
      <w:tr w:rsidR="008D4F6A" w:rsidRPr="0087609D" w14:paraId="6A331D43" w14:textId="77777777" w:rsidTr="008D4F6A">
        <w:trPr>
          <w:trHeight w:val="966"/>
        </w:trPr>
        <w:tc>
          <w:tcPr>
            <w:tcW w:w="8217" w:type="dxa"/>
            <w:gridSpan w:val="5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7A837F4" w14:textId="77777777" w:rsidR="008D4F6A" w:rsidRPr="00CD64B7" w:rsidRDefault="008D4F6A" w:rsidP="008D4F6A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8D4F6A">
              <w:rPr>
                <w:i/>
              </w:rPr>
              <w:t>If yes, please specify details: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B7771FE" w14:textId="77777777" w:rsidR="008D4F6A" w:rsidRPr="00327692" w:rsidRDefault="008D4F6A" w:rsidP="008D4F6A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3377637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605CFBC2" w14:textId="77777777" w:rsidR="008D4F6A" w:rsidRPr="0087609D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13064363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D4F6A" w14:paraId="1CB58DA2" w14:textId="77777777" w:rsidTr="00FF2CB4">
        <w:trPr>
          <w:trHeight w:val="28"/>
        </w:trPr>
        <w:tc>
          <w:tcPr>
            <w:tcW w:w="10485" w:type="dxa"/>
            <w:gridSpan w:val="8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45F680BC" w14:textId="77777777" w:rsidR="008D4F6A" w:rsidRDefault="008D4F6A" w:rsidP="00FF2CB4">
            <w:pPr>
              <w:tabs>
                <w:tab w:val="left" w:pos="6705"/>
              </w:tabs>
              <w:spacing w:before="20" w:after="20"/>
            </w:pPr>
            <w:r w:rsidRPr="008D4F6A">
              <w:t>Do you use home care products containing any of the following?</w:t>
            </w:r>
          </w:p>
        </w:tc>
      </w:tr>
      <w:tr w:rsidR="008D4F6A" w14:paraId="3E795EF5" w14:textId="77777777" w:rsidTr="00C14103">
        <w:trPr>
          <w:trHeight w:val="28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C073173" w14:textId="77777777" w:rsidR="008D4F6A" w:rsidRPr="000853D1" w:rsidRDefault="008D4F6A" w:rsidP="008D4F6A">
            <w:pPr>
              <w:jc w:val="center"/>
            </w:pPr>
            <w:r w:rsidRPr="008D4F6A">
              <w:t>Exfoliating granules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</w:tcPr>
          <w:p w14:paraId="3B01126C" w14:textId="77777777" w:rsidR="008D4F6A" w:rsidRPr="000853D1" w:rsidRDefault="008D4F6A" w:rsidP="008D4F6A">
            <w:pPr>
              <w:jc w:val="center"/>
            </w:pPr>
            <w:r w:rsidRPr="000853D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332C86A3" w14:textId="77777777" w:rsidR="008D4F6A" w:rsidRPr="000853D1" w:rsidRDefault="008D4F6A" w:rsidP="008D4F6A">
            <w:pPr>
              <w:jc w:val="center"/>
            </w:pPr>
            <w:r w:rsidRPr="008D4F6A">
              <w:t>Glycolic Acid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14:paraId="4E35E70B" w14:textId="77777777" w:rsidR="008D4F6A" w:rsidRPr="000853D1" w:rsidRDefault="008D4F6A" w:rsidP="008D4F6A">
            <w:pPr>
              <w:jc w:val="center"/>
            </w:pPr>
            <w:r w:rsidRPr="000853D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928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4ED63F2" w14:textId="77777777" w:rsidR="008D4F6A" w:rsidRPr="000853D1" w:rsidRDefault="008D4F6A" w:rsidP="008D4F6A">
            <w:pPr>
              <w:jc w:val="center"/>
            </w:pPr>
            <w:r w:rsidRPr="008D4F6A">
              <w:t>Lactic Acid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221FF150" w14:textId="77777777" w:rsidR="008D4F6A" w:rsidRPr="000853D1" w:rsidRDefault="008D4F6A" w:rsidP="008D4F6A">
            <w:pPr>
              <w:jc w:val="center"/>
            </w:pPr>
            <w:r w:rsidRPr="000853D1">
              <w:rPr>
                <w:rFonts w:ascii="Segoe UI Symbol" w:hAnsi="Segoe UI Symbol" w:cs="Segoe UI Symbol"/>
              </w:rPr>
              <w:t>☐</w:t>
            </w:r>
          </w:p>
        </w:tc>
      </w:tr>
      <w:tr w:rsidR="008D4F6A" w14:paraId="082F136F" w14:textId="77777777" w:rsidTr="00C14103">
        <w:trPr>
          <w:trHeight w:val="28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13CAF20" w14:textId="77777777" w:rsidR="008D4F6A" w:rsidRPr="000853D1" w:rsidRDefault="008D4F6A" w:rsidP="008D4F6A">
            <w:pPr>
              <w:jc w:val="center"/>
            </w:pPr>
            <w:r w:rsidRPr="008D4F6A">
              <w:t xml:space="preserve">Other Alpha </w:t>
            </w:r>
            <w:proofErr w:type="spellStart"/>
            <w:r w:rsidRPr="008D4F6A">
              <w:t>Hydroxy</w:t>
            </w:r>
            <w:proofErr w:type="spellEnd"/>
            <w:r w:rsidRPr="008D4F6A">
              <w:t xml:space="preserve"> Acids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</w:tcPr>
          <w:p w14:paraId="20173B77" w14:textId="77777777" w:rsidR="008D4F6A" w:rsidRPr="000853D1" w:rsidRDefault="008D4F6A" w:rsidP="008D4F6A">
            <w:pPr>
              <w:jc w:val="center"/>
              <w:rPr>
                <w:rFonts w:ascii="Segoe UI Symbol" w:hAnsi="Segoe UI Symbol" w:cs="Segoe UI Symbol"/>
              </w:rPr>
            </w:pPr>
            <w:r w:rsidRPr="000853D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3650F9BB" w14:textId="77777777" w:rsidR="008D4F6A" w:rsidRPr="000853D1" w:rsidRDefault="008D4F6A" w:rsidP="008D4F6A">
            <w:pPr>
              <w:jc w:val="center"/>
            </w:pPr>
            <w:r w:rsidRPr="008D4F6A">
              <w:t>Vitamin A derivatives (Retinol)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14:paraId="5B8948EF" w14:textId="77777777" w:rsidR="008D4F6A" w:rsidRPr="000853D1" w:rsidRDefault="008D4F6A" w:rsidP="008D4F6A">
            <w:pPr>
              <w:jc w:val="center"/>
              <w:rPr>
                <w:rFonts w:ascii="Segoe UI Symbol" w:hAnsi="Segoe UI Symbol" w:cs="Segoe UI Symbol"/>
              </w:rPr>
            </w:pPr>
            <w:r w:rsidRPr="000853D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928" w:type="dxa"/>
            <w:gridSpan w:val="3"/>
            <w:tcBorders>
              <w:right w:val="nil"/>
            </w:tcBorders>
            <w:shd w:val="clear" w:color="auto" w:fill="7F7F7F" w:themeFill="text1" w:themeFillTint="80"/>
          </w:tcPr>
          <w:p w14:paraId="3CBFD609" w14:textId="77777777" w:rsidR="008D4F6A" w:rsidRPr="000853D1" w:rsidRDefault="008D4F6A" w:rsidP="008D4F6A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  <w:shd w:val="clear" w:color="auto" w:fill="7F7F7F" w:themeFill="text1" w:themeFillTint="80"/>
          </w:tcPr>
          <w:p w14:paraId="2682EF9D" w14:textId="77777777" w:rsidR="008D4F6A" w:rsidRPr="000853D1" w:rsidRDefault="008D4F6A" w:rsidP="008D4F6A">
            <w:pPr>
              <w:jc w:val="center"/>
              <w:rPr>
                <w:rFonts w:ascii="Segoe UI Symbol" w:hAnsi="Segoe UI Symbol" w:cs="Segoe UI Symbol"/>
              </w:rPr>
            </w:pPr>
          </w:p>
        </w:tc>
      </w:tr>
      <w:tr w:rsidR="008D4F6A" w14:paraId="2B378D18" w14:textId="77777777" w:rsidTr="008D4F6A">
        <w:trPr>
          <w:trHeight w:val="886"/>
        </w:trPr>
        <w:tc>
          <w:tcPr>
            <w:tcW w:w="10485" w:type="dxa"/>
            <w:gridSpan w:val="8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109420C" w14:textId="77777777" w:rsidR="008D4F6A" w:rsidRPr="008D4F6A" w:rsidRDefault="008D4F6A" w:rsidP="00FF2CB4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8D4F6A">
              <w:rPr>
                <w:i/>
              </w:rPr>
              <w:t>If yes, please specify skin reaction after use:</w:t>
            </w:r>
          </w:p>
        </w:tc>
      </w:tr>
      <w:tr w:rsidR="008D4F6A" w14:paraId="02B081CD" w14:textId="77777777" w:rsidTr="00171054">
        <w:trPr>
          <w:trHeight w:val="28"/>
        </w:trPr>
        <w:tc>
          <w:tcPr>
            <w:tcW w:w="10485" w:type="dxa"/>
            <w:gridSpan w:val="8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0D2C972E" w14:textId="77777777" w:rsidR="008D4F6A" w:rsidRPr="008D4F6A" w:rsidRDefault="008D4F6A" w:rsidP="00FF2CB4">
            <w:pPr>
              <w:tabs>
                <w:tab w:val="left" w:pos="6705"/>
              </w:tabs>
              <w:spacing w:before="20" w:after="20"/>
            </w:pPr>
            <w:r w:rsidRPr="008D4F6A">
              <w:t>What is your current daily skincare regime, including product details?</w:t>
            </w:r>
          </w:p>
        </w:tc>
      </w:tr>
      <w:tr w:rsidR="00171054" w14:paraId="17DC163F" w14:textId="77777777" w:rsidTr="00B3566B">
        <w:trPr>
          <w:trHeight w:val="858"/>
        </w:trPr>
        <w:tc>
          <w:tcPr>
            <w:tcW w:w="10485" w:type="dxa"/>
            <w:gridSpan w:val="8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87050E4" w14:textId="77777777" w:rsidR="00171054" w:rsidRPr="008D4F6A" w:rsidRDefault="00171054" w:rsidP="00FF2CB4">
            <w:pPr>
              <w:tabs>
                <w:tab w:val="left" w:pos="6705"/>
              </w:tabs>
              <w:spacing w:before="20" w:after="20"/>
            </w:pPr>
            <w:r w:rsidRPr="00171054">
              <w:t>Morning:</w:t>
            </w:r>
          </w:p>
        </w:tc>
      </w:tr>
      <w:tr w:rsidR="00171054" w14:paraId="5EB12E23" w14:textId="77777777" w:rsidTr="00B3566B">
        <w:trPr>
          <w:trHeight w:val="1016"/>
        </w:trPr>
        <w:tc>
          <w:tcPr>
            <w:tcW w:w="10485" w:type="dxa"/>
            <w:gridSpan w:val="8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14E2A14" w14:textId="77777777" w:rsidR="00171054" w:rsidRPr="00171054" w:rsidRDefault="00171054" w:rsidP="00FF2CB4">
            <w:pPr>
              <w:tabs>
                <w:tab w:val="left" w:pos="6705"/>
              </w:tabs>
              <w:spacing w:before="20" w:after="20"/>
            </w:pPr>
            <w:r w:rsidRPr="00171054">
              <w:t>Evening:</w:t>
            </w:r>
          </w:p>
        </w:tc>
      </w:tr>
      <w:tr w:rsidR="00171054" w14:paraId="19EAB42D" w14:textId="77777777" w:rsidTr="00FF2CB4">
        <w:trPr>
          <w:trHeight w:val="28"/>
        </w:trPr>
        <w:tc>
          <w:tcPr>
            <w:tcW w:w="10485" w:type="dxa"/>
            <w:gridSpan w:val="8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4E43CBB5" w14:textId="7A61A18E" w:rsidR="00171054" w:rsidRPr="008D4F6A" w:rsidRDefault="0051339A" w:rsidP="00FF2CB4">
            <w:pPr>
              <w:tabs>
                <w:tab w:val="left" w:pos="6705"/>
              </w:tabs>
              <w:spacing w:before="20" w:after="20"/>
            </w:pPr>
            <w:r>
              <w:t>What specific body</w:t>
            </w:r>
            <w:r w:rsidR="00171054" w:rsidRPr="00171054">
              <w:t xml:space="preserve"> concerns do you have?</w:t>
            </w:r>
          </w:p>
        </w:tc>
      </w:tr>
      <w:tr w:rsidR="00171054" w14:paraId="40954CAB" w14:textId="77777777" w:rsidTr="00B3566B">
        <w:trPr>
          <w:trHeight w:val="569"/>
        </w:trPr>
        <w:tc>
          <w:tcPr>
            <w:tcW w:w="10485" w:type="dxa"/>
            <w:gridSpan w:val="8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C0ED885" w14:textId="77777777" w:rsidR="00171054" w:rsidRPr="00171054" w:rsidRDefault="00171054" w:rsidP="00FF2CB4">
            <w:pPr>
              <w:tabs>
                <w:tab w:val="left" w:pos="6705"/>
              </w:tabs>
              <w:spacing w:before="20" w:after="20"/>
            </w:pPr>
          </w:p>
        </w:tc>
      </w:tr>
      <w:tr w:rsidR="00171054" w14:paraId="51288805" w14:textId="77777777" w:rsidTr="00171054">
        <w:trPr>
          <w:trHeight w:val="28"/>
        </w:trPr>
        <w:tc>
          <w:tcPr>
            <w:tcW w:w="10485" w:type="dxa"/>
            <w:gridSpan w:val="8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3AAB1A9B" w14:textId="77777777" w:rsidR="00171054" w:rsidRPr="008D4F6A" w:rsidRDefault="00171054" w:rsidP="00FF2CB4">
            <w:pPr>
              <w:tabs>
                <w:tab w:val="left" w:pos="6705"/>
              </w:tabs>
              <w:spacing w:before="20" w:after="20"/>
            </w:pPr>
            <w:r w:rsidRPr="00171054">
              <w:t>What are your expectations of this treatment?</w:t>
            </w:r>
          </w:p>
        </w:tc>
      </w:tr>
      <w:tr w:rsidR="00171054" w14:paraId="12EA45FB" w14:textId="77777777" w:rsidTr="00B3566B">
        <w:trPr>
          <w:trHeight w:val="729"/>
        </w:trPr>
        <w:tc>
          <w:tcPr>
            <w:tcW w:w="10485" w:type="dxa"/>
            <w:gridSpan w:val="8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AF70E3F" w14:textId="77777777" w:rsidR="00171054" w:rsidRPr="00171054" w:rsidRDefault="00171054" w:rsidP="00FF2CB4">
            <w:pPr>
              <w:tabs>
                <w:tab w:val="left" w:pos="6705"/>
              </w:tabs>
              <w:spacing w:before="20" w:after="20"/>
            </w:pPr>
          </w:p>
        </w:tc>
      </w:tr>
    </w:tbl>
    <w:p w14:paraId="408B5F69" w14:textId="77777777"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2552"/>
        <w:gridCol w:w="425"/>
        <w:gridCol w:w="2126"/>
        <w:gridCol w:w="425"/>
        <w:gridCol w:w="426"/>
        <w:gridCol w:w="2268"/>
        <w:gridCol w:w="425"/>
      </w:tblGrid>
      <w:tr w:rsidR="00DF03C6" w:rsidRPr="0087609D" w14:paraId="283496D9" w14:textId="77777777" w:rsidTr="00DF03C6">
        <w:trPr>
          <w:trHeight w:val="28"/>
        </w:trPr>
        <w:tc>
          <w:tcPr>
            <w:tcW w:w="10485" w:type="dxa"/>
            <w:gridSpan w:val="8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3DD825F2" w14:textId="24668413" w:rsidR="00DF03C6" w:rsidRPr="0087609D" w:rsidRDefault="00492424" w:rsidP="00FF2CB4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Skin a</w:t>
            </w:r>
            <w:r w:rsidR="00DF03C6">
              <w:rPr>
                <w:sz w:val="24"/>
              </w:rPr>
              <w:t>ssessment</w:t>
            </w:r>
            <w:r>
              <w:rPr>
                <w:sz w:val="24"/>
              </w:rPr>
              <w:t>:</w:t>
            </w:r>
          </w:p>
        </w:tc>
      </w:tr>
      <w:tr w:rsidR="00DF03C6" w14:paraId="4F7144FE" w14:textId="77777777" w:rsidTr="00C14103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48BC5D2" w14:textId="77777777" w:rsidR="00DF03C6" w:rsidRDefault="001A61B4" w:rsidP="00DF03C6">
            <w:r>
              <w:t>Skin type</w:t>
            </w:r>
            <w:r w:rsidR="00C43D79">
              <w:t>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30CB9B" w14:textId="77777777" w:rsidR="00DF03C6" w:rsidRDefault="001A61B4" w:rsidP="00DF03C6">
            <w:pPr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FFA345" w14:textId="77777777" w:rsidR="00DF03C6" w:rsidRDefault="00681449" w:rsidP="00FF2CB4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3C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35275D1E" w14:textId="77777777" w:rsidR="00DF03C6" w:rsidRPr="008B198A" w:rsidRDefault="001A61B4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>Combination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2C1F0A" w14:textId="77777777" w:rsidR="00DF03C6" w:rsidRDefault="00681449" w:rsidP="00FF2CB4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3C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1AFA5FD" w14:textId="77777777" w:rsidR="00DF03C6" w:rsidRPr="0087609D" w:rsidRDefault="001A61B4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7FAF35" w14:textId="77777777" w:rsidR="00DF03C6" w:rsidRDefault="00681449" w:rsidP="00FF2CB4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3C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F03C6" w14:paraId="36CBC515" w14:textId="77777777" w:rsidTr="00FD00ED">
        <w:trPr>
          <w:trHeight w:val="38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7709BB7" w14:textId="77777777" w:rsidR="00DF03C6" w:rsidRDefault="00DF03C6" w:rsidP="00FF2CB4">
            <w:pPr>
              <w:jc w:val="center"/>
            </w:pP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6129458" w14:textId="77777777" w:rsidR="00DF03C6" w:rsidRDefault="001A61B4" w:rsidP="00DF03C6">
            <w:pPr>
              <w:jc w:val="center"/>
            </w:pPr>
            <w:r>
              <w:t>Oily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D1DE24" w14:textId="77777777" w:rsidR="00DF03C6" w:rsidRDefault="00681449" w:rsidP="00FF2CB4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F03C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7B43F3AD" w14:textId="77777777" w:rsidR="00DF03C6" w:rsidRPr="00F724E4" w:rsidRDefault="00DF03C6" w:rsidP="00DF03C6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78E82390" w14:textId="77777777" w:rsidR="00DF03C6" w:rsidRDefault="00DF03C6" w:rsidP="00FF2CB4">
            <w:pPr>
              <w:jc w:val="center"/>
            </w:pPr>
          </w:p>
        </w:tc>
        <w:tc>
          <w:tcPr>
            <w:tcW w:w="2268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7CA944EB" w14:textId="77777777" w:rsidR="00DF03C6" w:rsidRPr="00F724E4" w:rsidRDefault="00DF03C6" w:rsidP="00DF03C6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04C5E416" w14:textId="77777777" w:rsidR="00DF03C6" w:rsidRDefault="00DF03C6" w:rsidP="00FF2CB4">
            <w:pPr>
              <w:jc w:val="center"/>
            </w:pPr>
          </w:p>
        </w:tc>
      </w:tr>
      <w:tr w:rsidR="009E0191" w14:paraId="1809F604" w14:textId="77777777" w:rsidTr="009E0191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2548D19" w14:textId="77777777" w:rsidR="009E0191" w:rsidRDefault="009E0191" w:rsidP="00DF03C6">
            <w:r>
              <w:t>Skin condition:</w:t>
            </w:r>
          </w:p>
        </w:tc>
        <w:tc>
          <w:tcPr>
            <w:tcW w:w="8647" w:type="dxa"/>
            <w:gridSpan w:val="7"/>
            <w:shd w:val="clear" w:color="auto" w:fill="FFFFFF" w:themeFill="background1"/>
            <w:vAlign w:val="center"/>
          </w:tcPr>
          <w:p w14:paraId="40B5C316" w14:textId="77777777" w:rsidR="009E0191" w:rsidRDefault="009E0191" w:rsidP="00DF03C6"/>
        </w:tc>
      </w:tr>
      <w:tr w:rsidR="001A61B4" w14:paraId="01ADCEDC" w14:textId="77777777" w:rsidTr="00C1410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12FB4D2" w14:textId="77777777" w:rsidR="001A61B4" w:rsidRDefault="009E0191" w:rsidP="00DF03C6">
            <w:r>
              <w:t>Skin sensitivity: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38AD10" w14:textId="77777777" w:rsidR="001A61B4" w:rsidRDefault="001A61B4" w:rsidP="00DF03C6">
            <w:pPr>
              <w:jc w:val="center"/>
            </w:pPr>
            <w:r>
              <w:t>Reactive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4F54114F" w14:textId="77777777" w:rsidR="001A61B4" w:rsidRDefault="00681449" w:rsidP="00DF03C6"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B4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6728DD03" w14:textId="77777777" w:rsidR="001A61B4" w:rsidRPr="00F724E4" w:rsidRDefault="009E0191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>Impaired b</w:t>
            </w:r>
            <w:r w:rsidR="001A61B4">
              <w:t>arrier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25B3A9B6" w14:textId="77777777" w:rsidR="001A61B4" w:rsidRDefault="00681449" w:rsidP="00DF03C6"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B4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8827AFD" w14:textId="77777777" w:rsidR="001A61B4" w:rsidRPr="00F724E4" w:rsidRDefault="001A61B4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>Unresponsive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40B52DE0" w14:textId="77777777" w:rsidR="001A61B4" w:rsidRDefault="00681449" w:rsidP="00DF03C6"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B4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A61B4" w14:paraId="4997C13E" w14:textId="77777777" w:rsidTr="00C1410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3E5714B" w14:textId="77777777" w:rsidR="001A61B4" w:rsidRDefault="001A61B4" w:rsidP="00DF03C6">
            <w:r>
              <w:t>Skin thickness</w:t>
            </w:r>
            <w:r w:rsidR="00C43D79">
              <w:t>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437F389" w14:textId="77777777" w:rsidR="001A61B4" w:rsidRDefault="001A61B4" w:rsidP="00DF03C6">
            <w:pPr>
              <w:jc w:val="center"/>
            </w:pPr>
            <w:r>
              <w:t>Thin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41869C76" w14:textId="77777777" w:rsidR="001A61B4" w:rsidRDefault="00681449" w:rsidP="00DF03C6"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B4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642D3351" w14:textId="77777777" w:rsidR="001A61B4" w:rsidRPr="00F724E4" w:rsidRDefault="001A61B4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3516A7DB" w14:textId="77777777" w:rsidR="001A61B4" w:rsidRDefault="00681449" w:rsidP="00DF03C6"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B4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13258F2" w14:textId="77777777" w:rsidR="001A61B4" w:rsidRPr="00F724E4" w:rsidRDefault="001A61B4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>Thick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438B1454" w14:textId="77777777" w:rsidR="001A61B4" w:rsidRDefault="00681449" w:rsidP="00DF03C6">
            <w:sdt>
              <w:sdtPr>
                <w:id w:val="78646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B4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A61B4" w14:paraId="3F4018FA" w14:textId="77777777" w:rsidTr="00FD00ED">
        <w:trPr>
          <w:trHeight w:val="23"/>
        </w:trPr>
        <w:tc>
          <w:tcPr>
            <w:tcW w:w="1838" w:type="dxa"/>
            <w:shd w:val="clear" w:color="auto" w:fill="E7E6E6" w:themeFill="background2"/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DDD427C" w14:textId="17BFF2DF" w:rsidR="001A61B4" w:rsidRDefault="009E0191" w:rsidP="00FD00ED">
            <w:r>
              <w:t xml:space="preserve">Epidermal </w:t>
            </w:r>
            <w:r w:rsidR="00FD00ED">
              <w:br/>
            </w:r>
            <w:r w:rsidR="001A61B4">
              <w:t>thickness</w:t>
            </w:r>
            <w:r w:rsidR="00FD00ED">
              <w:t>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4C7C85" w14:textId="77777777" w:rsidR="001A61B4" w:rsidRDefault="001A61B4" w:rsidP="00FD00ED">
            <w:pPr>
              <w:jc w:val="center"/>
            </w:pPr>
            <w:r>
              <w:t>Thin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51BC40" w14:textId="339D50D0" w:rsidR="001A61B4" w:rsidRDefault="00681449" w:rsidP="00FD00ED"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D00E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73AFDD75" w14:textId="77777777" w:rsidR="001A61B4" w:rsidRPr="00F724E4" w:rsidRDefault="001A61B4" w:rsidP="00FD00ED">
            <w:pPr>
              <w:tabs>
                <w:tab w:val="left" w:pos="6705"/>
              </w:tabs>
              <w:jc w:val="center"/>
            </w:pPr>
            <w:r>
              <w:t>Medium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CFB53C" w14:textId="77777777" w:rsidR="001A61B4" w:rsidRDefault="00681449" w:rsidP="00FD00ED"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B4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7688FA6" w14:textId="77777777" w:rsidR="001A61B4" w:rsidRPr="00F724E4" w:rsidRDefault="001A61B4" w:rsidP="00FD00ED">
            <w:pPr>
              <w:tabs>
                <w:tab w:val="left" w:pos="6705"/>
              </w:tabs>
              <w:jc w:val="center"/>
            </w:pPr>
            <w:r>
              <w:t>Thick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5B8668" w14:textId="77777777" w:rsidR="001A61B4" w:rsidRDefault="00681449" w:rsidP="00FD00ED"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61B4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A61B4" w14:paraId="3B239B22" w14:textId="77777777" w:rsidTr="00E90E5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90AF674" w14:textId="77777777" w:rsidR="001A61B4" w:rsidRDefault="001A61B4" w:rsidP="00DF03C6">
            <w:r>
              <w:t>Surface hydration levels</w:t>
            </w:r>
            <w:r w:rsidR="00C43D79">
              <w:t>:</w:t>
            </w:r>
          </w:p>
        </w:tc>
        <w:tc>
          <w:tcPr>
            <w:tcW w:w="8647" w:type="dxa"/>
            <w:gridSpan w:val="7"/>
            <w:shd w:val="clear" w:color="auto" w:fill="FFFFFF" w:themeFill="background1"/>
            <w:vAlign w:val="center"/>
          </w:tcPr>
          <w:p w14:paraId="549D8C7E" w14:textId="77777777" w:rsidR="001A61B4" w:rsidRDefault="001A61B4" w:rsidP="001A61B4"/>
        </w:tc>
      </w:tr>
      <w:tr w:rsidR="001A61B4" w14:paraId="39BB9333" w14:textId="77777777" w:rsidTr="00FD00ED">
        <w:trPr>
          <w:trHeight w:val="23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0034DA1" w14:textId="77777777" w:rsidR="001A61B4" w:rsidRDefault="001A61B4" w:rsidP="00DF03C6">
            <w:r>
              <w:lastRenderedPageBreak/>
              <w:t>Pigmentation details</w:t>
            </w:r>
            <w:r w:rsidR="00C43D79">
              <w:t>:</w:t>
            </w:r>
          </w:p>
        </w:tc>
        <w:tc>
          <w:tcPr>
            <w:tcW w:w="8647" w:type="dxa"/>
            <w:gridSpan w:val="7"/>
            <w:shd w:val="clear" w:color="auto" w:fill="FFFFFF" w:themeFill="background1"/>
            <w:vAlign w:val="center"/>
          </w:tcPr>
          <w:p w14:paraId="79C5F100" w14:textId="77777777" w:rsidR="001A61B4" w:rsidRPr="0016059D" w:rsidRDefault="001A61B4" w:rsidP="001A61B4"/>
        </w:tc>
      </w:tr>
      <w:tr w:rsidR="001A61B4" w14:paraId="452317E1" w14:textId="77777777" w:rsidTr="009E0191">
        <w:trPr>
          <w:trHeight w:val="413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C0ACB4A" w14:textId="77777777" w:rsidR="001A61B4" w:rsidRDefault="001A61B4" w:rsidP="00DF03C6">
            <w:r>
              <w:t>Skin texture</w:t>
            </w:r>
            <w:r w:rsidR="00C43D79">
              <w:t>:</w:t>
            </w:r>
          </w:p>
        </w:tc>
        <w:tc>
          <w:tcPr>
            <w:tcW w:w="8647" w:type="dxa"/>
            <w:gridSpan w:val="7"/>
            <w:shd w:val="clear" w:color="auto" w:fill="FFFFFF" w:themeFill="background1"/>
            <w:vAlign w:val="center"/>
          </w:tcPr>
          <w:p w14:paraId="7525C5D3" w14:textId="77777777" w:rsidR="001A61B4" w:rsidRPr="0016059D" w:rsidRDefault="001A61B4" w:rsidP="001A61B4"/>
        </w:tc>
      </w:tr>
      <w:tr w:rsidR="001A61B4" w14:paraId="31A36C09" w14:textId="77777777" w:rsidTr="00372C73">
        <w:trPr>
          <w:trHeight w:val="75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E57DFB0" w14:textId="77777777" w:rsidR="001A61B4" w:rsidRDefault="001A61B4" w:rsidP="00DF03C6">
            <w:r>
              <w:t>Additional comments</w:t>
            </w:r>
            <w:r w:rsidR="00C43D79">
              <w:t>:</w:t>
            </w:r>
          </w:p>
        </w:tc>
        <w:tc>
          <w:tcPr>
            <w:tcW w:w="8647" w:type="dxa"/>
            <w:gridSpan w:val="7"/>
            <w:shd w:val="clear" w:color="auto" w:fill="FFFFFF" w:themeFill="background1"/>
            <w:vAlign w:val="center"/>
          </w:tcPr>
          <w:p w14:paraId="3C2D51AF" w14:textId="77777777" w:rsidR="001A61B4" w:rsidRPr="0016059D" w:rsidRDefault="001A61B4" w:rsidP="001A61B4"/>
        </w:tc>
      </w:tr>
      <w:tr w:rsidR="00622C13" w14:paraId="16D5F6DF" w14:textId="77777777" w:rsidTr="00FF2CB4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574575B" w14:textId="77777777" w:rsidR="00622C13" w:rsidRDefault="00622C13" w:rsidP="00FF2CB4">
            <w:r w:rsidRPr="00E632C5">
              <w:t>Skin sensitivity patch test</w:t>
            </w:r>
            <w:r>
              <w:t>:</w:t>
            </w:r>
            <w:r w:rsidRPr="00E632C5">
              <w:t xml:space="preserve"> – </w:t>
            </w:r>
            <w:r w:rsidRPr="00E632C5">
              <w:rPr>
                <w:i/>
                <w:sz w:val="20"/>
              </w:rPr>
              <w:t>(Documentary evidence of patch test to be included)</w:t>
            </w:r>
          </w:p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3B481FD7" w14:textId="77777777" w:rsidR="00622C13" w:rsidRDefault="00622C13" w:rsidP="00E632C5">
            <w:r>
              <w:t>Date:</w:t>
            </w:r>
          </w:p>
        </w:tc>
        <w:tc>
          <w:tcPr>
            <w:tcW w:w="5670" w:type="dxa"/>
            <w:gridSpan w:val="5"/>
            <w:shd w:val="clear" w:color="auto" w:fill="FFFFFF" w:themeFill="background1"/>
            <w:vAlign w:val="center"/>
          </w:tcPr>
          <w:p w14:paraId="58FA5684" w14:textId="77777777" w:rsidR="00622C13" w:rsidRDefault="00622C13" w:rsidP="00FF2CB4">
            <w:pPr>
              <w:jc w:val="center"/>
            </w:pPr>
          </w:p>
        </w:tc>
      </w:tr>
      <w:tr w:rsidR="00622C13" w14:paraId="325DCE15" w14:textId="77777777" w:rsidTr="00FD00ED">
        <w:trPr>
          <w:trHeight w:val="20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96C9896" w14:textId="77777777" w:rsidR="00622C13" w:rsidRDefault="00622C13" w:rsidP="00FF2CB4">
            <w:pPr>
              <w:jc w:val="center"/>
            </w:pPr>
          </w:p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46268896" w14:textId="77777777" w:rsidR="00622C13" w:rsidRDefault="00622C13" w:rsidP="00E632C5">
            <w:r>
              <w:t>Area(s) tested:</w:t>
            </w:r>
          </w:p>
        </w:tc>
        <w:tc>
          <w:tcPr>
            <w:tcW w:w="5670" w:type="dxa"/>
            <w:gridSpan w:val="5"/>
            <w:shd w:val="clear" w:color="auto" w:fill="FFFFFF" w:themeFill="background1"/>
            <w:vAlign w:val="center"/>
          </w:tcPr>
          <w:p w14:paraId="4F52B104" w14:textId="77777777" w:rsidR="00622C13" w:rsidRDefault="00622C13" w:rsidP="00FF2CB4">
            <w:pPr>
              <w:jc w:val="center"/>
            </w:pPr>
          </w:p>
        </w:tc>
      </w:tr>
      <w:tr w:rsidR="00622C13" w14:paraId="7405AC2B" w14:textId="77777777" w:rsidTr="00FD00ED">
        <w:trPr>
          <w:trHeight w:val="20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3B7B71F" w14:textId="77777777" w:rsidR="00622C13" w:rsidRDefault="00622C13" w:rsidP="00FF2CB4">
            <w:pPr>
              <w:jc w:val="center"/>
            </w:pPr>
          </w:p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49F902A4" w14:textId="12B69521" w:rsidR="00622C13" w:rsidRDefault="00622C13" w:rsidP="00E632C5">
            <w:r>
              <w:t>Thermal test:</w:t>
            </w:r>
          </w:p>
        </w:tc>
        <w:tc>
          <w:tcPr>
            <w:tcW w:w="2551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70E73A5F" w14:textId="77777777" w:rsidR="00622C13" w:rsidRPr="00F724E4" w:rsidRDefault="00622C13" w:rsidP="00FF2CB4">
            <w:pPr>
              <w:tabs>
                <w:tab w:val="left" w:pos="6705"/>
              </w:tabs>
              <w:spacing w:before="20" w:after="20"/>
              <w:jc w:val="center"/>
            </w:pPr>
            <w:r>
              <w:t>Positive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71B744D2" w14:textId="77777777" w:rsidR="00622C13" w:rsidRDefault="00681449" w:rsidP="00FF2CB4">
            <w:sdt>
              <w:sdtPr>
                <w:id w:val="-9499333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2C13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ED8254D" w14:textId="77777777" w:rsidR="00622C13" w:rsidRPr="00F724E4" w:rsidRDefault="00622C13" w:rsidP="00FF2CB4">
            <w:pPr>
              <w:tabs>
                <w:tab w:val="left" w:pos="6705"/>
              </w:tabs>
              <w:spacing w:before="20" w:after="20"/>
              <w:jc w:val="center"/>
            </w:pPr>
            <w:r>
              <w:t>Negative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651BBBEF" w14:textId="77777777" w:rsidR="00622C13" w:rsidRDefault="00681449" w:rsidP="00FF2CB4">
            <w:sdt>
              <w:sdtPr>
                <w:id w:val="8354212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2C13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22C13" w14:paraId="5C575943" w14:textId="77777777" w:rsidTr="00FD00ED">
        <w:trPr>
          <w:trHeight w:val="20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8AAE07D" w14:textId="77777777" w:rsidR="00622C13" w:rsidRDefault="00622C13" w:rsidP="00E632C5">
            <w:pPr>
              <w:jc w:val="center"/>
            </w:pP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72E06B" w14:textId="0183D7DA" w:rsidR="00622C13" w:rsidRPr="00255471" w:rsidRDefault="00622C13" w:rsidP="00E632C5">
            <w:r>
              <w:t>Tactile test:</w:t>
            </w:r>
          </w:p>
        </w:tc>
        <w:tc>
          <w:tcPr>
            <w:tcW w:w="2551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48184DE0" w14:textId="77777777" w:rsidR="00622C13" w:rsidRPr="00F724E4" w:rsidRDefault="00622C13" w:rsidP="00E632C5">
            <w:pPr>
              <w:tabs>
                <w:tab w:val="left" w:pos="6705"/>
              </w:tabs>
              <w:spacing w:before="20" w:after="20"/>
              <w:jc w:val="center"/>
            </w:pPr>
            <w:r>
              <w:t>Positive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705E84" w14:textId="77777777" w:rsidR="00622C13" w:rsidRDefault="00681449" w:rsidP="00E632C5">
            <w:sdt>
              <w:sdtPr>
                <w:id w:val="4379585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2C13" w:rsidRPr="0072689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CE6ED7B" w14:textId="77777777" w:rsidR="00622C13" w:rsidRPr="00F724E4" w:rsidRDefault="00622C13" w:rsidP="00E632C5">
            <w:pPr>
              <w:tabs>
                <w:tab w:val="left" w:pos="6705"/>
              </w:tabs>
              <w:spacing w:before="20" w:after="20"/>
              <w:jc w:val="center"/>
            </w:pPr>
            <w:r>
              <w:t>Negative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31675F" w14:textId="77777777" w:rsidR="00622C13" w:rsidRDefault="00681449" w:rsidP="00E632C5">
            <w:sdt>
              <w:sdtPr>
                <w:id w:val="408688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2C13" w:rsidRPr="00AE21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22C13" w14:paraId="3A8CCDBB" w14:textId="77777777" w:rsidTr="00622C13">
        <w:trPr>
          <w:trHeight w:val="1453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E53D817" w14:textId="77777777" w:rsidR="00622C13" w:rsidRDefault="00622C13" w:rsidP="00E632C5">
            <w:pPr>
              <w:jc w:val="center"/>
            </w:pPr>
          </w:p>
        </w:tc>
        <w:tc>
          <w:tcPr>
            <w:tcW w:w="8647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1C3F1171" w14:textId="04BEF8BE" w:rsidR="00622C13" w:rsidRDefault="00622C13" w:rsidP="00E632C5">
            <w:r>
              <w:rPr>
                <w:i/>
              </w:rPr>
              <w:t>Additional c</w:t>
            </w:r>
            <w:r w:rsidRPr="0082784A">
              <w:rPr>
                <w:i/>
              </w:rPr>
              <w:t>o</w:t>
            </w:r>
            <w:r>
              <w:rPr>
                <w:i/>
              </w:rPr>
              <w:t>mments:</w:t>
            </w:r>
          </w:p>
        </w:tc>
      </w:tr>
      <w:tr w:rsidR="00E632C5" w14:paraId="4A5CD043" w14:textId="77777777" w:rsidTr="00FD00ED">
        <w:trPr>
          <w:trHeight w:val="20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E08508F" w14:textId="77777777" w:rsidR="00E632C5" w:rsidRDefault="00F81EBE" w:rsidP="008E12A8">
            <w:r w:rsidRPr="00F81EBE">
              <w:t>Treatment objectives</w:t>
            </w:r>
            <w:r w:rsidR="00C43D79">
              <w:t>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074309" w14:textId="77777777" w:rsidR="00E632C5" w:rsidRPr="00E632C5" w:rsidRDefault="00F81EBE" w:rsidP="00E632C5">
            <w:pPr>
              <w:jc w:val="center"/>
            </w:pPr>
            <w:r>
              <w:t>Fat removal/inch loss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A375E0" w14:textId="77777777" w:rsidR="00E632C5" w:rsidRDefault="00681449" w:rsidP="00E632C5">
            <w:sdt>
              <w:sdtPr>
                <w:id w:val="11313682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2C5" w:rsidRPr="00856A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26EE08C3" w14:textId="77777777" w:rsidR="00E632C5" w:rsidRDefault="00F81EBE" w:rsidP="00E632C5">
            <w:pPr>
              <w:tabs>
                <w:tab w:val="left" w:pos="6705"/>
              </w:tabs>
              <w:spacing w:before="20" w:after="20"/>
              <w:jc w:val="center"/>
            </w:pPr>
            <w:r>
              <w:t>Treatment of cellulite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D2FA62" w14:textId="77777777" w:rsidR="00E632C5" w:rsidRDefault="00681449" w:rsidP="00E632C5">
            <w:sdt>
              <w:sdtPr>
                <w:id w:val="-20354915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2C5" w:rsidRPr="0072689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7CDC3766" w14:textId="77777777" w:rsidR="00E632C5" w:rsidRDefault="00E632C5" w:rsidP="00E632C5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27462DEE" w14:textId="77777777" w:rsidR="00E632C5" w:rsidRDefault="00E632C5" w:rsidP="00E632C5"/>
        </w:tc>
      </w:tr>
      <w:tr w:rsidR="00F81EBE" w14:paraId="1B7A32D3" w14:textId="77777777" w:rsidTr="00372C73">
        <w:trPr>
          <w:trHeight w:val="1084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5AE7B25" w14:textId="77777777" w:rsidR="00F81EBE" w:rsidRPr="00E632C5" w:rsidRDefault="00F81EBE" w:rsidP="00E632C5">
            <w:pPr>
              <w:jc w:val="center"/>
            </w:pPr>
          </w:p>
        </w:tc>
        <w:tc>
          <w:tcPr>
            <w:tcW w:w="8647" w:type="dxa"/>
            <w:gridSpan w:val="7"/>
            <w:shd w:val="clear" w:color="auto" w:fill="FFFFFF" w:themeFill="background1"/>
          </w:tcPr>
          <w:p w14:paraId="71B72E5A" w14:textId="77777777" w:rsidR="00F81EBE" w:rsidRPr="00F81EBE" w:rsidRDefault="00F81EBE" w:rsidP="00E632C5">
            <w:pPr>
              <w:rPr>
                <w:i/>
              </w:rPr>
            </w:pPr>
            <w:r w:rsidRPr="00F81EBE">
              <w:rPr>
                <w:i/>
              </w:rPr>
              <w:t>Please specify details:</w:t>
            </w:r>
          </w:p>
        </w:tc>
      </w:tr>
      <w:tr w:rsidR="00F81EBE" w14:paraId="6C266DAB" w14:textId="77777777" w:rsidTr="00FD00ED">
        <w:trPr>
          <w:trHeight w:val="2521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9FC9382" w14:textId="3E82D380" w:rsidR="00F81EBE" w:rsidRPr="00E632C5" w:rsidRDefault="00F81EBE" w:rsidP="008E12A8">
            <w:r>
              <w:t>Area</w:t>
            </w:r>
            <w:r w:rsidR="0051339A">
              <w:t>(</w:t>
            </w:r>
            <w:r>
              <w:t>s</w:t>
            </w:r>
            <w:r w:rsidR="0051339A">
              <w:t>)</w:t>
            </w:r>
            <w:r>
              <w:t xml:space="preserve"> to be treated</w:t>
            </w:r>
            <w:r w:rsidR="00C43D79">
              <w:t>:</w:t>
            </w:r>
            <w:r>
              <w:t xml:space="preserve"> </w:t>
            </w:r>
            <w:r w:rsidRPr="00E632C5">
              <w:t>–</w:t>
            </w:r>
            <w:r>
              <w:t xml:space="preserve"> </w:t>
            </w:r>
            <w:r>
              <w:br/>
            </w:r>
            <w:r>
              <w:rPr>
                <w:i/>
                <w:sz w:val="20"/>
              </w:rPr>
              <w:t>(detail where appropriate)</w:t>
            </w:r>
          </w:p>
        </w:tc>
        <w:tc>
          <w:tcPr>
            <w:tcW w:w="8647" w:type="dxa"/>
            <w:gridSpan w:val="7"/>
            <w:shd w:val="clear" w:color="auto" w:fill="FFFFFF" w:themeFill="background1"/>
            <w:vAlign w:val="center"/>
          </w:tcPr>
          <w:p w14:paraId="29B3A750" w14:textId="77777777" w:rsidR="00F81EBE" w:rsidRDefault="00E02437" w:rsidP="00F81EBE">
            <w:pPr>
              <w:jc w:val="center"/>
            </w:pPr>
            <w:r>
              <w:pict w14:anchorId="0D74E89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2.35pt;height:183.45pt">
                  <v:imagedata r:id="rId10" o:title="Diagram" croptop="25421f" cropbottom="763f" cropleft="6108f" cropright="3314f"/>
                </v:shape>
              </w:pict>
            </w:r>
          </w:p>
        </w:tc>
      </w:tr>
      <w:tr w:rsidR="00F81EBE" w14:paraId="44C527A9" w14:textId="77777777" w:rsidTr="00E90E5E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94A2F83" w14:textId="77777777" w:rsidR="00F81EBE" w:rsidRPr="00E632C5" w:rsidRDefault="00F81EBE" w:rsidP="008E12A8"/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4E0D67C4" w14:textId="77777777" w:rsidR="00F81EBE" w:rsidRDefault="00F81EBE" w:rsidP="00FF2CB4">
            <w:r>
              <w:t>Cellulite deposits:</w:t>
            </w:r>
          </w:p>
        </w:tc>
        <w:tc>
          <w:tcPr>
            <w:tcW w:w="6095" w:type="dxa"/>
            <w:gridSpan w:val="6"/>
            <w:shd w:val="clear" w:color="auto" w:fill="FFFFFF" w:themeFill="background1"/>
            <w:vAlign w:val="center"/>
          </w:tcPr>
          <w:p w14:paraId="7352A65D" w14:textId="77777777" w:rsidR="00F81EBE" w:rsidRDefault="00F81EBE" w:rsidP="00FF2CB4"/>
        </w:tc>
      </w:tr>
      <w:tr w:rsidR="00F720D9" w14:paraId="637E517D" w14:textId="77777777" w:rsidTr="00F720D9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A8F4B32" w14:textId="77777777" w:rsidR="00F720D9" w:rsidRPr="00E632C5" w:rsidRDefault="00F720D9" w:rsidP="00E90E5E"/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46449DF9" w14:textId="77777777" w:rsidR="00F720D9" w:rsidRDefault="00F720D9" w:rsidP="00E90E5E">
            <w:r>
              <w:t>Fat deposits:</w:t>
            </w:r>
          </w:p>
        </w:tc>
        <w:tc>
          <w:tcPr>
            <w:tcW w:w="2551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1CBC4430" w14:textId="50905BF2" w:rsidR="00F720D9" w:rsidRDefault="00F720D9" w:rsidP="00F720D9">
            <w:pPr>
              <w:jc w:val="center"/>
            </w:pPr>
            <w:r>
              <w:t>Hard fat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90B42F" w14:textId="3F279DDF" w:rsidR="00F720D9" w:rsidRDefault="00681449" w:rsidP="00E90E5E">
            <w:sdt>
              <w:sdtPr>
                <w:id w:val="14505142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0D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694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335D6B9B" w14:textId="000F3734" w:rsidR="00F720D9" w:rsidRDefault="00F720D9" w:rsidP="00F720D9">
            <w:pPr>
              <w:jc w:val="center"/>
            </w:pPr>
            <w:r>
              <w:t>Soft fat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6D2702" w14:textId="18D3CA69" w:rsidR="00F720D9" w:rsidRDefault="00681449" w:rsidP="00E90E5E">
            <w:sdt>
              <w:sdtPr>
                <w:id w:val="-12299956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0D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81EBE" w14:paraId="3945736C" w14:textId="77777777" w:rsidTr="00E90E5E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009197B" w14:textId="77777777" w:rsidR="00F81EBE" w:rsidRPr="00E632C5" w:rsidRDefault="00F81EBE" w:rsidP="00E90E5E"/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78233AD4" w14:textId="77777777" w:rsidR="00F81EBE" w:rsidRDefault="00F81EBE" w:rsidP="00E90E5E">
            <w:r>
              <w:t>Body contour:</w:t>
            </w:r>
          </w:p>
        </w:tc>
        <w:tc>
          <w:tcPr>
            <w:tcW w:w="6095" w:type="dxa"/>
            <w:gridSpan w:val="6"/>
            <w:shd w:val="clear" w:color="auto" w:fill="FFFFFF" w:themeFill="background1"/>
            <w:vAlign w:val="center"/>
          </w:tcPr>
          <w:p w14:paraId="7A94CB3A" w14:textId="77777777" w:rsidR="00F81EBE" w:rsidRDefault="00F81EBE" w:rsidP="00E90E5E"/>
        </w:tc>
      </w:tr>
      <w:tr w:rsidR="00F81EBE" w14:paraId="27A0C78C" w14:textId="77777777" w:rsidTr="00E90E5E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869B9BF" w14:textId="77777777" w:rsidR="00F81EBE" w:rsidRPr="00E632C5" w:rsidRDefault="00F81EBE" w:rsidP="00E90E5E"/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4B07A11D" w14:textId="77777777" w:rsidR="00F81EBE" w:rsidRDefault="00F81EBE" w:rsidP="00E90E5E">
            <w:r>
              <w:t>Skin laxity:</w:t>
            </w:r>
          </w:p>
        </w:tc>
        <w:tc>
          <w:tcPr>
            <w:tcW w:w="6095" w:type="dxa"/>
            <w:gridSpan w:val="6"/>
            <w:shd w:val="clear" w:color="auto" w:fill="FFFFFF" w:themeFill="background1"/>
            <w:vAlign w:val="center"/>
          </w:tcPr>
          <w:p w14:paraId="7EBCAF5F" w14:textId="77777777" w:rsidR="00F81EBE" w:rsidRDefault="00F81EBE" w:rsidP="00E90E5E"/>
        </w:tc>
      </w:tr>
      <w:tr w:rsidR="00372C73" w14:paraId="1FA05066" w14:textId="77777777" w:rsidTr="00FD00ED">
        <w:trPr>
          <w:trHeight w:val="23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E141F66" w14:textId="1D23755E" w:rsidR="00372C73" w:rsidRPr="00E632C5" w:rsidRDefault="00187734" w:rsidP="00372C73">
            <w:r w:rsidRPr="00211233">
              <w:t>Pre</w:t>
            </w:r>
            <w:r w:rsidR="00372C73" w:rsidRPr="00211233">
              <w:t>-treatment</w:t>
            </w:r>
            <w:r w:rsidR="00372C73" w:rsidRPr="00372C73">
              <w:t xml:space="preserve"> photograph taken: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5056837" w14:textId="77777777" w:rsidR="00372C73" w:rsidRPr="008E12A8" w:rsidRDefault="00372C73" w:rsidP="00372C73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7BEFDA" w14:textId="77777777" w:rsidR="00372C73" w:rsidRPr="00856ADF" w:rsidRDefault="00681449" w:rsidP="00372C73">
            <w:sdt>
              <w:sdtPr>
                <w:id w:val="12869360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2C73" w:rsidRPr="00856A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5CAD7149" w14:textId="77777777" w:rsidR="00372C73" w:rsidRPr="008E12A8" w:rsidRDefault="00372C73" w:rsidP="00372C73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DFD75D" w14:textId="61B30104" w:rsidR="00372C73" w:rsidRPr="00856ADF" w:rsidRDefault="00681449" w:rsidP="00372C73">
            <w:sdt>
              <w:sdtPr>
                <w:id w:val="-365897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0D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1A55B619" w14:textId="77777777" w:rsidR="00372C73" w:rsidRDefault="00372C73" w:rsidP="00372C73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6537901B" w14:textId="77777777" w:rsidR="00372C73" w:rsidRDefault="00372C73" w:rsidP="00372C73"/>
        </w:tc>
      </w:tr>
      <w:tr w:rsidR="00187734" w14:paraId="4F9AD1FB" w14:textId="77777777" w:rsidTr="00187734">
        <w:trPr>
          <w:trHeight w:val="1988"/>
        </w:trPr>
        <w:tc>
          <w:tcPr>
            <w:tcW w:w="10485" w:type="dxa"/>
            <w:gridSpan w:val="8"/>
            <w:shd w:val="clear" w:color="auto" w:fill="auto"/>
            <w:tcMar>
              <w:top w:w="57" w:type="dxa"/>
              <w:bottom w:w="57" w:type="dxa"/>
              <w:right w:w="57" w:type="dxa"/>
            </w:tcMar>
          </w:tcPr>
          <w:p w14:paraId="03B19B2D" w14:textId="1CD71223" w:rsidR="00187734" w:rsidRDefault="00187734" w:rsidP="00372C73">
            <w:r w:rsidRPr="0082784A">
              <w:rPr>
                <w:i/>
              </w:rPr>
              <w:t>Co</w:t>
            </w:r>
            <w:r>
              <w:rPr>
                <w:i/>
              </w:rPr>
              <w:t>mments:</w:t>
            </w:r>
          </w:p>
        </w:tc>
      </w:tr>
    </w:tbl>
    <w:p w14:paraId="784DB8F8" w14:textId="0C76EE5B" w:rsidR="00187734" w:rsidRDefault="00187734">
      <w:pPr>
        <w:spacing w:line="259" w:lineRule="auto"/>
      </w:pPr>
    </w:p>
    <w:p w14:paraId="4B84E9C3" w14:textId="77777777" w:rsidR="00384B9F" w:rsidRDefault="00384B9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2552"/>
        <w:gridCol w:w="425"/>
        <w:gridCol w:w="2551"/>
        <w:gridCol w:w="426"/>
        <w:gridCol w:w="2268"/>
        <w:gridCol w:w="425"/>
      </w:tblGrid>
      <w:tr w:rsidR="00384B9F" w:rsidRPr="00902C9E" w14:paraId="3775D03B" w14:textId="77777777" w:rsidTr="00594C47">
        <w:trPr>
          <w:trHeight w:val="366"/>
        </w:trPr>
        <w:tc>
          <w:tcPr>
            <w:tcW w:w="10485" w:type="dxa"/>
            <w:gridSpan w:val="7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7F45E52C" w14:textId="77777777" w:rsidR="00384B9F" w:rsidRPr="00902C9E" w:rsidRDefault="00372C73" w:rsidP="00FF2CB4">
            <w:pPr>
              <w:rPr>
                <w:b/>
              </w:rPr>
            </w:pPr>
            <w:r w:rsidRPr="00BC3D78">
              <w:rPr>
                <w:b/>
                <w:sz w:val="24"/>
              </w:rPr>
              <w:t xml:space="preserve">Treatment details – </w:t>
            </w:r>
            <w:r w:rsidRPr="00BC3D78">
              <w:rPr>
                <w:i/>
                <w:sz w:val="24"/>
              </w:rPr>
              <w:t>(including client reaction to treatment and treatment parameters):</w:t>
            </w:r>
          </w:p>
        </w:tc>
      </w:tr>
      <w:tr w:rsidR="00384B9F" w14:paraId="2783867D" w14:textId="77777777" w:rsidTr="00372C73">
        <w:trPr>
          <w:trHeight w:val="997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DC23C07" w14:textId="77777777" w:rsidR="00384B9F" w:rsidRPr="008E12A8" w:rsidRDefault="00372C73" w:rsidP="00FF2CB4">
            <w:r>
              <w:t>Areas treated: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5F85B527" w14:textId="77777777" w:rsidR="00384B9F" w:rsidRDefault="00384B9F" w:rsidP="00FF2CB4"/>
        </w:tc>
      </w:tr>
      <w:tr w:rsidR="00372C73" w14:paraId="09BF7F70" w14:textId="77777777" w:rsidTr="00372C73">
        <w:trPr>
          <w:trHeight w:val="1012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BCB43C5" w14:textId="77777777" w:rsidR="00372C73" w:rsidRPr="00384B9F" w:rsidRDefault="00372C73" w:rsidP="00FF2CB4">
            <w:r>
              <w:t>Current intensity: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3FF3DF04" w14:textId="77777777" w:rsidR="00372C73" w:rsidRDefault="00372C73" w:rsidP="00FF2CB4"/>
        </w:tc>
      </w:tr>
      <w:tr w:rsidR="00372C73" w14:paraId="31845BCE" w14:textId="77777777" w:rsidTr="00826869">
        <w:trPr>
          <w:trHeight w:val="730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2889D25" w14:textId="77777777" w:rsidR="00372C73" w:rsidRPr="00384B9F" w:rsidRDefault="00372C73" w:rsidP="00FF2CB4">
            <w:r>
              <w:t>Duration of current flow: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1E01436D" w14:textId="77777777" w:rsidR="00372C73" w:rsidRDefault="00372C73" w:rsidP="00FF2CB4"/>
        </w:tc>
      </w:tr>
      <w:tr w:rsidR="00372C73" w14:paraId="107D186B" w14:textId="77777777" w:rsidTr="00826869">
        <w:trPr>
          <w:trHeight w:val="71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DC2B1F2" w14:textId="77777777" w:rsidR="00372C73" w:rsidRPr="00384B9F" w:rsidRDefault="00372C73" w:rsidP="00FF2CB4">
            <w:r>
              <w:t>Areas requiring modification: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71316F05" w14:textId="77777777" w:rsidR="00372C73" w:rsidRDefault="00372C73" w:rsidP="00FF2CB4"/>
        </w:tc>
      </w:tr>
      <w:tr w:rsidR="00372C73" w14:paraId="24567B31" w14:textId="77777777" w:rsidTr="00826869">
        <w:trPr>
          <w:trHeight w:val="740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A1E6F41" w14:textId="77777777" w:rsidR="00372C73" w:rsidRPr="00384B9F" w:rsidRDefault="00372C73" w:rsidP="00FF2CB4">
            <w:r>
              <w:t>Reaction levels: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6C9ED4CC" w14:textId="77777777" w:rsidR="00372C73" w:rsidRDefault="00372C73" w:rsidP="00FF2CB4"/>
        </w:tc>
      </w:tr>
      <w:tr w:rsidR="00372C73" w14:paraId="1999ABA8" w14:textId="77777777" w:rsidTr="00826869">
        <w:trPr>
          <w:trHeight w:val="87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4C0BBA1" w14:textId="77777777" w:rsidR="00372C73" w:rsidRPr="00384B9F" w:rsidRDefault="00372C73" w:rsidP="00FF2CB4">
            <w:r>
              <w:t>Skin reaction to treatment: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10EAC524" w14:textId="77777777" w:rsidR="00372C73" w:rsidRDefault="00372C73" w:rsidP="00FF2CB4"/>
        </w:tc>
      </w:tr>
      <w:tr w:rsidR="00372C73" w14:paraId="7D455911" w14:textId="77777777" w:rsidTr="009E0191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75AFAA3" w14:textId="77777777" w:rsidR="00372C73" w:rsidRPr="00384B9F" w:rsidRDefault="00372C73" w:rsidP="00FF2CB4">
            <w:r>
              <w:t>Post-treatment photograph taken: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84E184E" w14:textId="77777777" w:rsidR="00372C73" w:rsidRPr="00856ADF" w:rsidRDefault="00372C73" w:rsidP="00372C73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07410E" w14:textId="77777777" w:rsidR="00372C73" w:rsidRPr="00856ADF" w:rsidRDefault="00681449" w:rsidP="00FF2CB4">
            <w:sdt>
              <w:sdtPr>
                <w:id w:val="352306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2C73" w:rsidRPr="00856A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C576BF5" w14:textId="77777777" w:rsidR="00372C73" w:rsidRPr="008E12A8" w:rsidRDefault="00372C73" w:rsidP="00372C73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D586D9" w14:textId="77777777" w:rsidR="00372C73" w:rsidRPr="00856ADF" w:rsidRDefault="00681449" w:rsidP="00FF2CB4">
            <w:sdt>
              <w:sdtPr>
                <w:id w:val="-4322146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2C73" w:rsidRPr="00856A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3AA2FB70" w14:textId="77777777" w:rsidR="00372C73" w:rsidRDefault="00372C73" w:rsidP="00FF2CB4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1994D1E7" w14:textId="77777777" w:rsidR="00372C73" w:rsidRDefault="00372C73" w:rsidP="00FF2CB4"/>
        </w:tc>
      </w:tr>
      <w:tr w:rsidR="00007136" w14:paraId="20AAA380" w14:textId="77777777" w:rsidTr="00826869">
        <w:trPr>
          <w:trHeight w:val="2207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876CC52" w14:textId="77777777" w:rsidR="00007136" w:rsidRPr="00384B9F" w:rsidRDefault="00372C73" w:rsidP="00FF2CB4">
            <w:r w:rsidRPr="00007136">
              <w:t>Client feedback: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30895C67" w14:textId="77777777" w:rsidR="00007136" w:rsidRDefault="00007136" w:rsidP="00FF2CB4"/>
        </w:tc>
      </w:tr>
      <w:tr w:rsidR="00007136" w14:paraId="46DE15D5" w14:textId="77777777" w:rsidTr="00826869">
        <w:trPr>
          <w:trHeight w:val="2421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D4F354C" w14:textId="77777777" w:rsidR="00007136" w:rsidRPr="00384B9F" w:rsidRDefault="00372C73" w:rsidP="00FF2CB4">
            <w:r w:rsidRPr="00007136">
              <w:t>Post care/Home care advice given: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72BC8F9B" w14:textId="77777777" w:rsidR="00007136" w:rsidRDefault="00007136" w:rsidP="00FF2CB4"/>
        </w:tc>
      </w:tr>
      <w:tr w:rsidR="00187734" w14:paraId="51E30A7A" w14:textId="77777777" w:rsidTr="00187734">
        <w:trPr>
          <w:trHeight w:val="1990"/>
        </w:trPr>
        <w:tc>
          <w:tcPr>
            <w:tcW w:w="10485" w:type="dxa"/>
            <w:gridSpan w:val="7"/>
            <w:shd w:val="clear" w:color="auto" w:fill="auto"/>
            <w:tcMar>
              <w:top w:w="57" w:type="dxa"/>
              <w:bottom w:w="57" w:type="dxa"/>
            </w:tcMar>
          </w:tcPr>
          <w:p w14:paraId="445D7F22" w14:textId="57580F9E" w:rsidR="00187734" w:rsidRDefault="00187734" w:rsidP="00FF2CB4">
            <w:r w:rsidRPr="0082784A">
              <w:rPr>
                <w:i/>
              </w:rPr>
              <w:t>Co</w:t>
            </w:r>
            <w:r>
              <w:rPr>
                <w:i/>
              </w:rPr>
              <w:t>mments:</w:t>
            </w:r>
          </w:p>
        </w:tc>
      </w:tr>
    </w:tbl>
    <w:p w14:paraId="50F87534" w14:textId="77777777" w:rsidR="00384B9F" w:rsidRDefault="00384B9F"/>
    <w:p w14:paraId="66B52A26" w14:textId="77777777" w:rsidR="000E7AC1" w:rsidRDefault="000E7AC1">
      <w:pPr>
        <w:spacing w:line="259" w:lineRule="auto"/>
        <w:rPr>
          <w:b/>
          <w:sz w:val="24"/>
        </w:rPr>
      </w:pPr>
      <w:r>
        <w:rPr>
          <w:b/>
          <w:sz w:val="24"/>
        </w:rPr>
        <w:br w:type="page"/>
      </w:r>
    </w:p>
    <w:p w14:paraId="4F1EE0FA" w14:textId="5D7C2D77" w:rsidR="00DF03C6" w:rsidRDefault="00492424" w:rsidP="009F656D">
      <w:pPr>
        <w:rPr>
          <w:b/>
          <w:sz w:val="24"/>
        </w:rPr>
      </w:pPr>
      <w:r>
        <w:rPr>
          <w:b/>
          <w:sz w:val="24"/>
        </w:rPr>
        <w:lastRenderedPageBreak/>
        <w:t>Pre-treatment consent and treatment i</w:t>
      </w:r>
      <w:r w:rsidR="00EC3F7E" w:rsidRPr="00EC3F7E">
        <w:rPr>
          <w:b/>
          <w:sz w:val="24"/>
        </w:rPr>
        <w:t>nformation</w:t>
      </w:r>
    </w:p>
    <w:p w14:paraId="6EA9A33F" w14:textId="65E231B7" w:rsidR="004D03A6" w:rsidRDefault="004D03A6" w:rsidP="00594C47">
      <w:pPr>
        <w:spacing w:after="0"/>
      </w:pPr>
      <w:r>
        <w:t xml:space="preserve">The ultrasound treatment is designed to reduce fat deposits and improve body contours. During the treatment you may experience a ‘ringing’ in your ears, a gradual warming sensation on the skin and your skin may turn red. This will fade following treatment but you should tell your </w:t>
      </w:r>
      <w:r w:rsidR="0051339A">
        <w:t xml:space="preserve">advanced </w:t>
      </w:r>
      <w:r w:rsidR="00681449">
        <w:t xml:space="preserve">non-medical </w:t>
      </w:r>
      <w:r w:rsidR="0051339A">
        <w:t xml:space="preserve">aesthetic </w:t>
      </w:r>
      <w:r>
        <w:t>practitioner about the sensations you experience during treatment.</w:t>
      </w:r>
    </w:p>
    <w:p w14:paraId="7CE88C36" w14:textId="77777777" w:rsidR="004D03A6" w:rsidRDefault="004D03A6" w:rsidP="00594C47">
      <w:pPr>
        <w:spacing w:after="0"/>
      </w:pPr>
    </w:p>
    <w:p w14:paraId="0057FC37" w14:textId="77777777" w:rsidR="004D03A6" w:rsidRDefault="004D03A6" w:rsidP="00594C47">
      <w:pPr>
        <w:spacing w:after="0"/>
      </w:pPr>
      <w:r>
        <w:t>Immediately following treatment your skin may feel slightly sensitive. You may also experience mild erythema (redness) or bruises may develop within one or two days.</w:t>
      </w:r>
    </w:p>
    <w:p w14:paraId="4A73828D" w14:textId="77777777" w:rsidR="004D03A6" w:rsidRDefault="004D03A6" w:rsidP="00594C47">
      <w:pPr>
        <w:spacing w:after="0"/>
      </w:pPr>
    </w:p>
    <w:p w14:paraId="4C643A62" w14:textId="319A247B" w:rsidR="004D03A6" w:rsidRDefault="004D03A6" w:rsidP="00594C47">
      <w:pPr>
        <w:spacing w:after="0"/>
      </w:pPr>
      <w:r>
        <w:t xml:space="preserve">Your active involvement before, during and after the treatment will establish the treatment outcome. It is vital that you adhere to the pre-treatment regime and homecare protocols as instructed by your advanced </w:t>
      </w:r>
      <w:r w:rsidR="00681449">
        <w:t xml:space="preserve">non-medical </w:t>
      </w:r>
      <w:r>
        <w:t>aesthetic practitioner.</w:t>
      </w:r>
    </w:p>
    <w:p w14:paraId="3C209DB0" w14:textId="77777777" w:rsidR="004D03A6" w:rsidRDefault="004D03A6" w:rsidP="00594C47">
      <w:pPr>
        <w:spacing w:after="0"/>
      </w:pPr>
    </w:p>
    <w:p w14:paraId="4A4E4BD8" w14:textId="77777777" w:rsidR="00F020FB" w:rsidRDefault="00F020FB" w:rsidP="00594C47">
      <w:pPr>
        <w:spacing w:after="0"/>
      </w:pPr>
    </w:p>
    <w:p w14:paraId="38C06E51" w14:textId="77777777" w:rsidR="00EC3F7E" w:rsidRDefault="00EC3F7E" w:rsidP="00EC3F7E">
      <w:r>
        <w:t>Client Name ___________________________________________________________________________________</w:t>
      </w:r>
    </w:p>
    <w:p w14:paraId="4954F2E4" w14:textId="77777777" w:rsidR="00EC3F7E" w:rsidRDefault="00EC3F7E" w:rsidP="00594C47">
      <w:pPr>
        <w:spacing w:after="0"/>
      </w:pPr>
    </w:p>
    <w:p w14:paraId="5AF6EA05" w14:textId="77777777" w:rsidR="00EC3F7E" w:rsidRDefault="00EC3F7E" w:rsidP="00EC3F7E">
      <w:pPr>
        <w:rPr>
          <w:b/>
        </w:rPr>
      </w:pPr>
      <w:r w:rsidRPr="00EC3F7E">
        <w:rPr>
          <w:b/>
        </w:rPr>
        <w:t>Please initial those that apply: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3F7E" w14:paraId="43718AEA" w14:textId="77777777" w:rsidTr="00EC3F7E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D7CAFD0" w14:textId="017644D9" w:rsidR="00EC3F7E" w:rsidRDefault="00AF01D7" w:rsidP="006A7D3A">
            <w:r w:rsidRPr="00AF01D7">
              <w:t xml:space="preserve">_______ I </w:t>
            </w:r>
            <w:r w:rsidR="00E90E5E">
              <w:t>have provided accurate medical information and consultation details to my advanced</w:t>
            </w:r>
            <w:r w:rsidR="00681449">
              <w:t xml:space="preserve"> non-medical</w:t>
            </w:r>
            <w:r w:rsidR="00E90E5E">
              <w:t xml:space="preserve"> aesthetic practitioner.</w:t>
            </w:r>
          </w:p>
        </w:tc>
      </w:tr>
    </w:tbl>
    <w:p w14:paraId="75EB105E" w14:textId="77777777" w:rsidR="00EC3F7E" w:rsidRDefault="00EC3F7E" w:rsidP="00EC0F4F">
      <w:pPr>
        <w:spacing w:after="0"/>
        <w:rPr>
          <w:b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05B24931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5DFCC6D" w14:textId="635769BA" w:rsidR="00EC0F4F" w:rsidRDefault="00AF01D7" w:rsidP="006A7D3A">
            <w:r w:rsidRPr="00AF01D7">
              <w:t xml:space="preserve">________ I </w:t>
            </w:r>
            <w:r w:rsidR="00E90E5E">
              <w:t>am not pregnant or lactating</w:t>
            </w:r>
            <w:r w:rsidR="00F720D9">
              <w:t>.</w:t>
            </w:r>
          </w:p>
        </w:tc>
      </w:tr>
    </w:tbl>
    <w:p w14:paraId="23AE9D3E" w14:textId="77777777" w:rsidR="00EC0F4F" w:rsidRPr="00EC3F7E" w:rsidRDefault="00EC0F4F" w:rsidP="00EC0F4F">
      <w:pPr>
        <w:spacing w:after="0"/>
        <w:rPr>
          <w:b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47F6CEB4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CD30F17" w14:textId="77777777" w:rsidR="00EC0F4F" w:rsidRDefault="006A7D3A" w:rsidP="006A7D3A">
            <w:r>
              <w:t xml:space="preserve">________ I </w:t>
            </w:r>
            <w:r w:rsidR="00E90E5E">
              <w:t>do not have any active Herpes simplex (cold sores). Prophylactic antiviral medication or topical antiviral cream may be used up 2 days before treatment and up to 3 days after treatment.</w:t>
            </w:r>
          </w:p>
        </w:tc>
      </w:tr>
    </w:tbl>
    <w:p w14:paraId="6264B837" w14:textId="77777777" w:rsidR="00EC3F7E" w:rsidRDefault="00EC3F7E" w:rsidP="00EC0F4F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78D5B554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CFBF43D" w14:textId="0C382A96" w:rsidR="00EC0F4F" w:rsidRDefault="00AF01D7" w:rsidP="006A7D3A">
            <w:r w:rsidRPr="00AF01D7">
              <w:t xml:space="preserve">________ I </w:t>
            </w:r>
            <w:r w:rsidR="00E90E5E">
              <w:t xml:space="preserve">agree not </w:t>
            </w:r>
            <w:r w:rsidR="00AE4E49">
              <w:t xml:space="preserve">to </w:t>
            </w:r>
            <w:r w:rsidR="00E90E5E">
              <w:t>receive needling treatments on the treatment area 1 weeks prior to treatment.</w:t>
            </w:r>
          </w:p>
        </w:tc>
      </w:tr>
    </w:tbl>
    <w:p w14:paraId="399A4A4E" w14:textId="77777777" w:rsidR="00EC0F4F" w:rsidRDefault="00EC0F4F" w:rsidP="00EC0F4F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71D239E9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F2176AA" w14:textId="77777777" w:rsidR="00EC0F4F" w:rsidRDefault="00AF01D7" w:rsidP="006A7D3A">
            <w:r w:rsidRPr="00AF01D7">
              <w:t xml:space="preserve">________ I </w:t>
            </w:r>
            <w:r w:rsidR="00E90E5E">
              <w:t>agree not to receive any of the following on the treatment area 2 weeks prior to treatment – bleaching, electrolysis, depilation, skin treatments using AHA/BHA/Vitamin A, Hair colouring, IPL/Laser for skin rejuvenation, IPL/Laser for hair removal, light therapy, microdermabrasion.</w:t>
            </w:r>
          </w:p>
        </w:tc>
      </w:tr>
    </w:tbl>
    <w:p w14:paraId="29049E0D" w14:textId="77777777" w:rsidR="00EC0F4F" w:rsidRDefault="00EC0F4F" w:rsidP="00EC0F4F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1DC935C0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1301CAF" w14:textId="77777777" w:rsidR="00EC0F4F" w:rsidRDefault="00AF01D7" w:rsidP="006A7D3A">
            <w:r w:rsidRPr="00AF01D7">
              <w:t xml:space="preserve">________ I </w:t>
            </w:r>
            <w:r w:rsidR="00871521">
              <w:t xml:space="preserve">agree to avoid the use of any prescribed topical medications i.e. </w:t>
            </w:r>
            <w:proofErr w:type="spellStart"/>
            <w:r w:rsidR="00871521">
              <w:t>Retin</w:t>
            </w:r>
            <w:proofErr w:type="spellEnd"/>
            <w:r w:rsidR="00871521">
              <w:t xml:space="preserve"> A, Salicylic Acid a minimum of 2 weeks prior to treatment.</w:t>
            </w:r>
          </w:p>
        </w:tc>
      </w:tr>
    </w:tbl>
    <w:p w14:paraId="4B1FC7DD" w14:textId="77777777" w:rsidR="00EC0F4F" w:rsidRDefault="00EC0F4F" w:rsidP="00EC0F4F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378FDE84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D433D35" w14:textId="77777777" w:rsidR="00EC0F4F" w:rsidRDefault="00AF01D7" w:rsidP="006A7D3A">
            <w:r w:rsidRPr="00AF01D7">
              <w:t xml:space="preserve">________ I </w:t>
            </w:r>
            <w:r w:rsidR="00871521">
              <w:t>agree to avoid the use of active skin/body care 3-5 days prior to treatment.</w:t>
            </w:r>
          </w:p>
        </w:tc>
      </w:tr>
    </w:tbl>
    <w:p w14:paraId="255833A3" w14:textId="77777777" w:rsidR="00EC0F4F" w:rsidRDefault="00EC0F4F" w:rsidP="00594C47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7C9D85AB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3C1CB35" w14:textId="77777777" w:rsidR="00EC0F4F" w:rsidRDefault="00AF01D7" w:rsidP="006A7D3A">
            <w:r w:rsidRPr="00AF01D7">
              <w:t xml:space="preserve">________ I </w:t>
            </w:r>
            <w:r w:rsidR="00871521">
              <w:t>confirm that I have not used Isotretinoin in the past 6 months.</w:t>
            </w:r>
          </w:p>
        </w:tc>
      </w:tr>
    </w:tbl>
    <w:p w14:paraId="421DF405" w14:textId="77777777" w:rsidR="00EC0F4F" w:rsidRDefault="00EC0F4F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085811FB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2274A3F" w14:textId="313BFB38" w:rsidR="00EC0F4F" w:rsidRDefault="00AF01D7" w:rsidP="006A7D3A">
            <w:r w:rsidRPr="00AF01D7">
              <w:lastRenderedPageBreak/>
              <w:t xml:space="preserve">________ I </w:t>
            </w:r>
            <w:r w:rsidR="00871521">
              <w:t xml:space="preserve">agree to follow the treatment protocol advised by my advanced </w:t>
            </w:r>
            <w:r w:rsidR="00681449">
              <w:t xml:space="preserve">non-medical </w:t>
            </w:r>
            <w:r w:rsidR="00871521">
              <w:t>aesthetic practitioner prior to treatment.</w:t>
            </w:r>
          </w:p>
        </w:tc>
      </w:tr>
    </w:tbl>
    <w:p w14:paraId="35B67B6A" w14:textId="77777777" w:rsidR="00EC0F4F" w:rsidRDefault="00EC0F4F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5EB992D8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4A951F2" w14:textId="77777777" w:rsidR="00EC0F4F" w:rsidRDefault="00AF01D7" w:rsidP="006A7D3A">
            <w:r w:rsidRPr="00AF01D7">
              <w:t xml:space="preserve">________ I </w:t>
            </w:r>
            <w:r w:rsidR="00871521">
              <w:t>agree to avoid direct UV exposure 24 hours before treatment.</w:t>
            </w:r>
          </w:p>
        </w:tc>
      </w:tr>
    </w:tbl>
    <w:p w14:paraId="104351D2" w14:textId="77777777" w:rsidR="00EC0F4F" w:rsidRDefault="00EC0F4F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71788F44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1A6A79B" w14:textId="77777777" w:rsidR="00EC0F4F" w:rsidRDefault="00AF01D7" w:rsidP="006A7D3A">
            <w:r w:rsidRPr="00AF01D7">
              <w:t xml:space="preserve">________ I </w:t>
            </w:r>
            <w:r w:rsidR="00871521">
              <w:t>agree to avoid alcohol for 24 hours before treatment.</w:t>
            </w:r>
          </w:p>
        </w:tc>
      </w:tr>
    </w:tbl>
    <w:p w14:paraId="391D191E" w14:textId="77777777" w:rsidR="00EC3F7E" w:rsidRDefault="00EC3F7E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7D7201BA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C596B31" w14:textId="77777777" w:rsidR="00EC0F4F" w:rsidRDefault="00AF01D7" w:rsidP="006A7D3A">
            <w:r w:rsidRPr="00AF01D7">
              <w:t xml:space="preserve">________ I </w:t>
            </w:r>
            <w:r w:rsidR="00871521">
              <w:t>agree to avoid eating a heavy meal 2 hours before treatment.</w:t>
            </w:r>
          </w:p>
        </w:tc>
      </w:tr>
    </w:tbl>
    <w:p w14:paraId="19B92EFD" w14:textId="77777777" w:rsidR="00EC0F4F" w:rsidRDefault="00EC0F4F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3D443653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04C6178" w14:textId="77777777" w:rsidR="00EC0F4F" w:rsidRDefault="00AF01D7" w:rsidP="006A7D3A">
            <w:r w:rsidRPr="00AF01D7">
              <w:t xml:space="preserve">________ I </w:t>
            </w:r>
            <w:r w:rsidR="00871521">
              <w:t>agree to avoid caffeinated drinks 2 hours before treatment.</w:t>
            </w:r>
          </w:p>
        </w:tc>
      </w:tr>
    </w:tbl>
    <w:p w14:paraId="7CE4E032" w14:textId="77777777" w:rsidR="00EC0F4F" w:rsidRDefault="00EC0F4F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24BC34D4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379DA64" w14:textId="77777777" w:rsidR="00EC0F4F" w:rsidRDefault="006A7D3A" w:rsidP="006A7D3A">
            <w:r>
              <w:t xml:space="preserve">________ I </w:t>
            </w:r>
            <w:r w:rsidR="00871521">
              <w:t>agree to increase my water consumption to 1.5-2 litres per day before treatment.</w:t>
            </w:r>
          </w:p>
        </w:tc>
      </w:tr>
    </w:tbl>
    <w:p w14:paraId="63435E4A" w14:textId="77777777" w:rsidR="00EC3F7E" w:rsidRDefault="00EC3F7E" w:rsidP="00AF01D7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F01D7" w14:paraId="4F9D1F2E" w14:textId="77777777" w:rsidTr="00E90E5E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A851C58" w14:textId="65216AA2" w:rsidR="00AF01D7" w:rsidRDefault="00AF01D7" w:rsidP="006A7D3A">
            <w:r w:rsidRPr="00AF01D7">
              <w:t xml:space="preserve">________ I </w:t>
            </w:r>
            <w:r w:rsidR="00871521">
              <w:t xml:space="preserve">agree to notify my advanced </w:t>
            </w:r>
            <w:r w:rsidR="00681449">
              <w:t xml:space="preserve">non-medical </w:t>
            </w:r>
            <w:r w:rsidR="00871521">
              <w:t>aesthetic practitioner of any concerns.</w:t>
            </w:r>
          </w:p>
        </w:tc>
      </w:tr>
    </w:tbl>
    <w:p w14:paraId="59C1FEED" w14:textId="77777777" w:rsidR="00AF01D7" w:rsidRDefault="00AF01D7" w:rsidP="00143222">
      <w:pPr>
        <w:spacing w:after="12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720A5" w14:paraId="52153504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25DB46D" w14:textId="77777777" w:rsidR="00AF01D7" w:rsidRDefault="00AF01D7" w:rsidP="00AF01D7">
            <w:pPr>
              <w:spacing w:before="120" w:after="240"/>
            </w:pPr>
            <w:r w:rsidRPr="00AF01D7">
              <w:t xml:space="preserve">________ I </w:t>
            </w:r>
            <w:r w:rsidR="00871521">
              <w:t>understand that the following contra-actions may occur: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19"/>
              <w:gridCol w:w="3420"/>
              <w:gridCol w:w="3420"/>
            </w:tblGrid>
            <w:tr w:rsidR="007C18CA" w14:paraId="6768431C" w14:textId="77777777" w:rsidTr="00143222">
              <w:tc>
                <w:tcPr>
                  <w:tcW w:w="3419" w:type="dxa"/>
                </w:tcPr>
                <w:p w14:paraId="5FDF6368" w14:textId="77777777" w:rsidR="007C18CA" w:rsidRPr="0077611E" w:rsidRDefault="00871521" w:rsidP="00AF01D7">
                  <w:pPr>
                    <w:pStyle w:val="ListParagraph"/>
                    <w:numPr>
                      <w:ilvl w:val="0"/>
                      <w:numId w:val="10"/>
                    </w:numPr>
                  </w:pPr>
                  <w:r>
                    <w:t>Allergic reaction</w:t>
                  </w:r>
                </w:p>
              </w:tc>
              <w:tc>
                <w:tcPr>
                  <w:tcW w:w="3420" w:type="dxa"/>
                </w:tcPr>
                <w:p w14:paraId="17F57443" w14:textId="77777777" w:rsidR="007C18CA" w:rsidRPr="007E685C" w:rsidRDefault="00871521" w:rsidP="00AF01D7">
                  <w:pPr>
                    <w:pStyle w:val="ListParagraph"/>
                    <w:numPr>
                      <w:ilvl w:val="0"/>
                      <w:numId w:val="10"/>
                    </w:numPr>
                  </w:pPr>
                  <w:r>
                    <w:t>Bruising</w:t>
                  </w:r>
                </w:p>
              </w:tc>
              <w:tc>
                <w:tcPr>
                  <w:tcW w:w="3420" w:type="dxa"/>
                </w:tcPr>
                <w:p w14:paraId="3E79F2E6" w14:textId="77777777" w:rsidR="007C18CA" w:rsidRPr="00AF038C" w:rsidRDefault="00871521" w:rsidP="00AF01D7">
                  <w:pPr>
                    <w:pStyle w:val="ListParagraph"/>
                    <w:numPr>
                      <w:ilvl w:val="0"/>
                      <w:numId w:val="10"/>
                    </w:numPr>
                  </w:pPr>
                  <w:r>
                    <w:t>Erythema (redness)</w:t>
                  </w:r>
                </w:p>
              </w:tc>
            </w:tr>
            <w:tr w:rsidR="007C18CA" w14:paraId="3E291629" w14:textId="77777777" w:rsidTr="00143222">
              <w:tc>
                <w:tcPr>
                  <w:tcW w:w="3419" w:type="dxa"/>
                </w:tcPr>
                <w:p w14:paraId="25E3760B" w14:textId="77777777" w:rsidR="007C18CA" w:rsidRPr="0077611E" w:rsidRDefault="00871521" w:rsidP="00AF01D7">
                  <w:pPr>
                    <w:pStyle w:val="ListParagraph"/>
                    <w:numPr>
                      <w:ilvl w:val="0"/>
                      <w:numId w:val="10"/>
                    </w:numPr>
                  </w:pPr>
                  <w:r>
                    <w:t>Excessive oedema</w:t>
                  </w:r>
                </w:p>
              </w:tc>
              <w:tc>
                <w:tcPr>
                  <w:tcW w:w="3420" w:type="dxa"/>
                </w:tcPr>
                <w:p w14:paraId="22345AEA" w14:textId="77777777" w:rsidR="007C18CA" w:rsidRPr="007E685C" w:rsidRDefault="007C18CA" w:rsidP="00871521">
                  <w:pPr>
                    <w:pStyle w:val="ListParagraph"/>
                    <w:ind w:left="340"/>
                  </w:pPr>
                </w:p>
              </w:tc>
              <w:tc>
                <w:tcPr>
                  <w:tcW w:w="3420" w:type="dxa"/>
                </w:tcPr>
                <w:p w14:paraId="4D909175" w14:textId="77777777" w:rsidR="007C18CA" w:rsidRPr="00AF038C" w:rsidRDefault="007C18CA" w:rsidP="00871521">
                  <w:pPr>
                    <w:pStyle w:val="ListParagraph"/>
                    <w:ind w:left="340"/>
                  </w:pPr>
                </w:p>
              </w:tc>
            </w:tr>
          </w:tbl>
          <w:p w14:paraId="494408DF" w14:textId="77777777" w:rsidR="007720A5" w:rsidRPr="007C18CA" w:rsidRDefault="007C18CA" w:rsidP="007720A5">
            <w:pPr>
              <w:rPr>
                <w:sz w:val="10"/>
              </w:rPr>
            </w:pPr>
            <w:r>
              <w:t xml:space="preserve"> </w:t>
            </w:r>
          </w:p>
        </w:tc>
      </w:tr>
    </w:tbl>
    <w:p w14:paraId="129FCAC6" w14:textId="77777777" w:rsidR="007720A5" w:rsidRDefault="00143222" w:rsidP="00143222">
      <w:pPr>
        <w:tabs>
          <w:tab w:val="left" w:pos="1165"/>
        </w:tabs>
        <w:spacing w:after="120"/>
      </w:pPr>
      <w:r>
        <w:tab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720A5" w14:paraId="12CD91F6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732CC1F" w14:textId="77777777" w:rsidR="007720A5" w:rsidRDefault="00AF01D7" w:rsidP="006A7D3A">
            <w:r w:rsidRPr="00AF01D7">
              <w:t xml:space="preserve">_______ I </w:t>
            </w:r>
            <w:r w:rsidR="00871521">
              <w:t>understand that thermal/tactile tests must be performed in order to ascertain my levels of sensitivity.</w:t>
            </w:r>
          </w:p>
        </w:tc>
      </w:tr>
    </w:tbl>
    <w:p w14:paraId="736555E4" w14:textId="77777777" w:rsidR="007720A5" w:rsidRDefault="007720A5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720A5" w14:paraId="516D5A72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19D0FA1" w14:textId="77777777" w:rsidR="007720A5" w:rsidRDefault="00AF01D7" w:rsidP="006A7D3A">
            <w:r w:rsidRPr="00AF01D7">
              <w:t xml:space="preserve">_______ I </w:t>
            </w:r>
            <w:r w:rsidR="00871521">
              <w:t>understand that treatment results are varied and not guaranteed.</w:t>
            </w:r>
          </w:p>
        </w:tc>
      </w:tr>
    </w:tbl>
    <w:p w14:paraId="6B33A1C6" w14:textId="77777777" w:rsidR="007720A5" w:rsidRDefault="007720A5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720A5" w14:paraId="37D70B38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6D22B61" w14:textId="4E04C5A5" w:rsidR="007720A5" w:rsidRDefault="00AF01D7" w:rsidP="006A7D3A">
            <w:r w:rsidRPr="00AF01D7">
              <w:t xml:space="preserve">_______ I </w:t>
            </w:r>
            <w:r w:rsidR="00871521">
              <w:t xml:space="preserve">have discussed my expectations and goals with my advanced </w:t>
            </w:r>
            <w:r w:rsidR="00681449">
              <w:t xml:space="preserve">non-medical </w:t>
            </w:r>
            <w:r w:rsidR="00871521">
              <w:t xml:space="preserve">aesthetic practitioner. </w:t>
            </w:r>
          </w:p>
        </w:tc>
      </w:tr>
    </w:tbl>
    <w:p w14:paraId="4FD63B29" w14:textId="77777777" w:rsidR="007720A5" w:rsidRDefault="007720A5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720A5" w14:paraId="1FDA1EBB" w14:textId="77777777" w:rsidTr="007C18CA">
        <w:trPr>
          <w:trHeight w:val="860"/>
        </w:trPr>
        <w:tc>
          <w:tcPr>
            <w:tcW w:w="10485" w:type="dxa"/>
            <w:vAlign w:val="center"/>
          </w:tcPr>
          <w:p w14:paraId="68A8693C" w14:textId="281F259B" w:rsidR="007720A5" w:rsidRDefault="00AF01D7" w:rsidP="006A7D3A">
            <w:r w:rsidRPr="00AF01D7">
              <w:lastRenderedPageBreak/>
              <w:t xml:space="preserve">_______ I </w:t>
            </w:r>
            <w:r w:rsidR="00871521">
              <w:t xml:space="preserve">have discussed the treatment limitations and possible complications with my advanced </w:t>
            </w:r>
            <w:r w:rsidR="00681449">
              <w:t xml:space="preserve">non-medical </w:t>
            </w:r>
            <w:r w:rsidR="00871521">
              <w:t>aesthetic practitioner.</w:t>
            </w:r>
          </w:p>
        </w:tc>
      </w:tr>
    </w:tbl>
    <w:p w14:paraId="0DD9B00C" w14:textId="77777777" w:rsidR="007720A5" w:rsidRDefault="007720A5" w:rsidP="00A05B4A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C18CA" w14:paraId="7DCA0F0A" w14:textId="77777777" w:rsidTr="00A05B4A">
        <w:trPr>
          <w:trHeight w:val="1093"/>
        </w:trPr>
        <w:tc>
          <w:tcPr>
            <w:tcW w:w="10485" w:type="dxa"/>
            <w:vAlign w:val="center"/>
          </w:tcPr>
          <w:p w14:paraId="7343741A" w14:textId="77777777" w:rsidR="007C18CA" w:rsidRDefault="00AF01D7" w:rsidP="006A7D3A">
            <w:r w:rsidRPr="00AF01D7">
              <w:t xml:space="preserve">_______ I </w:t>
            </w:r>
            <w:r w:rsidR="00871521">
              <w:t xml:space="preserve">acknowledge the possibility of an adverse reaction to treatment and take sole responsibility for any medical care that may become necessary. I agree to immediately inform the practitioner performing the treatment of any adverse effects. </w:t>
            </w:r>
          </w:p>
        </w:tc>
      </w:tr>
    </w:tbl>
    <w:p w14:paraId="4BAFEDBD" w14:textId="77777777" w:rsidR="007720A5" w:rsidRDefault="007720A5" w:rsidP="00A05B4A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C18CA" w14:paraId="3A3AF434" w14:textId="77777777" w:rsidTr="007C18CA">
        <w:trPr>
          <w:trHeight w:val="860"/>
        </w:trPr>
        <w:tc>
          <w:tcPr>
            <w:tcW w:w="10485" w:type="dxa"/>
            <w:vAlign w:val="center"/>
          </w:tcPr>
          <w:p w14:paraId="37405649" w14:textId="4DF27CE8" w:rsidR="007C18CA" w:rsidRDefault="00AF01D7" w:rsidP="006A7D3A">
            <w:r w:rsidRPr="00AF01D7">
              <w:t xml:space="preserve">_______ My </w:t>
            </w:r>
            <w:r w:rsidR="00871521">
              <w:t xml:space="preserve">advanced </w:t>
            </w:r>
            <w:r w:rsidR="00681449">
              <w:t xml:space="preserve">non-medical </w:t>
            </w:r>
            <w:r w:rsidR="00871521">
              <w:t>aesthetic practitioner has provided treatment information and answered all of the questions I have concerning this treatment.</w:t>
            </w:r>
          </w:p>
        </w:tc>
      </w:tr>
    </w:tbl>
    <w:p w14:paraId="02B745E3" w14:textId="77777777" w:rsidR="007C18CA" w:rsidRDefault="007C18CA" w:rsidP="00A05B4A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C18CA" w14:paraId="547FFEDB" w14:textId="77777777" w:rsidTr="007C18CA">
        <w:trPr>
          <w:trHeight w:val="860"/>
        </w:trPr>
        <w:tc>
          <w:tcPr>
            <w:tcW w:w="10485" w:type="dxa"/>
            <w:vAlign w:val="center"/>
          </w:tcPr>
          <w:p w14:paraId="4C00C485" w14:textId="77777777" w:rsidR="007C18CA" w:rsidRDefault="006A7D3A" w:rsidP="006A7D3A">
            <w:r>
              <w:t xml:space="preserve">_______ I </w:t>
            </w:r>
            <w:r w:rsidR="00871521">
              <w:t>fully understand all of the above information.</w:t>
            </w:r>
          </w:p>
        </w:tc>
      </w:tr>
    </w:tbl>
    <w:p w14:paraId="4D60EE8D" w14:textId="77777777" w:rsidR="007C18CA" w:rsidRDefault="007C18CA" w:rsidP="00EC3F7E"/>
    <w:p w14:paraId="1AAC6CA5" w14:textId="29F3687D" w:rsidR="00A05B4A" w:rsidRDefault="00E44EEE" w:rsidP="00A05B4A">
      <w:r>
        <w:t>Client n</w:t>
      </w:r>
      <w:r w:rsidR="00A05B4A">
        <w:t>ame: ____________________________________________________________________________________</w:t>
      </w:r>
    </w:p>
    <w:p w14:paraId="63D0AC1D" w14:textId="77777777" w:rsidR="00A05B4A" w:rsidRDefault="00A05B4A" w:rsidP="00A05B4A"/>
    <w:p w14:paraId="5767BAE3" w14:textId="5CDAE83D" w:rsidR="00A05B4A" w:rsidRDefault="00E44EEE" w:rsidP="00A05B4A">
      <w:r>
        <w:t>Client s</w:t>
      </w:r>
      <w:r w:rsidR="00A05B4A">
        <w:t>ignature: _________________________________________________________________________________</w:t>
      </w:r>
    </w:p>
    <w:p w14:paraId="417974F3" w14:textId="77777777" w:rsidR="00A05B4A" w:rsidRDefault="00A05B4A" w:rsidP="00A05B4A"/>
    <w:p w14:paraId="6B8869FD" w14:textId="6F770F09" w:rsidR="00A05B4A" w:rsidRDefault="00E44EEE" w:rsidP="00A05B4A">
      <w:r>
        <w:t xml:space="preserve">Advanced </w:t>
      </w:r>
      <w:r w:rsidR="00681449">
        <w:t xml:space="preserve">non-medical </w:t>
      </w:r>
      <w:r>
        <w:t>aesthetic practitioner n</w:t>
      </w:r>
      <w:r w:rsidR="00A05B4A">
        <w:t>ame: ______________________________</w:t>
      </w:r>
      <w:r w:rsidR="00681449">
        <w:t>______________________</w:t>
      </w:r>
    </w:p>
    <w:p w14:paraId="6B56F556" w14:textId="77777777" w:rsidR="00A05B4A" w:rsidRDefault="00A05B4A" w:rsidP="00A05B4A"/>
    <w:p w14:paraId="020EC9C6" w14:textId="668737D6" w:rsidR="00A05B4A" w:rsidRDefault="00E44EEE" w:rsidP="00A05B4A">
      <w:r>
        <w:t xml:space="preserve">Advanced </w:t>
      </w:r>
      <w:r w:rsidR="00681449">
        <w:t xml:space="preserve">non-medical </w:t>
      </w:r>
      <w:r>
        <w:t>a</w:t>
      </w:r>
      <w:r w:rsidR="00A05B4A">
        <w:t>esth</w:t>
      </w:r>
      <w:r>
        <w:t>etic practitioner s</w:t>
      </w:r>
      <w:r w:rsidR="00A05B4A">
        <w:t>ignature: ____________________________</w:t>
      </w:r>
      <w:r w:rsidR="00681449">
        <w:t>_____________________</w:t>
      </w:r>
    </w:p>
    <w:p w14:paraId="0C5F6934" w14:textId="77777777" w:rsidR="00A05B4A" w:rsidRDefault="00A05B4A" w:rsidP="00A05B4A"/>
    <w:p w14:paraId="4353B32E" w14:textId="77777777" w:rsidR="00A05B4A" w:rsidRDefault="00A05B4A" w:rsidP="00A05B4A">
      <w:r>
        <w:t>Date: ______________________________</w:t>
      </w:r>
    </w:p>
    <w:p w14:paraId="7D0DBA86" w14:textId="77777777" w:rsidR="00306B4D" w:rsidRDefault="00306B4D" w:rsidP="00A05B4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06B4D" w14:paraId="7578128A" w14:textId="77777777" w:rsidTr="00306B4D">
        <w:trPr>
          <w:trHeight w:val="782"/>
        </w:trPr>
        <w:tc>
          <w:tcPr>
            <w:tcW w:w="10456" w:type="dxa"/>
            <w:shd w:val="clear" w:color="auto" w:fill="EFDFF5"/>
            <w:vAlign w:val="center"/>
          </w:tcPr>
          <w:p w14:paraId="12B99AE6" w14:textId="77777777" w:rsidR="00306B4D" w:rsidRPr="00306B4D" w:rsidRDefault="00AF01D7" w:rsidP="00306B4D">
            <w:pPr>
              <w:rPr>
                <w:b/>
                <w:sz w:val="24"/>
              </w:rPr>
            </w:pPr>
            <w:r w:rsidRPr="00AF01D7">
              <w:rPr>
                <w:b/>
                <w:sz w:val="24"/>
              </w:rPr>
              <w:t>Photographs of the treatment area(s) are taken before, during and after treatment to monitor and document progress.</w:t>
            </w:r>
          </w:p>
        </w:tc>
      </w:tr>
      <w:tr w:rsidR="00306B4D" w14:paraId="7815F01B" w14:textId="77777777" w:rsidTr="00CC6615">
        <w:trPr>
          <w:trHeight w:val="1360"/>
        </w:trPr>
        <w:tc>
          <w:tcPr>
            <w:tcW w:w="10456" w:type="dxa"/>
            <w:tcMar>
              <w:top w:w="113" w:type="dxa"/>
              <w:bottom w:w="113" w:type="dxa"/>
            </w:tcMar>
            <w:vAlign w:val="center"/>
          </w:tcPr>
          <w:p w14:paraId="1A6C1FB0" w14:textId="77777777" w:rsidR="00306B4D" w:rsidRPr="00450DD0" w:rsidRDefault="00306B4D" w:rsidP="00450DD0">
            <w:pPr>
              <w:spacing w:after="240"/>
            </w:pPr>
            <w:r w:rsidRPr="00450DD0">
              <w:t>I hereby authorise _____________________________ to take photographs of me before, during and after my treatment series.</w:t>
            </w:r>
          </w:p>
          <w:p w14:paraId="4108579D" w14:textId="77777777" w:rsidR="00306B4D" w:rsidRPr="00306B4D" w:rsidRDefault="00306B4D" w:rsidP="00306B4D">
            <w:pPr>
              <w:rPr>
                <w:sz w:val="24"/>
              </w:rPr>
            </w:pPr>
            <w:r w:rsidRPr="00450DD0">
              <w:t>Client signature: _______________________________ Date: ___________________</w:t>
            </w:r>
          </w:p>
        </w:tc>
      </w:tr>
    </w:tbl>
    <w:p w14:paraId="7CA94659" w14:textId="77777777" w:rsidR="00306B4D" w:rsidRDefault="00306B4D" w:rsidP="00306B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06B4D" w14:paraId="6F37D715" w14:textId="77777777" w:rsidTr="00FF2CB4">
        <w:trPr>
          <w:trHeight w:val="782"/>
        </w:trPr>
        <w:tc>
          <w:tcPr>
            <w:tcW w:w="10456" w:type="dxa"/>
            <w:shd w:val="clear" w:color="auto" w:fill="EFDFF5"/>
            <w:vAlign w:val="center"/>
          </w:tcPr>
          <w:p w14:paraId="04FCBEFE" w14:textId="77777777" w:rsidR="00306B4D" w:rsidRPr="00306B4D" w:rsidRDefault="00AF01D7" w:rsidP="00FF2CB4">
            <w:pPr>
              <w:rPr>
                <w:b/>
                <w:sz w:val="24"/>
              </w:rPr>
            </w:pPr>
            <w:r w:rsidRPr="00AF01D7">
              <w:rPr>
                <w:b/>
                <w:sz w:val="24"/>
              </w:rPr>
              <w:t>Photographs are useful tools for educating others about conditions such as your own.</w:t>
            </w:r>
          </w:p>
        </w:tc>
      </w:tr>
      <w:tr w:rsidR="00306B4D" w14:paraId="2C31F072" w14:textId="77777777" w:rsidTr="00CC6615">
        <w:trPr>
          <w:trHeight w:val="1360"/>
        </w:trPr>
        <w:tc>
          <w:tcPr>
            <w:tcW w:w="10456" w:type="dxa"/>
            <w:tcMar>
              <w:top w:w="113" w:type="dxa"/>
              <w:bottom w:w="113" w:type="dxa"/>
            </w:tcMar>
            <w:vAlign w:val="center"/>
          </w:tcPr>
          <w:p w14:paraId="4C434567" w14:textId="77777777" w:rsidR="00306B4D" w:rsidRPr="00450DD0" w:rsidRDefault="00306B4D" w:rsidP="00450DD0">
            <w:pPr>
              <w:spacing w:after="240"/>
            </w:pPr>
            <w:r w:rsidRPr="00450DD0">
              <w:t>I hereby authorise __________________________ to use or show my photographs for the purpose of education.</w:t>
            </w:r>
          </w:p>
          <w:p w14:paraId="4BCA5529" w14:textId="77777777" w:rsidR="00306B4D" w:rsidRPr="00306B4D" w:rsidRDefault="00306B4D" w:rsidP="00306B4D">
            <w:pPr>
              <w:rPr>
                <w:sz w:val="24"/>
              </w:rPr>
            </w:pPr>
            <w:r w:rsidRPr="00450DD0">
              <w:t>Client signature: ____________________________</w:t>
            </w:r>
            <w:r w:rsidRPr="00450DD0">
              <w:tab/>
              <w:t>Date: ______________________</w:t>
            </w:r>
          </w:p>
        </w:tc>
      </w:tr>
    </w:tbl>
    <w:p w14:paraId="12E20422" w14:textId="77777777" w:rsidR="00306B4D" w:rsidRDefault="00306B4D" w:rsidP="00306B4D">
      <w:pPr>
        <w:rPr>
          <w:b/>
          <w:sz w:val="24"/>
        </w:rPr>
      </w:pPr>
    </w:p>
    <w:p w14:paraId="03C5411B" w14:textId="77777777" w:rsidR="00CC6615" w:rsidRDefault="00CC6615">
      <w:pPr>
        <w:spacing w:line="259" w:lineRule="auto"/>
        <w:rPr>
          <w:b/>
          <w:sz w:val="24"/>
        </w:rPr>
      </w:pPr>
      <w:r>
        <w:rPr>
          <w:b/>
          <w:sz w:val="24"/>
        </w:rPr>
        <w:br w:type="page"/>
      </w:r>
    </w:p>
    <w:p w14:paraId="415F577D" w14:textId="2326DC99" w:rsidR="00306B4D" w:rsidRDefault="00E44EEE" w:rsidP="00306B4D">
      <w:pPr>
        <w:rPr>
          <w:b/>
          <w:sz w:val="24"/>
        </w:rPr>
      </w:pPr>
      <w:r>
        <w:rPr>
          <w:b/>
          <w:sz w:val="24"/>
        </w:rPr>
        <w:lastRenderedPageBreak/>
        <w:t>Post-treatment i</w:t>
      </w:r>
      <w:r w:rsidR="00306B4D" w:rsidRPr="00306B4D">
        <w:rPr>
          <w:b/>
          <w:sz w:val="24"/>
        </w:rPr>
        <w:t>nstructions</w:t>
      </w:r>
    </w:p>
    <w:p w14:paraId="01AC3679" w14:textId="038023C5" w:rsidR="00306B4D" w:rsidRDefault="00306B4D" w:rsidP="00306B4D">
      <w:r w:rsidRPr="00306B4D">
        <w:t xml:space="preserve">In order to achieve the best results possible it is important that you read and understand the following instructions.  Your advanced </w:t>
      </w:r>
      <w:r w:rsidR="00681449">
        <w:t xml:space="preserve">non-medical </w:t>
      </w:r>
      <w:r w:rsidRPr="00306B4D">
        <w:t>aesthetic practitioner</w:t>
      </w:r>
      <w:r w:rsidR="0081081B">
        <w:t xml:space="preserve"> will discuss the required post-</w:t>
      </w:r>
      <w:r w:rsidRPr="00306B4D">
        <w:t>treatment protocols with you following treatment; these instructions must be adhe</w:t>
      </w:r>
      <w:r w:rsidR="00AE4E49">
        <w:t xml:space="preserve">red to as advised by your advanced </w:t>
      </w:r>
      <w:r w:rsidR="00681449">
        <w:t xml:space="preserve">non-medical </w:t>
      </w:r>
      <w:r w:rsidR="00AE4E49">
        <w:t>aesthetic practitioner</w:t>
      </w:r>
      <w:r w:rsidRPr="00306B4D">
        <w:t>.</w:t>
      </w:r>
    </w:p>
    <w:p w14:paraId="46B26E30" w14:textId="65E8E374" w:rsidR="008236FA" w:rsidRDefault="008236FA" w:rsidP="008236FA">
      <w:pPr>
        <w:pStyle w:val="ListParagraph"/>
        <w:numPr>
          <w:ilvl w:val="0"/>
          <w:numId w:val="11"/>
        </w:numPr>
        <w:spacing w:after="120" w:line="276" w:lineRule="auto"/>
      </w:pPr>
      <w:r>
        <w:t xml:space="preserve">Your advanced </w:t>
      </w:r>
      <w:r w:rsidR="00681449">
        <w:t xml:space="preserve">non-medical </w:t>
      </w:r>
      <w:r>
        <w:t>aesthetic practitioner will advise you of the expected treatment recovery time and skin response.</w:t>
      </w:r>
    </w:p>
    <w:p w14:paraId="463A040D" w14:textId="77777777" w:rsidR="008236FA" w:rsidRDefault="008236FA" w:rsidP="008236FA">
      <w:pPr>
        <w:pStyle w:val="ListParagraph"/>
        <w:numPr>
          <w:ilvl w:val="0"/>
          <w:numId w:val="11"/>
        </w:numPr>
        <w:spacing w:after="120" w:line="276" w:lineRule="auto"/>
      </w:pPr>
      <w:r>
        <w:t>Avoid consuming alcohol for 24 hours following treatment.</w:t>
      </w:r>
    </w:p>
    <w:p w14:paraId="3ABA44AF" w14:textId="77777777" w:rsidR="008236FA" w:rsidRDefault="008236FA" w:rsidP="008236FA">
      <w:pPr>
        <w:pStyle w:val="ListParagraph"/>
        <w:numPr>
          <w:ilvl w:val="0"/>
          <w:numId w:val="11"/>
        </w:numPr>
        <w:spacing w:after="120" w:line="276" w:lineRule="auto"/>
      </w:pPr>
      <w:r>
        <w:t>Avoid eating a heavy meal for 2 hours after the treatment.</w:t>
      </w:r>
    </w:p>
    <w:p w14:paraId="16E9BEE0" w14:textId="77777777" w:rsidR="008236FA" w:rsidRDefault="008236FA" w:rsidP="008236FA">
      <w:pPr>
        <w:pStyle w:val="ListParagraph"/>
        <w:numPr>
          <w:ilvl w:val="0"/>
          <w:numId w:val="11"/>
        </w:numPr>
        <w:spacing w:after="120" w:line="276" w:lineRule="auto"/>
      </w:pPr>
      <w:r>
        <w:t>Avoid drinks containing caffeine for 2 hours following treatment.</w:t>
      </w:r>
    </w:p>
    <w:p w14:paraId="204C4DED" w14:textId="77777777" w:rsidR="008236FA" w:rsidRDefault="008236FA" w:rsidP="008236FA">
      <w:pPr>
        <w:pStyle w:val="ListParagraph"/>
        <w:numPr>
          <w:ilvl w:val="0"/>
          <w:numId w:val="11"/>
        </w:numPr>
        <w:spacing w:after="120" w:line="276" w:lineRule="auto"/>
      </w:pPr>
      <w:r>
        <w:t>Increase water intake to at least 2 litres per day.</w:t>
      </w:r>
    </w:p>
    <w:p w14:paraId="2A563991" w14:textId="77777777" w:rsidR="008236FA" w:rsidRDefault="008236FA" w:rsidP="008236FA">
      <w:pPr>
        <w:pStyle w:val="ListParagraph"/>
        <w:numPr>
          <w:ilvl w:val="0"/>
          <w:numId w:val="11"/>
        </w:numPr>
        <w:spacing w:after="120" w:line="276" w:lineRule="auto"/>
      </w:pPr>
      <w:r>
        <w:t>Avoid additional heat treatments such as saunas, steam rooms, sun beds etc. for 24 hours as excess heat can lead to discomfort, inflammation and irritation.</w:t>
      </w:r>
    </w:p>
    <w:p w14:paraId="48EB398E" w14:textId="77777777" w:rsidR="008236FA" w:rsidRDefault="008236FA" w:rsidP="008236FA">
      <w:pPr>
        <w:pStyle w:val="ListParagraph"/>
        <w:numPr>
          <w:ilvl w:val="0"/>
          <w:numId w:val="11"/>
        </w:numPr>
        <w:spacing w:after="120" w:line="276" w:lineRule="auto"/>
      </w:pPr>
      <w:r>
        <w:t xml:space="preserve">Avoid direct sun exposure for 48 hours following treatment.  </w:t>
      </w:r>
    </w:p>
    <w:p w14:paraId="030BDA2D" w14:textId="77777777" w:rsidR="008236FA" w:rsidRDefault="008236FA" w:rsidP="008236FA">
      <w:pPr>
        <w:pStyle w:val="ListParagraph"/>
        <w:numPr>
          <w:ilvl w:val="0"/>
          <w:numId w:val="11"/>
        </w:numPr>
        <w:spacing w:after="120" w:line="276" w:lineRule="auto"/>
      </w:pPr>
      <w:r>
        <w:t>Avoid strenuous/excessive exercise for 24 hours to prevent overheating/increased blood circulation.</w:t>
      </w:r>
    </w:p>
    <w:p w14:paraId="78BD9ECD" w14:textId="4B88AF84" w:rsidR="008236FA" w:rsidRDefault="008236FA" w:rsidP="008236FA">
      <w:pPr>
        <w:pStyle w:val="ListParagraph"/>
        <w:numPr>
          <w:ilvl w:val="0"/>
          <w:numId w:val="11"/>
        </w:numPr>
        <w:spacing w:after="120" w:line="276" w:lineRule="auto"/>
      </w:pPr>
      <w:r>
        <w:t>Avoid the use of glycolic</w:t>
      </w:r>
      <w:r w:rsidR="0051339A">
        <w:t xml:space="preserve"> acid</w:t>
      </w:r>
      <w:r>
        <w:t xml:space="preserve">, retinol, </w:t>
      </w:r>
      <w:proofErr w:type="gramStart"/>
      <w:r>
        <w:t>AHA</w:t>
      </w:r>
      <w:proofErr w:type="gramEnd"/>
      <w:r>
        <w:t>/BHA products for at least 24 hours.</w:t>
      </w:r>
    </w:p>
    <w:p w14:paraId="1D820FFE" w14:textId="326ABD65" w:rsidR="008236FA" w:rsidRDefault="008236FA" w:rsidP="008236FA">
      <w:pPr>
        <w:pStyle w:val="ListParagraph"/>
        <w:numPr>
          <w:ilvl w:val="0"/>
          <w:numId w:val="11"/>
        </w:numPr>
        <w:spacing w:after="120" w:line="276" w:lineRule="auto"/>
      </w:pPr>
      <w:r>
        <w:t xml:space="preserve">Use post-treatment products as instructed by your advanced </w:t>
      </w:r>
      <w:r w:rsidR="00681449">
        <w:t xml:space="preserve">non-medical </w:t>
      </w:r>
      <w:r>
        <w:t>aesthetic practitioner.</w:t>
      </w:r>
    </w:p>
    <w:p w14:paraId="21AC54DF" w14:textId="43F0A6E1" w:rsidR="008236FA" w:rsidRDefault="008236FA" w:rsidP="008236FA">
      <w:pPr>
        <w:pStyle w:val="ListParagraph"/>
        <w:numPr>
          <w:ilvl w:val="0"/>
          <w:numId w:val="11"/>
        </w:numPr>
        <w:spacing w:after="120" w:line="276" w:lineRule="auto"/>
      </w:pPr>
      <w:r>
        <w:t xml:space="preserve">Your advanced </w:t>
      </w:r>
      <w:r w:rsidR="00681449">
        <w:t xml:space="preserve">non-medical </w:t>
      </w:r>
      <w:r>
        <w:t>aesthetic practitioner will advise you of ongoing lifestyle and treatment recommendations and suitable treatments which may be used in conjunction with ultrasound cavitation treatment.</w:t>
      </w:r>
    </w:p>
    <w:p w14:paraId="6B40C16E" w14:textId="77777777" w:rsidR="00F020FB" w:rsidRDefault="00F020FB" w:rsidP="008236FA">
      <w:pPr>
        <w:pStyle w:val="ListParagraph"/>
        <w:spacing w:after="120" w:line="276" w:lineRule="auto"/>
        <w:ind w:left="360"/>
      </w:pPr>
    </w:p>
    <w:p w14:paraId="2E4991AC" w14:textId="77777777" w:rsidR="00306B4D" w:rsidRPr="00450DD0" w:rsidRDefault="00306B4D" w:rsidP="00306B4D">
      <w:pPr>
        <w:spacing w:after="240"/>
        <w:rPr>
          <w:b/>
        </w:rPr>
      </w:pPr>
      <w:r w:rsidRPr="00450DD0">
        <w:rPr>
          <w:b/>
        </w:rPr>
        <w:t>Additional information:</w:t>
      </w:r>
    </w:p>
    <w:p w14:paraId="088953A9" w14:textId="77777777" w:rsidR="00306B4D" w:rsidRPr="00450DD0" w:rsidRDefault="00306B4D" w:rsidP="00306B4D">
      <w:pPr>
        <w:spacing w:after="240"/>
      </w:pPr>
    </w:p>
    <w:p w14:paraId="175B1F0A" w14:textId="77777777" w:rsidR="00306B4D" w:rsidRPr="00450DD0" w:rsidRDefault="00306B4D" w:rsidP="00306B4D">
      <w:pPr>
        <w:spacing w:after="240"/>
      </w:pPr>
    </w:p>
    <w:p w14:paraId="1DC26F4B" w14:textId="023EE1C1" w:rsidR="00306B4D" w:rsidRDefault="00306B4D" w:rsidP="00306B4D">
      <w:pPr>
        <w:spacing w:after="240"/>
      </w:pPr>
      <w:r w:rsidRPr="00450DD0">
        <w:t xml:space="preserve">I accept the results of the treatment performed today and I understand and agree to adhere to the above instructions. I agree to contact my advanced </w:t>
      </w:r>
      <w:r w:rsidR="00681449">
        <w:t xml:space="preserve">non-medical </w:t>
      </w:r>
      <w:r w:rsidRPr="00450DD0">
        <w:t>aesthetic practitioner with any additional questions I may have.</w:t>
      </w:r>
    </w:p>
    <w:p w14:paraId="47344D9D" w14:textId="77777777" w:rsidR="00450DD0" w:rsidRPr="00450DD0" w:rsidRDefault="00450DD0" w:rsidP="00306B4D">
      <w:pPr>
        <w:spacing w:after="240"/>
      </w:pPr>
    </w:p>
    <w:p w14:paraId="3C9250CF" w14:textId="77777777" w:rsidR="00306B4D" w:rsidRPr="00450DD0" w:rsidRDefault="00306B4D" w:rsidP="00306B4D">
      <w:pPr>
        <w:spacing w:after="240"/>
      </w:pPr>
      <w:r w:rsidRPr="00450DD0">
        <w:rPr>
          <w:b/>
        </w:rPr>
        <w:t>Client name</w:t>
      </w:r>
      <w:r w:rsidRPr="00450DD0">
        <w:t>: _________________________________________________________________________</w:t>
      </w:r>
      <w:r w:rsidR="00450DD0">
        <w:t>_____</w:t>
      </w:r>
    </w:p>
    <w:p w14:paraId="5432E7B2" w14:textId="77777777" w:rsidR="00306B4D" w:rsidRPr="00450DD0" w:rsidRDefault="00306B4D" w:rsidP="00306B4D">
      <w:pPr>
        <w:spacing w:after="240"/>
      </w:pPr>
    </w:p>
    <w:p w14:paraId="3FEF70FB" w14:textId="77777777" w:rsidR="00306B4D" w:rsidRPr="00450DD0" w:rsidRDefault="00306B4D" w:rsidP="00306B4D">
      <w:pPr>
        <w:spacing w:after="240"/>
      </w:pPr>
      <w:r w:rsidRPr="00450DD0">
        <w:rPr>
          <w:b/>
        </w:rPr>
        <w:t>Client signature</w:t>
      </w:r>
      <w:r w:rsidRPr="00450DD0">
        <w:t>: ____</w:t>
      </w:r>
      <w:r w:rsidR="00450DD0">
        <w:t>______________________________________</w:t>
      </w:r>
      <w:r w:rsidRPr="00450DD0">
        <w:t xml:space="preserve"> </w:t>
      </w:r>
      <w:r w:rsidRPr="00450DD0">
        <w:rPr>
          <w:b/>
        </w:rPr>
        <w:t>Date</w:t>
      </w:r>
      <w:r w:rsidRPr="00450DD0">
        <w:t>: ______</w:t>
      </w:r>
      <w:r w:rsidR="00450DD0">
        <w:t>______________________</w:t>
      </w:r>
    </w:p>
    <w:p w14:paraId="5FCE1470" w14:textId="77777777" w:rsidR="00306B4D" w:rsidRPr="00450DD0" w:rsidRDefault="00306B4D" w:rsidP="00306B4D">
      <w:pPr>
        <w:spacing w:after="240"/>
      </w:pPr>
    </w:p>
    <w:p w14:paraId="7FF302EC" w14:textId="21C84087" w:rsidR="00306B4D" w:rsidRPr="00450DD0" w:rsidRDefault="00306B4D" w:rsidP="00306B4D">
      <w:pPr>
        <w:spacing w:after="240"/>
      </w:pPr>
      <w:r w:rsidRPr="00450DD0">
        <w:rPr>
          <w:b/>
        </w:rPr>
        <w:t>A</w:t>
      </w:r>
      <w:r w:rsidR="00E44EEE">
        <w:rPr>
          <w:b/>
        </w:rPr>
        <w:t xml:space="preserve">dvanced </w:t>
      </w:r>
      <w:r w:rsidR="00681449">
        <w:rPr>
          <w:b/>
        </w:rPr>
        <w:t xml:space="preserve">non-medical </w:t>
      </w:r>
      <w:r w:rsidR="00E44EEE">
        <w:rPr>
          <w:b/>
        </w:rPr>
        <w:t>a</w:t>
      </w:r>
      <w:r w:rsidR="00F720D9">
        <w:rPr>
          <w:b/>
        </w:rPr>
        <w:t xml:space="preserve">esthetic </w:t>
      </w:r>
      <w:r w:rsidR="00E44EEE">
        <w:rPr>
          <w:b/>
        </w:rPr>
        <w:t>p</w:t>
      </w:r>
      <w:r w:rsidR="00F720D9">
        <w:rPr>
          <w:b/>
        </w:rPr>
        <w:t>ractitioner n</w:t>
      </w:r>
      <w:r w:rsidRPr="00450DD0">
        <w:rPr>
          <w:b/>
        </w:rPr>
        <w:t>ame</w:t>
      </w:r>
      <w:r w:rsidRPr="00450DD0">
        <w:t>: _______________________________________</w:t>
      </w:r>
      <w:r w:rsidR="0051339A">
        <w:t>______</w:t>
      </w:r>
      <w:r w:rsidR="00681449">
        <w:t>_</w:t>
      </w:r>
    </w:p>
    <w:p w14:paraId="28C409B4" w14:textId="77777777" w:rsidR="00306B4D" w:rsidRPr="00450DD0" w:rsidRDefault="00306B4D" w:rsidP="00306B4D">
      <w:pPr>
        <w:spacing w:after="240"/>
      </w:pPr>
    </w:p>
    <w:p w14:paraId="03B4FC83" w14:textId="1FD684EB" w:rsidR="00306B4D" w:rsidRPr="00450DD0" w:rsidRDefault="00E44EEE" w:rsidP="00306B4D">
      <w:pPr>
        <w:spacing w:after="240"/>
      </w:pPr>
      <w:r>
        <w:rPr>
          <w:b/>
        </w:rPr>
        <w:t xml:space="preserve">Advanced </w:t>
      </w:r>
      <w:r w:rsidR="00681449">
        <w:rPr>
          <w:b/>
        </w:rPr>
        <w:t xml:space="preserve">non-medical </w:t>
      </w:r>
      <w:r>
        <w:rPr>
          <w:b/>
        </w:rPr>
        <w:t>aesthetic p</w:t>
      </w:r>
      <w:r w:rsidR="00306B4D" w:rsidRPr="00450DD0">
        <w:rPr>
          <w:b/>
        </w:rPr>
        <w:t xml:space="preserve">ractitioner </w:t>
      </w:r>
      <w:r w:rsidR="00F720D9">
        <w:rPr>
          <w:b/>
        </w:rPr>
        <w:t>s</w:t>
      </w:r>
      <w:r w:rsidR="00306B4D" w:rsidRPr="00450DD0">
        <w:rPr>
          <w:b/>
        </w:rPr>
        <w:t>ignature</w:t>
      </w:r>
      <w:r w:rsidR="00306B4D" w:rsidRPr="00450DD0">
        <w:t>: _____________________</w:t>
      </w:r>
      <w:r w:rsidR="0051339A">
        <w:t xml:space="preserve"> </w:t>
      </w:r>
      <w:r w:rsidR="0051339A" w:rsidRPr="0051339A">
        <w:rPr>
          <w:b/>
        </w:rPr>
        <w:t>Date</w:t>
      </w:r>
      <w:r w:rsidR="0051339A">
        <w:t xml:space="preserve">: </w:t>
      </w:r>
      <w:r w:rsidR="00681449">
        <w:t>________________</w:t>
      </w:r>
      <w:bookmarkStart w:id="0" w:name="_GoBack"/>
      <w:bookmarkEnd w:id="0"/>
    </w:p>
    <w:p w14:paraId="689EF619" w14:textId="77777777" w:rsidR="0081081B" w:rsidRDefault="0081081B" w:rsidP="0081081B">
      <w:pPr>
        <w:spacing w:after="240"/>
        <w:rPr>
          <w:b/>
        </w:rPr>
      </w:pPr>
    </w:p>
    <w:p w14:paraId="5147D0F5" w14:textId="58021F97" w:rsidR="00306B4D" w:rsidRPr="00F720D9" w:rsidRDefault="00F720D9" w:rsidP="00306B4D">
      <w:r w:rsidRPr="00F720D9">
        <w:rPr>
          <w:b/>
        </w:rPr>
        <w:t>Lecturer name</w:t>
      </w:r>
      <w:r w:rsidRPr="00F720D9">
        <w:t>: __</w:t>
      </w:r>
      <w:r>
        <w:t>__________________________________________________________________________</w:t>
      </w:r>
    </w:p>
    <w:p w14:paraId="355401F0" w14:textId="77777777" w:rsidR="0081081B" w:rsidRDefault="0081081B" w:rsidP="0081081B">
      <w:pPr>
        <w:spacing w:after="240" w:line="259" w:lineRule="auto"/>
        <w:rPr>
          <w:b/>
        </w:rPr>
      </w:pPr>
    </w:p>
    <w:p w14:paraId="4B2816A7" w14:textId="7C5340B1" w:rsidR="00B3566B" w:rsidRDefault="0081081B">
      <w:pPr>
        <w:spacing w:line="259" w:lineRule="auto"/>
        <w:rPr>
          <w:sz w:val="24"/>
        </w:rPr>
      </w:pPr>
      <w:r w:rsidRPr="0081081B">
        <w:rPr>
          <w:b/>
        </w:rPr>
        <w:t>Lecturer signature</w:t>
      </w:r>
      <w:r w:rsidRPr="0081081B">
        <w:t>: _</w:t>
      </w:r>
      <w:r>
        <w:t>__________</w:t>
      </w:r>
      <w:r w:rsidR="0051339A">
        <w:t xml:space="preserve">_______________________________ </w:t>
      </w:r>
      <w:r w:rsidR="0051339A" w:rsidRPr="0051339A">
        <w:rPr>
          <w:b/>
        </w:rPr>
        <w:t>Date:</w:t>
      </w:r>
      <w:r w:rsidR="0051339A">
        <w:t xml:space="preserve"> </w:t>
      </w:r>
      <w:r>
        <w:t>_______</w:t>
      </w:r>
      <w:r w:rsidR="0051339A">
        <w:t>__</w:t>
      </w:r>
      <w:r>
        <w:t>_________________</w:t>
      </w:r>
      <w:r w:rsidR="00B3566B">
        <w:rPr>
          <w:sz w:val="24"/>
        </w:rPr>
        <w:br w:type="page"/>
      </w:r>
    </w:p>
    <w:p w14:paraId="5BF9E1BA" w14:textId="77777777" w:rsidR="00B3566B" w:rsidRDefault="00FF2CB4" w:rsidP="00306B4D">
      <w:pPr>
        <w:rPr>
          <w:sz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590C87D4" wp14:editId="50C3C414">
            <wp:extent cx="1902460" cy="526415"/>
            <wp:effectExtent l="0" t="0" r="2540" b="6985"/>
            <wp:docPr id="1" name="Picture 1" descr="VTCT 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TCT 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01461AF8" wp14:editId="79855E8D">
            <wp:extent cx="1690370" cy="619125"/>
            <wp:effectExtent l="0" t="0" r="5080" b="9525"/>
            <wp:docPr id="5" name="Picture 5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558D57" w14:textId="77777777" w:rsidR="00FF2CB4" w:rsidRDefault="00FF2CB4" w:rsidP="00FF2CB4">
      <w:pPr>
        <w:rPr>
          <w:sz w:val="24"/>
        </w:rPr>
      </w:pPr>
    </w:p>
    <w:p w14:paraId="191C043F" w14:textId="77777777" w:rsidR="000024D8" w:rsidRPr="000024D8" w:rsidRDefault="000024D8" w:rsidP="000024D8">
      <w:pPr>
        <w:rPr>
          <w:sz w:val="40"/>
        </w:rPr>
      </w:pPr>
      <w:r w:rsidRPr="000024D8">
        <w:rPr>
          <w:sz w:val="40"/>
        </w:rPr>
        <w:t>Skin Sensitivity/Patch Test</w:t>
      </w:r>
    </w:p>
    <w:p w14:paraId="62DB9CDB" w14:textId="77777777" w:rsidR="000024D8" w:rsidRPr="000024D8" w:rsidRDefault="000024D8" w:rsidP="00FF2CB4">
      <w:pPr>
        <w:rPr>
          <w:b/>
          <w:sz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024D8" w14:paraId="6A9FA855" w14:textId="77777777" w:rsidTr="00FF2CB4">
        <w:tc>
          <w:tcPr>
            <w:tcW w:w="10456" w:type="dxa"/>
            <w:shd w:val="clear" w:color="auto" w:fill="EFDFF5"/>
            <w:tcMar>
              <w:top w:w="85" w:type="dxa"/>
              <w:bottom w:w="85" w:type="dxa"/>
            </w:tcMar>
          </w:tcPr>
          <w:p w14:paraId="1E1D71B3" w14:textId="77777777" w:rsidR="000024D8" w:rsidRPr="000024D8" w:rsidRDefault="000024D8" w:rsidP="000024D8">
            <w:pPr>
              <w:rPr>
                <w:sz w:val="36"/>
              </w:rPr>
            </w:pPr>
            <w:r w:rsidRPr="000024D8">
              <w:rPr>
                <w:sz w:val="32"/>
              </w:rPr>
              <w:t>Client information</w:t>
            </w:r>
          </w:p>
        </w:tc>
      </w:tr>
      <w:tr w:rsidR="00FF2CB4" w14:paraId="2FBB97C4" w14:textId="77777777" w:rsidTr="000024D8">
        <w:tc>
          <w:tcPr>
            <w:tcW w:w="10456" w:type="dxa"/>
            <w:shd w:val="clear" w:color="auto" w:fill="F2F2F2" w:themeFill="background1" w:themeFillShade="F2"/>
            <w:tcMar>
              <w:top w:w="85" w:type="dxa"/>
              <w:bottom w:w="85" w:type="dxa"/>
            </w:tcMar>
          </w:tcPr>
          <w:p w14:paraId="0A09A996" w14:textId="77777777" w:rsidR="000024D8" w:rsidRPr="00FF2CB4" w:rsidRDefault="00FF2CB4" w:rsidP="000024D8">
            <w:pPr>
              <w:spacing w:before="120" w:after="120"/>
              <w:rPr>
                <w:b/>
                <w:sz w:val="24"/>
              </w:rPr>
            </w:pPr>
            <w:r w:rsidRPr="00FF2CB4">
              <w:rPr>
                <w:b/>
                <w:sz w:val="24"/>
              </w:rPr>
              <w:t>Please read carefully and only sign if you are in f</w:t>
            </w:r>
            <w:r>
              <w:rPr>
                <w:b/>
                <w:sz w:val="24"/>
              </w:rPr>
              <w:t>ull agreement with its contents</w:t>
            </w:r>
            <w:r w:rsidR="000024D8">
              <w:rPr>
                <w:b/>
                <w:sz w:val="24"/>
              </w:rPr>
              <w:t>.</w:t>
            </w:r>
          </w:p>
        </w:tc>
      </w:tr>
    </w:tbl>
    <w:p w14:paraId="4AB9FD7D" w14:textId="77777777" w:rsidR="000024D8" w:rsidRDefault="000024D8" w:rsidP="00FF2CB4">
      <w:pPr>
        <w:rPr>
          <w:sz w:val="24"/>
        </w:rPr>
      </w:pPr>
    </w:p>
    <w:p w14:paraId="5C3E8298" w14:textId="77777777" w:rsidR="000024D8" w:rsidRDefault="000024D8" w:rsidP="00FF2CB4">
      <w:pPr>
        <w:rPr>
          <w:sz w:val="24"/>
        </w:rPr>
      </w:pPr>
    </w:p>
    <w:p w14:paraId="6524E76B" w14:textId="77777777" w:rsidR="000024D8" w:rsidRDefault="000024D8" w:rsidP="000024D8">
      <w:pPr>
        <w:rPr>
          <w:sz w:val="24"/>
        </w:rPr>
      </w:pPr>
      <w:r>
        <w:rPr>
          <w:sz w:val="24"/>
        </w:rPr>
        <w:t>I _____________________</w:t>
      </w:r>
      <w:r w:rsidRPr="00FF2CB4">
        <w:rPr>
          <w:sz w:val="24"/>
        </w:rPr>
        <w:t xml:space="preserve"> confirm that I have received the required </w:t>
      </w:r>
      <w:r w:rsidR="00DB2A30">
        <w:rPr>
          <w:sz w:val="24"/>
        </w:rPr>
        <w:t>skin sensitivity/patch test</w:t>
      </w:r>
      <w:r w:rsidRPr="00FF2CB4">
        <w:rPr>
          <w:sz w:val="24"/>
        </w:rPr>
        <w:t xml:space="preserve">(s) 24-48 prior to </w:t>
      </w:r>
      <w:r w:rsidR="00DB2A30">
        <w:rPr>
          <w:sz w:val="24"/>
        </w:rPr>
        <w:t>ultrasound cavitation</w:t>
      </w:r>
      <w:r w:rsidRPr="00FF2CB4">
        <w:rPr>
          <w:sz w:val="24"/>
        </w:rPr>
        <w:t xml:space="preserve"> treatment and confirm</w:t>
      </w:r>
      <w:r>
        <w:rPr>
          <w:sz w:val="24"/>
        </w:rPr>
        <w:t xml:space="preserve"> that I am willing to proceed. </w:t>
      </w:r>
    </w:p>
    <w:p w14:paraId="53CEEAC8" w14:textId="77777777" w:rsidR="000024D8" w:rsidRPr="00FF2CB4" w:rsidRDefault="000024D8" w:rsidP="000024D8">
      <w:pPr>
        <w:rPr>
          <w:sz w:val="24"/>
        </w:rPr>
      </w:pPr>
    </w:p>
    <w:p w14:paraId="4411DE9C" w14:textId="691425EB" w:rsidR="000024D8" w:rsidRPr="0051339A" w:rsidRDefault="000024D8" w:rsidP="000024D8">
      <w:pPr>
        <w:rPr>
          <w:sz w:val="24"/>
          <w:u w:val="single"/>
        </w:rPr>
      </w:pPr>
      <w:r w:rsidRPr="0051339A">
        <w:rPr>
          <w:sz w:val="24"/>
          <w:u w:val="single"/>
        </w:rPr>
        <w:t>You should note that if the learner is unable to explain to you the trea</w:t>
      </w:r>
      <w:r w:rsidR="00E44EEE" w:rsidRPr="0051339A">
        <w:rPr>
          <w:sz w:val="24"/>
          <w:u w:val="single"/>
        </w:rPr>
        <w:t>tment contra-actions and contra-</w:t>
      </w:r>
      <w:r w:rsidRPr="0051339A">
        <w:rPr>
          <w:sz w:val="24"/>
          <w:u w:val="single"/>
        </w:rPr>
        <w:t>indications or is unsure of anything that may apply to a specific condition then they should not treat you without asking you to consult with your GP or Consultant.</w:t>
      </w:r>
    </w:p>
    <w:p w14:paraId="7C95EC59" w14:textId="77777777" w:rsidR="000024D8" w:rsidRPr="00FF2CB4" w:rsidRDefault="000024D8" w:rsidP="000024D8">
      <w:pPr>
        <w:ind w:firstLine="720"/>
        <w:rPr>
          <w:sz w:val="24"/>
        </w:rPr>
      </w:pPr>
    </w:p>
    <w:p w14:paraId="1E98FED5" w14:textId="77777777" w:rsidR="000024D8" w:rsidRPr="0051339A" w:rsidRDefault="000024D8" w:rsidP="000024D8">
      <w:pPr>
        <w:rPr>
          <w:b/>
          <w:sz w:val="24"/>
        </w:rPr>
      </w:pPr>
      <w:r w:rsidRPr="0051339A">
        <w:rPr>
          <w:b/>
          <w:sz w:val="24"/>
        </w:rPr>
        <w:t>It is your responsibility and not that of the learner to consult your GP or Consultant.</w:t>
      </w:r>
    </w:p>
    <w:p w14:paraId="6E74E574" w14:textId="77777777" w:rsidR="000024D8" w:rsidRPr="00FF2CB4" w:rsidRDefault="000024D8" w:rsidP="000024D8">
      <w:pPr>
        <w:ind w:firstLine="720"/>
        <w:rPr>
          <w:sz w:val="24"/>
        </w:rPr>
      </w:pPr>
    </w:p>
    <w:p w14:paraId="15937633" w14:textId="77777777" w:rsidR="000024D8" w:rsidRDefault="000024D8" w:rsidP="000024D8">
      <w:pPr>
        <w:rPr>
          <w:sz w:val="24"/>
        </w:rPr>
      </w:pPr>
      <w:r w:rsidRPr="00FF2CB4">
        <w:rPr>
          <w:sz w:val="24"/>
        </w:rPr>
        <w:t>I hereby indemnify the learner against any adverse reaction sustained as a result of the treatment</w:t>
      </w:r>
      <w:r>
        <w:rPr>
          <w:sz w:val="24"/>
        </w:rPr>
        <w:t>.</w:t>
      </w:r>
    </w:p>
    <w:p w14:paraId="552A3B19" w14:textId="77777777" w:rsidR="000024D8" w:rsidRDefault="000024D8" w:rsidP="000024D8">
      <w:pPr>
        <w:rPr>
          <w:sz w:val="24"/>
        </w:rPr>
      </w:pPr>
    </w:p>
    <w:p w14:paraId="502A0D3E" w14:textId="77777777" w:rsidR="000024D8" w:rsidRDefault="000024D8" w:rsidP="000024D8">
      <w:pPr>
        <w:rPr>
          <w:sz w:val="24"/>
        </w:rPr>
      </w:pPr>
    </w:p>
    <w:p w14:paraId="784AD139" w14:textId="199A9EA3" w:rsidR="000024D8" w:rsidRPr="00FF2CB4" w:rsidRDefault="00E44EEE" w:rsidP="000024D8">
      <w:pPr>
        <w:rPr>
          <w:sz w:val="24"/>
        </w:rPr>
      </w:pPr>
      <w:r>
        <w:rPr>
          <w:b/>
          <w:sz w:val="24"/>
        </w:rPr>
        <w:t>Client s</w:t>
      </w:r>
      <w:r w:rsidR="000024D8" w:rsidRPr="000024D8">
        <w:rPr>
          <w:b/>
          <w:sz w:val="24"/>
        </w:rPr>
        <w:t>ignature</w:t>
      </w:r>
      <w:r w:rsidR="000024D8">
        <w:rPr>
          <w:sz w:val="24"/>
        </w:rPr>
        <w:t xml:space="preserve">:  _____________________________________      </w:t>
      </w:r>
      <w:r w:rsidR="000024D8" w:rsidRPr="000024D8">
        <w:rPr>
          <w:b/>
          <w:sz w:val="24"/>
        </w:rPr>
        <w:t>Date</w:t>
      </w:r>
      <w:r w:rsidR="000024D8">
        <w:rPr>
          <w:sz w:val="24"/>
        </w:rPr>
        <w:t>:  _____________________</w:t>
      </w:r>
    </w:p>
    <w:p w14:paraId="69495F68" w14:textId="77777777" w:rsidR="000024D8" w:rsidRPr="00FF2CB4" w:rsidRDefault="000024D8" w:rsidP="000024D8">
      <w:pPr>
        <w:rPr>
          <w:sz w:val="24"/>
        </w:rPr>
      </w:pPr>
    </w:p>
    <w:p w14:paraId="3EDE019B" w14:textId="7F8BA513" w:rsidR="000024D8" w:rsidRPr="00306B4D" w:rsidRDefault="00E44EEE" w:rsidP="000024D8">
      <w:pPr>
        <w:rPr>
          <w:sz w:val="24"/>
        </w:rPr>
      </w:pPr>
      <w:r>
        <w:rPr>
          <w:b/>
          <w:sz w:val="24"/>
        </w:rPr>
        <w:t>Learner s</w:t>
      </w:r>
      <w:r w:rsidR="000024D8" w:rsidRPr="000024D8">
        <w:rPr>
          <w:b/>
          <w:sz w:val="24"/>
        </w:rPr>
        <w:t>ignature</w:t>
      </w:r>
      <w:r w:rsidR="000024D8">
        <w:rPr>
          <w:sz w:val="24"/>
        </w:rPr>
        <w:t>:  ___________________________________</w:t>
      </w:r>
      <w:r>
        <w:rPr>
          <w:sz w:val="24"/>
        </w:rPr>
        <w:t xml:space="preserve">_    </w:t>
      </w:r>
      <w:r w:rsidR="000024D8">
        <w:rPr>
          <w:sz w:val="24"/>
        </w:rPr>
        <w:t xml:space="preserve"> </w:t>
      </w:r>
      <w:r w:rsidR="000024D8" w:rsidRPr="000024D8">
        <w:rPr>
          <w:b/>
          <w:sz w:val="24"/>
        </w:rPr>
        <w:t>Date</w:t>
      </w:r>
      <w:r w:rsidR="000024D8">
        <w:rPr>
          <w:sz w:val="24"/>
        </w:rPr>
        <w:t>:  _____________________</w:t>
      </w:r>
    </w:p>
    <w:p w14:paraId="65F07591" w14:textId="77777777" w:rsidR="000024D8" w:rsidRPr="00306B4D" w:rsidRDefault="000024D8" w:rsidP="00FF2CB4">
      <w:pPr>
        <w:rPr>
          <w:sz w:val="24"/>
        </w:rPr>
      </w:pPr>
    </w:p>
    <w:sectPr w:rsidR="000024D8" w:rsidRPr="00306B4D" w:rsidSect="006858C7">
      <w:footerReference w:type="default" r:id="rId11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501B39" w16cid:durableId="1F02F6FC"/>
  <w16cid:commentId w16cid:paraId="52311AAB" w16cid:durableId="1F02F85C"/>
  <w16cid:commentId w16cid:paraId="40D8FE78" w16cid:durableId="1F02F971"/>
  <w16cid:commentId w16cid:paraId="5FA70E18" w16cid:durableId="1F02F9B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458EB5" w14:textId="77777777" w:rsidR="00361D40" w:rsidRDefault="00361D40" w:rsidP="00735D34">
      <w:r>
        <w:separator/>
      </w:r>
    </w:p>
  </w:endnote>
  <w:endnote w:type="continuationSeparator" w:id="0">
    <w:p w14:paraId="49B53915" w14:textId="77777777" w:rsidR="00361D40" w:rsidRDefault="00361D40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86C0546" w14:textId="43ED864E" w:rsidR="0051339A" w:rsidRDefault="0051339A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t>Clinical Case Study</w:t>
            </w:r>
            <w:r w:rsidR="008E0F38">
              <w:t xml:space="preserve"> Form_UBT279_v</w:t>
            </w:r>
            <w:r w:rsidR="00E02437">
              <w:t>2 September 2019</w:t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681449">
              <w:rPr>
                <w:noProof/>
              </w:rPr>
              <w:t>13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681449">
              <w:rPr>
                <w:noProof/>
              </w:rPr>
              <w:t>13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1B05B6" w14:textId="77777777" w:rsidR="00361D40" w:rsidRDefault="00361D40" w:rsidP="00735D34">
      <w:r>
        <w:separator/>
      </w:r>
    </w:p>
  </w:footnote>
  <w:footnote w:type="continuationSeparator" w:id="0">
    <w:p w14:paraId="1266003C" w14:textId="77777777" w:rsidR="00361D40" w:rsidRDefault="00361D40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mwqAUAr7QhCSwAAAA="/>
  </w:docVars>
  <w:rsids>
    <w:rsidRoot w:val="005229FA"/>
    <w:rsid w:val="000012C1"/>
    <w:rsid w:val="000024D8"/>
    <w:rsid w:val="00003257"/>
    <w:rsid w:val="00003BB6"/>
    <w:rsid w:val="00007136"/>
    <w:rsid w:val="00032D42"/>
    <w:rsid w:val="000554A7"/>
    <w:rsid w:val="0006657C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87734"/>
    <w:rsid w:val="0019114B"/>
    <w:rsid w:val="00192DF6"/>
    <w:rsid w:val="00195B44"/>
    <w:rsid w:val="00197E69"/>
    <w:rsid w:val="001A356A"/>
    <w:rsid w:val="001A61B4"/>
    <w:rsid w:val="001A7C20"/>
    <w:rsid w:val="001C172A"/>
    <w:rsid w:val="001E2EFD"/>
    <w:rsid w:val="001E6F80"/>
    <w:rsid w:val="00211233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1563"/>
    <w:rsid w:val="003174B1"/>
    <w:rsid w:val="00325637"/>
    <w:rsid w:val="00327692"/>
    <w:rsid w:val="00361D40"/>
    <w:rsid w:val="00361FF4"/>
    <w:rsid w:val="0036301A"/>
    <w:rsid w:val="00372C73"/>
    <w:rsid w:val="00383801"/>
    <w:rsid w:val="00384B9F"/>
    <w:rsid w:val="00392B0B"/>
    <w:rsid w:val="003962F1"/>
    <w:rsid w:val="003C5251"/>
    <w:rsid w:val="003F1A4A"/>
    <w:rsid w:val="003F2255"/>
    <w:rsid w:val="0042508E"/>
    <w:rsid w:val="00450DD0"/>
    <w:rsid w:val="00464B15"/>
    <w:rsid w:val="004667A2"/>
    <w:rsid w:val="00477296"/>
    <w:rsid w:val="00492424"/>
    <w:rsid w:val="00492AFF"/>
    <w:rsid w:val="004C4516"/>
    <w:rsid w:val="004C581A"/>
    <w:rsid w:val="004D03A6"/>
    <w:rsid w:val="004E0103"/>
    <w:rsid w:val="004E1FE0"/>
    <w:rsid w:val="004E5153"/>
    <w:rsid w:val="0051339A"/>
    <w:rsid w:val="005229FA"/>
    <w:rsid w:val="00531F9D"/>
    <w:rsid w:val="00543E63"/>
    <w:rsid w:val="00557B36"/>
    <w:rsid w:val="00560C28"/>
    <w:rsid w:val="005857EB"/>
    <w:rsid w:val="00586BFF"/>
    <w:rsid w:val="00594C47"/>
    <w:rsid w:val="005A39CB"/>
    <w:rsid w:val="005A6E9B"/>
    <w:rsid w:val="005A6F49"/>
    <w:rsid w:val="005B5965"/>
    <w:rsid w:val="005B7B27"/>
    <w:rsid w:val="005C2D6B"/>
    <w:rsid w:val="005E0C2A"/>
    <w:rsid w:val="005E5DE1"/>
    <w:rsid w:val="005F70D5"/>
    <w:rsid w:val="006114A1"/>
    <w:rsid w:val="00622C13"/>
    <w:rsid w:val="00633BBC"/>
    <w:rsid w:val="006474E8"/>
    <w:rsid w:val="00660F4F"/>
    <w:rsid w:val="00681449"/>
    <w:rsid w:val="006858C7"/>
    <w:rsid w:val="00690559"/>
    <w:rsid w:val="006A7D3A"/>
    <w:rsid w:val="006F2924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081B"/>
    <w:rsid w:val="008154B8"/>
    <w:rsid w:val="008236FA"/>
    <w:rsid w:val="00826869"/>
    <w:rsid w:val="00834262"/>
    <w:rsid w:val="00871521"/>
    <w:rsid w:val="00874E16"/>
    <w:rsid w:val="008B198A"/>
    <w:rsid w:val="008D4F6A"/>
    <w:rsid w:val="008E0F38"/>
    <w:rsid w:val="008E12A8"/>
    <w:rsid w:val="008F03ED"/>
    <w:rsid w:val="00902C9E"/>
    <w:rsid w:val="009541DF"/>
    <w:rsid w:val="00974429"/>
    <w:rsid w:val="00976267"/>
    <w:rsid w:val="00992337"/>
    <w:rsid w:val="00995F4A"/>
    <w:rsid w:val="009A7F7B"/>
    <w:rsid w:val="009B6AC5"/>
    <w:rsid w:val="009D42F0"/>
    <w:rsid w:val="009E0191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9756D"/>
    <w:rsid w:val="00AB226F"/>
    <w:rsid w:val="00AE1DCA"/>
    <w:rsid w:val="00AE4E49"/>
    <w:rsid w:val="00AF01D7"/>
    <w:rsid w:val="00B006E6"/>
    <w:rsid w:val="00B01865"/>
    <w:rsid w:val="00B3566B"/>
    <w:rsid w:val="00B52567"/>
    <w:rsid w:val="00B56FC0"/>
    <w:rsid w:val="00B56FEE"/>
    <w:rsid w:val="00B70181"/>
    <w:rsid w:val="00BB0E89"/>
    <w:rsid w:val="00BC3D78"/>
    <w:rsid w:val="00BD1520"/>
    <w:rsid w:val="00BD3EF6"/>
    <w:rsid w:val="00BD6D8C"/>
    <w:rsid w:val="00BF13A4"/>
    <w:rsid w:val="00C14103"/>
    <w:rsid w:val="00C142C1"/>
    <w:rsid w:val="00C311A4"/>
    <w:rsid w:val="00C43D79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6B5D"/>
    <w:rsid w:val="00D37D63"/>
    <w:rsid w:val="00D46C11"/>
    <w:rsid w:val="00DB2A30"/>
    <w:rsid w:val="00DF03C6"/>
    <w:rsid w:val="00E02437"/>
    <w:rsid w:val="00E116E3"/>
    <w:rsid w:val="00E167DF"/>
    <w:rsid w:val="00E25719"/>
    <w:rsid w:val="00E44EEE"/>
    <w:rsid w:val="00E632C5"/>
    <w:rsid w:val="00E90E5E"/>
    <w:rsid w:val="00EC0F4F"/>
    <w:rsid w:val="00EC3F7E"/>
    <w:rsid w:val="00EC5E3B"/>
    <w:rsid w:val="00ED7420"/>
    <w:rsid w:val="00EE5390"/>
    <w:rsid w:val="00EF5B17"/>
    <w:rsid w:val="00F020FB"/>
    <w:rsid w:val="00F05D5E"/>
    <w:rsid w:val="00F25FE9"/>
    <w:rsid w:val="00F27B0C"/>
    <w:rsid w:val="00F346A4"/>
    <w:rsid w:val="00F56EC3"/>
    <w:rsid w:val="00F720D9"/>
    <w:rsid w:val="00F724E4"/>
    <w:rsid w:val="00F77413"/>
    <w:rsid w:val="00F81EBE"/>
    <w:rsid w:val="00F83CD7"/>
    <w:rsid w:val="00FA4B94"/>
    <w:rsid w:val="00FA6733"/>
    <w:rsid w:val="00FD00ED"/>
    <w:rsid w:val="00FE4579"/>
    <w:rsid w:val="00FF2CB4"/>
    <w:rsid w:val="00FF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613A9EF"/>
  <w15:chartTrackingRefBased/>
  <w15:docId w15:val="{854C5162-58AA-4F12-AB38-A11DFCD1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D74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742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742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74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742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22" Type="http://schemas.microsoft.com/office/2016/09/relationships/commentsIds" Target="commentsId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bulley\AppData\Local\Microsoft\Windows\INetCache\Content.MSO\6CB91EF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DB903F-8050-4C36-916B-7BEC1C531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6CB91EF2</Template>
  <TotalTime>7</TotalTime>
  <Pages>13</Pages>
  <Words>2151</Words>
  <Characters>12264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Bulley</dc:creator>
  <cp:keywords/>
  <dc:description/>
  <cp:lastModifiedBy>Audrey Fields</cp:lastModifiedBy>
  <cp:revision>3</cp:revision>
  <cp:lastPrinted>2018-07-25T12:16:00Z</cp:lastPrinted>
  <dcterms:created xsi:type="dcterms:W3CDTF">2019-09-16T08:17:00Z</dcterms:created>
  <dcterms:modified xsi:type="dcterms:W3CDTF">2019-09-16T08:24:00Z</dcterms:modified>
</cp:coreProperties>
</file>