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9947A4" w:rsidP="00BA514F">
      <w:pPr>
        <w:pStyle w:val="Heading2"/>
        <w:spacing w:after="120"/>
        <w:rPr>
          <w:rFonts w:cstheme="minorHAnsi"/>
          <w:color w:val="auto"/>
        </w:rPr>
      </w:pPr>
      <w:r w:rsidRPr="009947A4">
        <w:rPr>
          <w:rFonts w:cstheme="minorHAnsi"/>
          <w:color w:val="auto"/>
        </w:rPr>
        <w:t>iUSP151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9947A4">
        <w:rPr>
          <w:rFonts w:cstheme="minorHAnsi"/>
          <w:color w:val="auto"/>
        </w:rPr>
        <w:t>Conducting Subjective and Objective Assessment</w:t>
      </w:r>
    </w:p>
    <w:p w:rsidR="001E0802" w:rsidRPr="009947A4" w:rsidRDefault="009947A4" w:rsidP="009947A4">
      <w:pPr>
        <w:rPr>
          <w:b/>
        </w:rPr>
      </w:pPr>
      <w:r w:rsidRPr="009947A4">
        <w:rPr>
          <w:b/>
        </w:rPr>
        <w:t>Consultations/Assessments must be carried out on a minimum of 5 clients to cover all major joints of the body</w:t>
      </w:r>
    </w:p>
    <w:p w:rsidR="001E0802" w:rsidRDefault="001E0802" w:rsidP="001E0802">
      <w:pPr>
        <w:spacing w:after="120"/>
      </w:pPr>
      <w:r>
        <w:t xml:space="preserve">To be completed by the lecturer and </w:t>
      </w:r>
      <w:r w:rsidR="008A5F58">
        <w:t>internal quality assurer before being externally quality assured</w:t>
      </w:r>
      <w:r>
        <w:t xml:space="preserve"> by the </w:t>
      </w:r>
      <w:r w:rsidR="008A5F58">
        <w:t>EQA</w:t>
      </w:r>
      <w:r>
        <w:t xml:space="preserve">. Please attach a copy of this sheet to the front of each learner’s completed treatment </w:t>
      </w:r>
      <w:bookmarkStart w:id="0" w:name="_GoBack"/>
      <w:bookmarkEnd w:id="0"/>
      <w:r>
        <w:t>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9947A4" w:rsidRPr="001204C3" w:rsidTr="008A5F58">
        <w:trPr>
          <w:trHeight w:val="215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8A5F58">
        <w:trPr>
          <w:trHeight w:val="179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 xml:space="preserve">Physical examination </w:t>
            </w:r>
            <w:r w:rsidRPr="00E26AF2">
              <w:t>to include body alignment/posture</w:t>
            </w:r>
            <w:r>
              <w:t xml:space="preserve"> and palpations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8A5F58">
        <w:trPr>
          <w:trHeight w:val="143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Joint movement testing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8A5F58">
        <w:trPr>
          <w:trHeight w:val="262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Isometric strength testing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8A5F58">
        <w:trPr>
          <w:trHeight w:val="85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Special tests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8A5F58">
        <w:trPr>
          <w:trHeight w:val="63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Functional tests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8A5F58">
        <w:trPr>
          <w:trHeight w:val="32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Full postural analysis of symmetry and examination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8A5F58">
        <w:trPr>
          <w:trHeight w:val="32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Range of movement findings, identifying strengths and areas for improvement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Pre-existing conditions/disease processes (therapeutic and remedial)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Devise treatment plan and state rationale for chosen massage interventions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947A4" w:rsidRPr="001204C3" w:rsidTr="008A5F58">
        <w:trPr>
          <w:trHeight w:val="90"/>
        </w:trPr>
        <w:tc>
          <w:tcPr>
            <w:tcW w:w="7225" w:type="dxa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9947A4" w:rsidRDefault="009947A4" w:rsidP="009947A4">
            <w: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947A4" w:rsidRPr="005A651E" w:rsidRDefault="009947A4" w:rsidP="009947A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BA514F" w:rsidRPr="008A5F58" w:rsidRDefault="001E0802" w:rsidP="008A5F58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8A3A91" w:rsidRDefault="008A3A91">
      <w:pPr>
        <w:spacing w:line="259" w:lineRule="auto"/>
        <w:rPr>
          <w:b/>
        </w:rPr>
      </w:pPr>
      <w:r>
        <w:rPr>
          <w:b/>
        </w:rPr>
        <w:br w:type="page"/>
      </w:r>
    </w:p>
    <w:p w:rsidR="00BA514F" w:rsidRPr="001E0802" w:rsidRDefault="009947A4" w:rsidP="00BA514F">
      <w:pPr>
        <w:spacing w:after="120"/>
        <w:rPr>
          <w:b/>
        </w:rPr>
      </w:pPr>
      <w:r>
        <w:rPr>
          <w:b/>
        </w:rPr>
        <w:lastRenderedPageBreak/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</w:p>
    <w:p w:rsidR="008A5F58" w:rsidRDefault="009947A4" w:rsidP="009947A4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8A3A91">
        <w:t>_____</w:t>
      </w:r>
    </w:p>
    <w:p w:rsidR="008A5F58" w:rsidRDefault="008A5F58" w:rsidP="009947A4">
      <w:pPr>
        <w:spacing w:after="120"/>
        <w:rPr>
          <w:b/>
        </w:rPr>
      </w:pPr>
    </w:p>
    <w:p w:rsidR="009947A4" w:rsidRPr="001E0802" w:rsidRDefault="009947A4" w:rsidP="009947A4">
      <w:pPr>
        <w:spacing w:after="120"/>
        <w:rPr>
          <w:b/>
        </w:rPr>
      </w:pPr>
      <w:r>
        <w:rPr>
          <w:b/>
        </w:rPr>
        <w:t>Quality assured by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9947A4" w:rsidRDefault="009947A4" w:rsidP="009947A4">
      <w:pPr>
        <w:spacing w:after="120"/>
        <w:rPr>
          <w:b/>
        </w:rPr>
      </w:pPr>
      <w:r>
        <w:rPr>
          <w:b/>
        </w:rPr>
        <w:t>Quality assured by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8A5F58" w:rsidRDefault="008A5F58" w:rsidP="008A5F58">
      <w:pPr>
        <w:spacing w:after="120"/>
        <w:rPr>
          <w:b/>
        </w:rPr>
      </w:pPr>
    </w:p>
    <w:p w:rsidR="008A5F58" w:rsidRPr="001E0802" w:rsidRDefault="008A5F58" w:rsidP="008A5F58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8A5F58" w:rsidRDefault="008A5F58" w:rsidP="008A5F58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9947A4" w:rsidRDefault="009947A4" w:rsidP="00BA514F">
      <w:pPr>
        <w:spacing w:after="240"/>
        <w:rPr>
          <w:b/>
        </w:rPr>
      </w:pPr>
    </w:p>
    <w:p w:rsidR="008A3A91" w:rsidRDefault="008A3A91" w:rsidP="00BA514F">
      <w:pPr>
        <w:spacing w:line="259" w:lineRule="auto"/>
      </w:pPr>
    </w:p>
    <w:p w:rsidR="008A3A91" w:rsidRPr="008A3A91" w:rsidRDefault="008A3A91" w:rsidP="008A3A91"/>
    <w:p w:rsidR="008A3A91" w:rsidRPr="008A3A91" w:rsidRDefault="008A3A91" w:rsidP="008A3A91"/>
    <w:p w:rsidR="008A3A91" w:rsidRPr="008A3A91" w:rsidRDefault="008A3A91" w:rsidP="008A3A91"/>
    <w:p w:rsidR="008A3A91" w:rsidRPr="008A3A91" w:rsidRDefault="008A3A91" w:rsidP="008A3A91"/>
    <w:p w:rsidR="008A3A91" w:rsidRPr="008A3A91" w:rsidRDefault="008A3A91" w:rsidP="008A3A91"/>
    <w:p w:rsidR="008A3A91" w:rsidRPr="008A3A91" w:rsidRDefault="008A3A91" w:rsidP="008A3A91"/>
    <w:p w:rsidR="008A3A91" w:rsidRPr="008A3A91" w:rsidRDefault="008A3A91" w:rsidP="008A3A91"/>
    <w:p w:rsidR="008A3A91" w:rsidRPr="008A3A91" w:rsidRDefault="008A3A91" w:rsidP="008A3A91"/>
    <w:p w:rsidR="008A3A91" w:rsidRPr="008A3A91" w:rsidRDefault="008A3A91" w:rsidP="008A3A91"/>
    <w:p w:rsidR="008A3A91" w:rsidRPr="008A3A91" w:rsidRDefault="008A3A91" w:rsidP="008A3A91"/>
    <w:p w:rsidR="008A3A91" w:rsidRDefault="008A3A91" w:rsidP="008A3A91">
      <w:pPr>
        <w:tabs>
          <w:tab w:val="left" w:pos="3368"/>
        </w:tabs>
        <w:spacing w:line="259" w:lineRule="auto"/>
      </w:pPr>
      <w:r>
        <w:tab/>
      </w:r>
    </w:p>
    <w:p w:rsidR="0032249D" w:rsidRPr="004A608D" w:rsidRDefault="001E0802" w:rsidP="00BA514F">
      <w:pPr>
        <w:spacing w:line="259" w:lineRule="auto"/>
        <w:rPr>
          <w:b/>
        </w:rPr>
      </w:pPr>
      <w:r w:rsidRPr="008A3A91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A3A9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A3A91" w:rsidRPr="004A608D" w:rsidRDefault="008A3A91" w:rsidP="008A3A91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A3A91" w:rsidRPr="004A608D" w:rsidRDefault="008A3A91" w:rsidP="008A3A91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A3A91" w:rsidRPr="004A608D" w:rsidRDefault="008A3A91" w:rsidP="008A3A91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A3A91" w:rsidRPr="004A608D" w:rsidRDefault="008A3A91" w:rsidP="008A3A91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7A4" w:rsidRDefault="009947A4" w:rsidP="00735D34">
      <w:r>
        <w:separator/>
      </w:r>
    </w:p>
  </w:endnote>
  <w:endnote w:type="continuationSeparator" w:id="0">
    <w:p w:rsidR="009947A4" w:rsidRDefault="009947A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947A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947A4">
              <w:rPr>
                <w:szCs w:val="18"/>
              </w:rPr>
              <w:t>iUSP151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8A3A91">
              <w:rPr>
                <w:szCs w:val="18"/>
              </w:rPr>
              <w:t>1</w:t>
            </w:r>
            <w:r w:rsidR="008A5F58">
              <w:rPr>
                <w:szCs w:val="18"/>
              </w:rPr>
              <w:t xml:space="preserve">      </w:t>
            </w:r>
            <w:r w:rsidR="00164C39" w:rsidRPr="001E0802">
              <w:rPr>
                <w:szCs w:val="18"/>
              </w:rPr>
              <w:t xml:space="preserve">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</w:t>
            </w:r>
            <w:r w:rsidR="008A3A91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</w:t>
            </w:r>
            <w:r w:rsidR="001E0802">
              <w:rPr>
                <w:szCs w:val="18"/>
              </w:rPr>
              <w:t xml:space="preserve">    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A3A91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A3A91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7A4" w:rsidRDefault="009947A4" w:rsidP="00735D34">
      <w:r>
        <w:separator/>
      </w:r>
    </w:p>
  </w:footnote>
  <w:footnote w:type="continuationSeparator" w:id="0">
    <w:p w:rsidR="009947A4" w:rsidRDefault="009947A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9947A4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A3A91"/>
    <w:rsid w:val="008A5F58"/>
    <w:rsid w:val="008F03ED"/>
    <w:rsid w:val="0093597A"/>
    <w:rsid w:val="009541DF"/>
    <w:rsid w:val="00974429"/>
    <w:rsid w:val="00974DDB"/>
    <w:rsid w:val="00976267"/>
    <w:rsid w:val="00992337"/>
    <w:rsid w:val="009947A4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B9AB1E22-3BE2-4EE4-851A-02FC4A37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1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5CA55-681F-4C1C-A83B-B74A7BD43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Form_v1.dotx</Template>
  <TotalTime>0</TotalTime>
  <Pages>3</Pages>
  <Words>336</Words>
  <Characters>1786</Characters>
  <Application>Microsoft Office Word</Application>
  <DocSecurity>0</DocSecurity>
  <Lines>297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2018-03-13T11:43:00Z</cp:lastPrinted>
  <dcterms:created xsi:type="dcterms:W3CDTF">2019-09-27T11:01:00Z</dcterms:created>
  <dcterms:modified xsi:type="dcterms:W3CDTF">2019-09-27T11:01:00Z</dcterms:modified>
</cp:coreProperties>
</file>