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1039" w:rsidRPr="00A51039" w:rsidRDefault="00A51039" w:rsidP="00A51039">
      <w:pPr>
        <w:spacing w:after="0"/>
        <w:jc w:val="right"/>
      </w:pPr>
      <w:r w:rsidRPr="00A51039">
        <w:rPr>
          <w:noProof/>
          <w:lang w:eastAsia="en-GB"/>
        </w:rPr>
        <w:drawing>
          <wp:inline distT="0" distB="0" distL="0" distR="0" wp14:anchorId="188F292C" wp14:editId="472B3ABA">
            <wp:extent cx="1690370" cy="619125"/>
            <wp:effectExtent l="0" t="0" r="5080" b="9525"/>
            <wp:docPr id="4" name="Picture 4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1039" w:rsidRPr="00A51039" w:rsidRDefault="00A51039" w:rsidP="00A51039">
      <w:pPr>
        <w:spacing w:after="0"/>
      </w:pPr>
    </w:p>
    <w:p w:rsidR="00A51039" w:rsidRPr="00A51039" w:rsidRDefault="00A51039" w:rsidP="00A51039">
      <w:pPr>
        <w:spacing w:after="0"/>
      </w:pPr>
    </w:p>
    <w:p w:rsidR="00A51039" w:rsidRPr="00A51039" w:rsidRDefault="00A51039" w:rsidP="00A51039">
      <w:pPr>
        <w:pBdr>
          <w:top w:val="single" w:sz="12" w:space="1" w:color="05C3DE"/>
        </w:pBdr>
        <w:spacing w:before="240" w:after="240"/>
        <w:outlineLvl w:val="0"/>
        <w:rPr>
          <w:rFonts w:ascii="Calibri" w:eastAsia="Times New Roman" w:hAnsi="Calibri" w:cs="Times New Roman"/>
          <w:b/>
          <w:bCs/>
          <w:kern w:val="28"/>
          <w:sz w:val="52"/>
          <w:szCs w:val="32"/>
          <w:lang w:eastAsia="en-GB"/>
        </w:rPr>
      </w:pPr>
      <w:r w:rsidRPr="00DC70FB">
        <w:rPr>
          <w:rFonts w:ascii="Calibri" w:eastAsia="Times New Roman" w:hAnsi="Calibri" w:cs="Times New Roman"/>
          <w:b/>
          <w:bCs/>
          <w:kern w:val="28"/>
          <w:sz w:val="52"/>
          <w:szCs w:val="32"/>
          <w:lang w:eastAsia="en-GB"/>
        </w:rPr>
        <w:t>Client Consultation/Assessment Evidence For</w:t>
      </w:r>
      <w:r>
        <w:rPr>
          <w:rFonts w:ascii="Calibri" w:eastAsia="Times New Roman" w:hAnsi="Calibri" w:cs="Times New Roman"/>
          <w:b/>
          <w:bCs/>
          <w:kern w:val="28"/>
          <w:sz w:val="52"/>
          <w:szCs w:val="32"/>
          <w:lang w:eastAsia="en-GB"/>
        </w:rPr>
        <w:t>m</w:t>
      </w:r>
    </w:p>
    <w:p w:rsidR="00F77413" w:rsidRPr="00A51039" w:rsidRDefault="00B873E2" w:rsidP="006858C7">
      <w:pPr>
        <w:rPr>
          <w:b/>
          <w:sz w:val="32"/>
        </w:rPr>
      </w:pPr>
      <w:r w:rsidRPr="00B873E2">
        <w:rPr>
          <w:b/>
          <w:sz w:val="32"/>
        </w:rPr>
        <w:t>iUSP158</w:t>
      </w:r>
      <w:r>
        <w:rPr>
          <w:b/>
          <w:sz w:val="32"/>
        </w:rPr>
        <w:t xml:space="preserve"> </w:t>
      </w:r>
      <w:r w:rsidR="006858C7" w:rsidRPr="00E6627C">
        <w:rPr>
          <w:b/>
          <w:sz w:val="32"/>
        </w:rPr>
        <w:t xml:space="preserve">– </w:t>
      </w:r>
      <w:r w:rsidR="00E507E7" w:rsidRPr="00E507E7">
        <w:rPr>
          <w:sz w:val="32"/>
        </w:rPr>
        <w:t>Conduct complex assessment for sports massage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</w:tbl>
    <w:p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6858C7" w:rsidRDefault="006858C7" w:rsidP="00A61D0B"/>
        </w:tc>
      </w:tr>
      <w:tr w:rsidR="004E0103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  <w:p w:rsidR="004E0103" w:rsidRDefault="004E0103" w:rsidP="00A61D0B"/>
        </w:tc>
      </w:tr>
      <w:tr w:rsidR="004E0103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</w:tbl>
    <w:p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Number of children: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Date of last period: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24E4" w:rsidRDefault="004E2D4B" w:rsidP="0082428A">
            <w:pPr>
              <w:jc w:val="center"/>
            </w:pPr>
            <w:r>
              <w:t>Pregnancy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101C6A" w:rsidP="00A72B2F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A72B2F" w:rsidRDefault="004E2D4B" w:rsidP="0082428A">
            <w:pPr>
              <w:jc w:val="center"/>
            </w:pPr>
            <w:r>
              <w:t>Recent operations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101C6A" w:rsidP="00A72B2F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87609D" w:rsidRDefault="004E2D4B" w:rsidP="0082428A">
            <w:pPr>
              <w:jc w:val="center"/>
            </w:pPr>
            <w:r>
              <w:t>Spastic conditions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101C6A" w:rsidP="00A72B2F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24E4" w:rsidRDefault="00DC70FB" w:rsidP="0082428A">
            <w:pPr>
              <w:jc w:val="center"/>
            </w:pPr>
            <w:r>
              <w:t>Cardiovascular</w:t>
            </w:r>
            <w:r w:rsidR="004E2D4B">
              <w:t xml:space="preserve"> conditions (thrombosis, phlebitis, hypertension, hypotension, heart conditions)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101C6A" w:rsidP="00A72B2F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F724E4" w:rsidRDefault="004E2D4B" w:rsidP="0082428A">
            <w:pPr>
              <w:jc w:val="center"/>
            </w:pPr>
            <w:r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101C6A" w:rsidP="00A72B2F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F724E4" w:rsidRDefault="004E2D4B" w:rsidP="0082428A">
            <w:pPr>
              <w:jc w:val="center"/>
            </w:pPr>
            <w:r>
              <w:t xml:space="preserve">Kidney infections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101C6A" w:rsidP="00A72B2F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4E2D4B" w:rsidP="0082428A">
            <w:pPr>
              <w:jc w:val="center"/>
            </w:pPr>
            <w:r>
              <w:t>Haemophilia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101C6A" w:rsidP="00A72B2F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4E2D4B" w:rsidP="0082428A">
            <w:pPr>
              <w:jc w:val="center"/>
            </w:pPr>
            <w:r>
              <w:t>Asthma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101C6A" w:rsidP="00A72B2F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4E2D4B" w:rsidP="0082428A">
            <w:pPr>
              <w:jc w:val="center"/>
            </w:pPr>
            <w:r>
              <w:t>Whiplash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101C6A" w:rsidP="00A72B2F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4E2D4B" w:rsidP="0082428A">
            <w:pPr>
              <w:jc w:val="center"/>
            </w:pPr>
            <w:r>
              <w:t>Any condition already being treated by a GP or another health professional e.g. physiotherapist, osteopath, chiropractor or coach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101C6A" w:rsidP="00A72B2F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4E2D4B" w:rsidP="0082428A">
            <w:pPr>
              <w:jc w:val="center"/>
            </w:pPr>
            <w:r>
              <w:t>Any dysfunction of the nervous system e.g. Multiple sclerosis, Parkinson’s disease, Motor neurone disease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101C6A" w:rsidP="00A72B2F">
            <w:pPr>
              <w:jc w:val="center"/>
            </w:pPr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4E2D4B" w:rsidP="0082428A">
            <w:pPr>
              <w:jc w:val="center"/>
            </w:pPr>
            <w:r>
              <w:t>Slipped disc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101C6A" w:rsidP="00A72B2F">
            <w:pPr>
              <w:jc w:val="center"/>
            </w:pPr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4E2D4B" w:rsidP="0082428A">
            <w:pPr>
              <w:jc w:val="center"/>
            </w:pPr>
            <w:r>
              <w:t>Medical oedema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101C6A" w:rsidP="00A72B2F">
            <w:pPr>
              <w:ind w:left="-57"/>
              <w:jc w:val="center"/>
            </w:pPr>
            <w:sdt>
              <w:sdtPr>
                <w:id w:val="7827721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4E2D4B" w:rsidP="0082428A">
            <w:pPr>
              <w:jc w:val="center"/>
            </w:pPr>
            <w:r>
              <w:t>Bell’s palsy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101C6A" w:rsidP="00A72B2F">
            <w:pPr>
              <w:jc w:val="center"/>
            </w:pPr>
            <w:sdt>
              <w:sdtPr>
                <w:id w:val="16262669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4E2D4B" w:rsidP="0082428A">
            <w:pPr>
              <w:jc w:val="center"/>
            </w:pPr>
            <w:r>
              <w:t>Undiagnosed 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101C6A" w:rsidP="00A72B2F">
            <w:pPr>
              <w:jc w:val="center"/>
            </w:pPr>
            <w:sdt>
              <w:sdtPr>
                <w:id w:val="-226605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95D59" w:rsidRDefault="004E2D4B" w:rsidP="0082428A">
            <w:pPr>
              <w:jc w:val="center"/>
            </w:pPr>
            <w:r>
              <w:t>Osteoporosis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101C6A" w:rsidP="00A72B2F">
            <w:pPr>
              <w:ind w:left="-57"/>
              <w:jc w:val="center"/>
            </w:pPr>
            <w:sdt>
              <w:sdtPr>
                <w:id w:val="356237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95D59" w:rsidRPr="00F724E4" w:rsidRDefault="004E2D4B" w:rsidP="0082428A">
            <w:pPr>
              <w:jc w:val="center"/>
            </w:pPr>
            <w:r>
              <w:t xml:space="preserve">Trapped/pinched nerve e.g. sciatica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101C6A" w:rsidP="00A72B2F">
            <w:pPr>
              <w:jc w:val="center"/>
            </w:pPr>
            <w:sdt>
              <w:sdtPr>
                <w:id w:val="8722720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95D59" w:rsidRPr="00F724E4" w:rsidRDefault="004E2D4B" w:rsidP="0082428A">
            <w:pPr>
              <w:jc w:val="center"/>
            </w:pPr>
            <w:r>
              <w:t>When taking pr</w:t>
            </w:r>
            <w:r w:rsidR="00607097">
              <w:fldChar w:fldCharType="begin"/>
            </w:r>
            <w:r w:rsidR="00607097">
              <w:instrText xml:space="preserve"> LISTNUM </w:instrText>
            </w:r>
            <w:r w:rsidR="00607097">
              <w:fldChar w:fldCharType="end"/>
            </w:r>
            <w:r>
              <w:t>escribed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101C6A" w:rsidP="00A72B2F">
            <w:pPr>
              <w:jc w:val="center"/>
            </w:pPr>
            <w:sdt>
              <w:sdtPr>
                <w:id w:val="-1378928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95D59" w:rsidRDefault="004E2D4B" w:rsidP="0082428A">
            <w:pPr>
              <w:jc w:val="center"/>
            </w:pPr>
            <w:r>
              <w:t>Arthritis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101C6A" w:rsidP="00A72B2F">
            <w:pPr>
              <w:ind w:left="-57"/>
              <w:jc w:val="center"/>
            </w:pPr>
            <w:sdt>
              <w:sdtPr>
                <w:id w:val="-15680282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95D59" w:rsidRPr="00F724E4" w:rsidRDefault="004E2D4B" w:rsidP="0082428A">
            <w:pPr>
              <w:jc w:val="center"/>
            </w:pPr>
            <w:r>
              <w:t xml:space="preserve">Inflamed nerve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101C6A" w:rsidP="00A72B2F">
            <w:pPr>
              <w:jc w:val="center"/>
            </w:pPr>
            <w:sdt>
              <w:sdtPr>
                <w:id w:val="19540575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95D59" w:rsidRPr="00F724E4" w:rsidRDefault="004E2D4B" w:rsidP="0082428A">
            <w:pPr>
              <w:jc w:val="center"/>
            </w:pPr>
            <w:r>
              <w:t>Acute rheumatism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101C6A" w:rsidP="00A72B2F">
            <w:pPr>
              <w:jc w:val="center"/>
            </w:pPr>
            <w:sdt>
              <w:sdtPr>
                <w:id w:val="-13549625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:rsidTr="00390DE4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95D59" w:rsidRDefault="004E2D4B" w:rsidP="0082428A">
            <w:pPr>
              <w:jc w:val="center"/>
            </w:pPr>
            <w:r>
              <w:t>Nervous/psychotic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101C6A" w:rsidP="00A72B2F">
            <w:pPr>
              <w:ind w:left="-57"/>
              <w:jc w:val="center"/>
            </w:pPr>
            <w:sdt>
              <w:sdtPr>
                <w:id w:val="-4174807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95D59" w:rsidRPr="00F724E4" w:rsidRDefault="004E2D4B" w:rsidP="0082428A">
            <w:pPr>
              <w:jc w:val="center"/>
            </w:pPr>
            <w:r>
              <w:t>Cancer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101C6A" w:rsidP="00A72B2F">
            <w:pPr>
              <w:jc w:val="center"/>
            </w:pPr>
            <w:sdt>
              <w:sdtPr>
                <w:id w:val="8699558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auto"/>
            <w:vAlign w:val="center"/>
          </w:tcPr>
          <w:p w:rsidR="00295D59" w:rsidRPr="00F724E4" w:rsidRDefault="00DC70FB" w:rsidP="0082428A">
            <w:pPr>
              <w:jc w:val="center"/>
            </w:pPr>
            <w:r>
              <w:t>Epilepsy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:rsidR="00295D59" w:rsidRDefault="00101C6A" w:rsidP="00A72B2F">
            <w:pPr>
              <w:jc w:val="center"/>
            </w:pPr>
            <w:sdt>
              <w:sdtPr>
                <w:id w:val="3860715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D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90DE4" w:rsidRPr="0087609D" w:rsidTr="00390DE4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390DE4" w:rsidRPr="00F724E4" w:rsidRDefault="00390DE4" w:rsidP="00390DE4">
            <w:pPr>
              <w:jc w:val="center"/>
            </w:pPr>
            <w:r>
              <w:t xml:space="preserve">Postural deformities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90DE4" w:rsidRDefault="00101C6A" w:rsidP="00390DE4">
            <w:pPr>
              <w:jc w:val="center"/>
            </w:pPr>
            <w:sdt>
              <w:sdtPr>
                <w:id w:val="-21092629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D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390DE4" w:rsidRPr="00F724E4" w:rsidRDefault="00390DE4" w:rsidP="00390DE4">
            <w:pPr>
              <w:jc w:val="center"/>
            </w:pPr>
          </w:p>
        </w:tc>
        <w:tc>
          <w:tcPr>
            <w:tcW w:w="474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390DE4" w:rsidRDefault="00390DE4" w:rsidP="00390DE4">
            <w:pPr>
              <w:jc w:val="center"/>
            </w:pPr>
          </w:p>
        </w:tc>
        <w:tc>
          <w:tcPr>
            <w:tcW w:w="3070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390DE4" w:rsidRPr="00F724E4" w:rsidRDefault="00390DE4" w:rsidP="00390DE4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390DE4" w:rsidRDefault="00390DE4" w:rsidP="00390DE4">
            <w:pPr>
              <w:jc w:val="center"/>
            </w:pPr>
          </w:p>
        </w:tc>
      </w:tr>
    </w:tbl>
    <w:p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4E2D4B" w:rsidP="0082428A">
            <w:pPr>
              <w:jc w:val="center"/>
            </w:pPr>
            <w:r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01C6A" w:rsidP="00A72B2F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8B198A" w:rsidRDefault="004E2D4B" w:rsidP="0082428A">
            <w:pPr>
              <w:jc w:val="center"/>
            </w:pPr>
            <w:r>
              <w:t>Varicose veins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01C6A" w:rsidP="00A72B2F"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87609D" w:rsidRDefault="004E2D4B" w:rsidP="0082428A">
            <w:pPr>
              <w:jc w:val="center"/>
            </w:pPr>
            <w:r>
              <w:t>Abdomen (first few days of menstruation depending how the client feels)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01C6A" w:rsidP="00A72B2F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4E2D4B" w:rsidP="0082428A">
            <w:pPr>
              <w:jc w:val="center"/>
            </w:pPr>
            <w:r>
              <w:t>Contagious or infectious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01C6A" w:rsidP="00A72B2F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4E2D4B" w:rsidP="0082428A">
            <w:pPr>
              <w:jc w:val="center"/>
            </w:pPr>
            <w:r>
              <w:t>Pregnancy (abdomen)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01C6A" w:rsidP="00A72B2F"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4E2D4B" w:rsidP="0082428A">
            <w:pPr>
              <w:jc w:val="center"/>
            </w:pPr>
            <w:r>
              <w:t>Haematoma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01C6A" w:rsidP="00A72B2F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4E2D4B" w:rsidP="0082428A">
            <w:pPr>
              <w:jc w:val="center"/>
            </w:pPr>
            <w:r>
              <w:t>Under the influence of recreational drugs or alcohol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01C6A" w:rsidP="00A72B2F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4E2D4B" w:rsidP="0082428A">
            <w:pPr>
              <w:jc w:val="center"/>
            </w:pPr>
            <w:r>
              <w:t>Cuts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01C6A" w:rsidP="00A72B2F"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4E2D4B" w:rsidP="0082428A">
            <w:pPr>
              <w:jc w:val="center"/>
            </w:pPr>
            <w:r>
              <w:t>Hernia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01C6A" w:rsidP="00A72B2F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4E2D4B" w:rsidP="0082428A">
            <w:pPr>
              <w:jc w:val="center"/>
            </w:pPr>
            <w:r>
              <w:t xml:space="preserve">Diarrhoea and vomiting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01C6A" w:rsidP="00A72B2F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4E2D4B" w:rsidP="0082428A">
            <w:pPr>
              <w:jc w:val="center"/>
            </w:pPr>
            <w:r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01C6A" w:rsidP="00A72B2F"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4E2D4B" w:rsidP="0082428A">
            <w:pPr>
              <w:jc w:val="center"/>
            </w:pPr>
            <w:r>
              <w:t>Recent fractures (minimum 3 months)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01C6A" w:rsidP="00A72B2F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4E2D4B" w:rsidP="0082428A">
            <w:pPr>
              <w:jc w:val="center"/>
            </w:pPr>
            <w:r>
              <w:t>Skin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01C6A" w:rsidP="00A72B2F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4E2D4B" w:rsidP="0082428A">
            <w:pPr>
              <w:jc w:val="center"/>
            </w:pPr>
            <w:r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01C6A" w:rsidP="00A72B2F"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4E2D4B" w:rsidP="0082428A">
            <w:pPr>
              <w:jc w:val="center"/>
            </w:pPr>
            <w:r>
              <w:t>Cervical spondylitis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636DA" w:rsidRDefault="00101C6A" w:rsidP="00A72B2F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E2D4B" w:rsidRPr="0087609D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4E2D4B" w:rsidRDefault="004E2D4B" w:rsidP="004E2D4B">
            <w:pPr>
              <w:jc w:val="center"/>
            </w:pPr>
            <w:r>
              <w:t>Undiagnosed lumps and bumps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E2D4B" w:rsidRDefault="00101C6A" w:rsidP="004E2D4B">
            <w:pPr>
              <w:ind w:left="-57"/>
              <w:jc w:val="center"/>
            </w:pPr>
            <w:sdt>
              <w:sdtPr>
                <w:id w:val="103855758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2D4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4E2D4B" w:rsidRPr="00F724E4" w:rsidRDefault="004E2D4B" w:rsidP="004E2D4B">
            <w:pPr>
              <w:jc w:val="center"/>
            </w:pPr>
            <w:r>
              <w:t>Scar tissue (2 years for major operation and 6 months 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E2D4B" w:rsidRDefault="00101C6A" w:rsidP="004E2D4B">
            <w:sdt>
              <w:sdtPr>
                <w:id w:val="-3180756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2D4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4E2D4B" w:rsidRPr="00F724E4" w:rsidRDefault="004E2D4B" w:rsidP="004E2D4B">
            <w:pPr>
              <w:jc w:val="center"/>
            </w:pPr>
            <w:r>
              <w:t>Gastric ulcers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E2D4B" w:rsidRDefault="00101C6A" w:rsidP="004E2D4B">
            <w:pPr>
              <w:jc w:val="center"/>
            </w:pPr>
            <w:sdt>
              <w:sdtPr>
                <w:id w:val="1010818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2D4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E2D4B" w:rsidRPr="0087609D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4E2D4B" w:rsidRDefault="004E2D4B" w:rsidP="004E2D4B">
            <w:pPr>
              <w:jc w:val="center"/>
            </w:pPr>
            <w:r>
              <w:t>Localised swelling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E2D4B" w:rsidRDefault="00101C6A" w:rsidP="004E2D4B">
            <w:pPr>
              <w:ind w:left="-57"/>
              <w:jc w:val="center"/>
            </w:pPr>
            <w:sdt>
              <w:sdtPr>
                <w:id w:val="-12607551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2D4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4E2D4B" w:rsidRPr="00F724E4" w:rsidRDefault="004E2D4B" w:rsidP="004E2D4B">
            <w:pPr>
              <w:jc w:val="center"/>
            </w:pPr>
            <w:r>
              <w:t>Sunburn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E2D4B" w:rsidRDefault="00101C6A" w:rsidP="004E2D4B">
            <w:sdt>
              <w:sdtPr>
                <w:id w:val="-21097232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2D4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4E2D4B" w:rsidRPr="00F724E4" w:rsidRDefault="004E2D4B" w:rsidP="004E2D4B">
            <w:pPr>
              <w:jc w:val="center"/>
            </w:pPr>
            <w:r>
              <w:t xml:space="preserve">After a heavy meal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E2D4B" w:rsidRDefault="00101C6A" w:rsidP="004E2D4B">
            <w:pPr>
              <w:jc w:val="center"/>
            </w:pPr>
            <w:sdt>
              <w:sdtPr>
                <w:id w:val="89525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2D4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E2D4B" w:rsidRPr="0087609D" w:rsidTr="004E2D4B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4E2D4B" w:rsidRDefault="004E2D4B" w:rsidP="004E2D4B">
            <w:pPr>
              <w:jc w:val="center"/>
            </w:pPr>
            <w:r>
              <w:t>Inflammation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E2D4B" w:rsidRDefault="00101C6A" w:rsidP="004E2D4B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2D4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4E2D4B" w:rsidRPr="00F724E4" w:rsidRDefault="004E2D4B" w:rsidP="004E2D4B">
            <w:pPr>
              <w:jc w:val="center"/>
            </w:pPr>
            <w:r>
              <w:t>Hormonal implants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E2D4B" w:rsidRDefault="00101C6A" w:rsidP="004E2D4B"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2D4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4E2D4B" w:rsidRPr="00F724E4" w:rsidRDefault="004E2D4B" w:rsidP="004E2D4B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4E2D4B" w:rsidRDefault="004E2D4B" w:rsidP="004E2D4B">
            <w:pPr>
              <w:jc w:val="center"/>
            </w:pPr>
          </w:p>
        </w:tc>
      </w:tr>
    </w:tbl>
    <w:p w:rsidR="004667A2" w:rsidRDefault="004667A2" w:rsidP="009F656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4957"/>
        <w:gridCol w:w="425"/>
        <w:gridCol w:w="4678"/>
        <w:gridCol w:w="425"/>
      </w:tblGrid>
      <w:tr w:rsidR="00F323A1" w:rsidRPr="0087609D" w:rsidTr="00045E64">
        <w:tc>
          <w:tcPr>
            <w:tcW w:w="10485" w:type="dxa"/>
            <w:gridSpan w:val="4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F323A1" w:rsidRPr="0087609D" w:rsidRDefault="00F323A1" w:rsidP="00045E64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Written permission required by </w:t>
            </w:r>
            <w:r w:rsidR="00390DE4">
              <w:rPr>
                <w:sz w:val="24"/>
              </w:rPr>
              <w:t xml:space="preserve">GP/Specialist </w:t>
            </w:r>
            <w:r>
              <w:rPr>
                <w:sz w:val="24"/>
              </w:rPr>
              <w:t xml:space="preserve">– </w:t>
            </w:r>
            <w:r>
              <w:rPr>
                <w:b w:val="0"/>
                <w:i/>
                <w:sz w:val="24"/>
              </w:rPr>
              <w:t xml:space="preserve">Either of which should be attached to the treatment form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323A1" w:rsidRPr="0087609D" w:rsidTr="00045E64">
        <w:trPr>
          <w:trHeight w:val="175"/>
        </w:trPr>
        <w:tc>
          <w:tcPr>
            <w:tcW w:w="4957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323A1" w:rsidRDefault="00390DE4" w:rsidP="00045E64">
            <w:pPr>
              <w:jc w:val="center"/>
            </w:pPr>
            <w:r>
              <w:t>Yes</w:t>
            </w:r>
            <w:r w:rsidR="00F323A1">
              <w:t xml:space="preserve">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323A1" w:rsidRDefault="00101C6A" w:rsidP="00045E64">
            <w:pPr>
              <w:ind w:left="-57"/>
              <w:jc w:val="center"/>
            </w:pPr>
            <w:sdt>
              <w:sdtPr>
                <w:id w:val="13540739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23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678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323A1" w:rsidRPr="00A72B2F" w:rsidRDefault="00390DE4" w:rsidP="00045E64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323A1" w:rsidRDefault="00F323A1" w:rsidP="00045E64">
            <w:pPr>
              <w:jc w:val="center"/>
            </w:pPr>
            <w:r w:rsidRPr="008E3D3F">
              <w:rPr>
                <w:rFonts w:ascii="Segoe UI Symbol" w:hAnsi="Segoe UI Symbol" w:cs="Segoe UI Symbol"/>
              </w:rPr>
              <w:t>☐</w:t>
            </w:r>
          </w:p>
        </w:tc>
      </w:tr>
    </w:tbl>
    <w:p w:rsidR="00665E01" w:rsidRDefault="00665E01">
      <w:pPr>
        <w:spacing w:line="259" w:lineRule="auto"/>
      </w:pPr>
    </w:p>
    <w:p w:rsidR="00F323A1" w:rsidRDefault="00F323A1" w:rsidP="00B3566B">
      <w:pPr>
        <w:spacing w:after="0"/>
      </w:pPr>
    </w:p>
    <w:p w:rsidR="00F323A1" w:rsidRDefault="00F323A1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1843"/>
        <w:gridCol w:w="425"/>
        <w:gridCol w:w="1701"/>
        <w:gridCol w:w="426"/>
        <w:gridCol w:w="1701"/>
        <w:gridCol w:w="425"/>
      </w:tblGrid>
      <w:tr w:rsidR="00045E64" w:rsidRPr="0087609D" w:rsidTr="00045E64">
        <w:trPr>
          <w:trHeight w:val="28"/>
        </w:trPr>
        <w:tc>
          <w:tcPr>
            <w:tcW w:w="10485" w:type="dxa"/>
            <w:gridSpan w:val="9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045E64" w:rsidRDefault="00045E64" w:rsidP="00045E64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Personal information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045E64" w:rsidTr="00045E64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045E64" w:rsidRDefault="00045E64" w:rsidP="00045E64">
            <w:r w:rsidRPr="00E561FE">
              <w:t>Muscular/Skeletal problems</w:t>
            </w:r>
            <w:r>
              <w:t>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45E64" w:rsidRDefault="00045E64" w:rsidP="00045E64">
            <w:pPr>
              <w:jc w:val="center"/>
            </w:pPr>
            <w:r w:rsidRPr="00E561FE">
              <w:t>Back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45E64" w:rsidRDefault="00101C6A" w:rsidP="00045E64">
            <w:pPr>
              <w:ind w:left="-57"/>
              <w:jc w:val="center"/>
            </w:pPr>
            <w:sdt>
              <w:sdtPr>
                <w:id w:val="-17423243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E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45E64" w:rsidRPr="008B198A" w:rsidRDefault="00FB21A3" w:rsidP="00045E64">
            <w:pPr>
              <w:tabs>
                <w:tab w:val="left" w:pos="6705"/>
              </w:tabs>
              <w:spacing w:before="20" w:after="20"/>
              <w:jc w:val="center"/>
            </w:pPr>
            <w:r>
              <w:t>Aches/p</w:t>
            </w:r>
            <w:r w:rsidR="00045E64" w:rsidRPr="00E561FE">
              <w:t>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45E64" w:rsidRDefault="00101C6A" w:rsidP="00045E64">
            <w:pPr>
              <w:jc w:val="center"/>
            </w:pPr>
            <w:sdt>
              <w:sdtPr>
                <w:id w:val="-6556943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E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45E64" w:rsidRPr="0087609D" w:rsidRDefault="00045E64" w:rsidP="00045E64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Stiff joints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45E64" w:rsidRDefault="00101C6A" w:rsidP="00045E64">
            <w:pPr>
              <w:jc w:val="center"/>
            </w:pPr>
            <w:sdt>
              <w:sdtPr>
                <w:id w:val="1092538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E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045E64" w:rsidRDefault="00045E64" w:rsidP="00045E64">
            <w:pPr>
              <w:jc w:val="center"/>
            </w:pPr>
            <w:r w:rsidRPr="00E561FE">
              <w:t>Headaches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45E64" w:rsidRDefault="00101C6A" w:rsidP="00045E64">
            <w:sdt>
              <w:sdtPr>
                <w:id w:val="-3574970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E64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45E64" w:rsidTr="00045E64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045E64" w:rsidRDefault="00045E64" w:rsidP="00045E64">
            <w:r w:rsidRPr="00E561FE">
              <w:t>Digestive problems</w:t>
            </w:r>
            <w:r>
              <w:t>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45E64" w:rsidRDefault="00045E64" w:rsidP="00045E64">
            <w:pPr>
              <w:jc w:val="center"/>
            </w:pPr>
            <w:r w:rsidRPr="00E561FE">
              <w:t>Constipation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45E64" w:rsidRDefault="00101C6A" w:rsidP="00045E64">
            <w:pPr>
              <w:ind w:left="-57"/>
              <w:jc w:val="center"/>
            </w:pPr>
            <w:sdt>
              <w:sdtPr>
                <w:id w:val="-4719847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E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45E64" w:rsidRPr="008B198A" w:rsidRDefault="00045E64" w:rsidP="00045E64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Bloating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45E64" w:rsidRDefault="00101C6A" w:rsidP="00045E64">
            <w:pPr>
              <w:jc w:val="center"/>
            </w:pPr>
            <w:sdt>
              <w:sdtPr>
                <w:id w:val="-17404728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E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45E64" w:rsidRPr="0087609D" w:rsidRDefault="00FB21A3" w:rsidP="00045E64">
            <w:pPr>
              <w:tabs>
                <w:tab w:val="left" w:pos="6705"/>
              </w:tabs>
              <w:spacing w:before="20" w:after="20"/>
              <w:jc w:val="center"/>
            </w:pPr>
            <w:r>
              <w:t>Liver/g</w:t>
            </w:r>
            <w:r w:rsidR="00045E64" w:rsidRPr="00E561FE">
              <w:t>all bladder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45E64" w:rsidRDefault="00101C6A" w:rsidP="00045E64">
            <w:pPr>
              <w:jc w:val="center"/>
            </w:pPr>
            <w:sdt>
              <w:sdtPr>
                <w:id w:val="4916849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E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045E64" w:rsidRDefault="00045E64" w:rsidP="00045E64">
            <w:pPr>
              <w:jc w:val="center"/>
            </w:pPr>
            <w:r w:rsidRPr="00E561FE">
              <w:t>Stomach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45E64" w:rsidRDefault="00101C6A" w:rsidP="00045E64">
            <w:sdt>
              <w:sdtPr>
                <w:id w:val="-6982368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E64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45E64" w:rsidTr="00045E64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045E64" w:rsidRDefault="00045E64" w:rsidP="00045E64">
            <w:r w:rsidRPr="00E561FE">
              <w:t>Circulation: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45E64" w:rsidRDefault="00045E64" w:rsidP="00045E64">
            <w:pPr>
              <w:jc w:val="center"/>
            </w:pPr>
            <w:r w:rsidRPr="00E561FE">
              <w:t>Heart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45E64" w:rsidRDefault="00101C6A" w:rsidP="00045E64">
            <w:pPr>
              <w:ind w:left="-57"/>
              <w:jc w:val="center"/>
            </w:pPr>
            <w:sdt>
              <w:sdtPr>
                <w:id w:val="32787021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E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45E64" w:rsidRPr="00F724E4" w:rsidRDefault="00045E64" w:rsidP="00045E64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Blood pressure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45E64" w:rsidRDefault="00101C6A" w:rsidP="00045E64">
            <w:pPr>
              <w:jc w:val="center"/>
            </w:pPr>
            <w:sdt>
              <w:sdtPr>
                <w:id w:val="20218861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E6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45E64" w:rsidRPr="00F724E4" w:rsidRDefault="00045E64" w:rsidP="00045E64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Fluid retention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45E64" w:rsidRDefault="00101C6A" w:rsidP="00045E64">
            <w:pPr>
              <w:jc w:val="center"/>
            </w:pPr>
            <w:sdt>
              <w:sdtPr>
                <w:id w:val="-14166289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E6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045E64" w:rsidRDefault="00045E64" w:rsidP="00045E64">
            <w:pPr>
              <w:jc w:val="center"/>
            </w:pPr>
            <w:r w:rsidRPr="00E561FE">
              <w:t>Tired legs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45E64" w:rsidRDefault="00101C6A" w:rsidP="00045E64">
            <w:sdt>
              <w:sdtPr>
                <w:id w:val="1895759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E64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45E64" w:rsidTr="00045E64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045E64" w:rsidRDefault="00045E64" w:rsidP="00045E64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45E64" w:rsidRDefault="00045E64" w:rsidP="00045E64">
            <w:pPr>
              <w:jc w:val="center"/>
            </w:pPr>
            <w:r w:rsidRPr="00E561FE">
              <w:t>Varicose veins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45E64" w:rsidRDefault="00101C6A" w:rsidP="00045E64">
            <w:sdt>
              <w:sdtPr>
                <w:id w:val="125293557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E64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45E64" w:rsidRPr="00F724E4" w:rsidRDefault="00045E64" w:rsidP="00045E64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Cellulite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45E64" w:rsidRDefault="00101C6A" w:rsidP="00045E64">
            <w:sdt>
              <w:sdtPr>
                <w:id w:val="14044104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E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45E64" w:rsidRPr="00F724E4" w:rsidRDefault="00045E64" w:rsidP="00045E64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Kidney problems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45E64" w:rsidRDefault="00101C6A" w:rsidP="00045E64">
            <w:sdt>
              <w:sdtPr>
                <w:id w:val="-18623518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E64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045E64" w:rsidRDefault="00045E64" w:rsidP="00045E64">
            <w:pPr>
              <w:jc w:val="center"/>
            </w:pPr>
            <w:r w:rsidRPr="00E561FE">
              <w:t>Cold hands and feet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45E64" w:rsidRDefault="00101C6A" w:rsidP="00045E64">
            <w:sdt>
              <w:sdtPr>
                <w:id w:val="5696954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E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B752E" w:rsidTr="00045E64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BB752E" w:rsidRDefault="00BB752E" w:rsidP="00045E64">
            <w:r w:rsidRPr="00E561FE">
              <w:t>Gynaecological: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BB752E" w:rsidRDefault="00BB752E" w:rsidP="00045E64">
            <w:pPr>
              <w:jc w:val="center"/>
            </w:pPr>
            <w:r w:rsidRPr="00E561FE">
              <w:t>Irregular periods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BB752E" w:rsidRDefault="00101C6A" w:rsidP="00045E64">
            <w:sdt>
              <w:sdtPr>
                <w:id w:val="208186016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752E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BB752E" w:rsidRPr="00F724E4" w:rsidRDefault="00BB752E" w:rsidP="00045E64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P.M.T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BB752E" w:rsidRDefault="00101C6A" w:rsidP="00045E64">
            <w:sdt>
              <w:sdtPr>
                <w:id w:val="14177380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752E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BB752E" w:rsidRPr="00F724E4" w:rsidRDefault="00BB752E" w:rsidP="00045E64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Menopause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BB752E" w:rsidRDefault="00101C6A" w:rsidP="00045E64">
            <w:sdt>
              <w:sdtPr>
                <w:id w:val="89316418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752E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BB752E" w:rsidRDefault="00BB752E" w:rsidP="00045E64">
            <w:pPr>
              <w:jc w:val="center"/>
            </w:pPr>
            <w:r w:rsidRPr="00E561FE">
              <w:t>H.R.T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BB752E" w:rsidRDefault="00101C6A" w:rsidP="00045E64">
            <w:sdt>
              <w:sdtPr>
                <w:id w:val="368957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752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B752E" w:rsidTr="00045E64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BB752E" w:rsidRDefault="00BB752E" w:rsidP="00045E64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BB752E" w:rsidRDefault="00BB752E" w:rsidP="00045E64">
            <w:pPr>
              <w:jc w:val="center"/>
            </w:pPr>
            <w:r w:rsidRPr="00E561FE">
              <w:t>Pill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BB752E" w:rsidRDefault="00101C6A" w:rsidP="00045E64">
            <w:sdt>
              <w:sdtPr>
                <w:id w:val="-12933499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752E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BB752E" w:rsidRPr="00F724E4" w:rsidRDefault="00BB752E" w:rsidP="00045E64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Coil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BB752E" w:rsidRDefault="00101C6A" w:rsidP="00045E64">
            <w:sdt>
              <w:sdtPr>
                <w:id w:val="3571634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752E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3" w:type="dxa"/>
            <w:gridSpan w:val="4"/>
            <w:shd w:val="clear" w:color="auto" w:fill="FFFFFF" w:themeFill="background1"/>
            <w:vAlign w:val="center"/>
          </w:tcPr>
          <w:p w:rsidR="00BB752E" w:rsidRDefault="00BB752E" w:rsidP="00045E64">
            <w:r w:rsidRPr="00E561FE">
              <w:t>Other:</w:t>
            </w:r>
          </w:p>
        </w:tc>
      </w:tr>
      <w:tr w:rsidR="00BB752E" w:rsidTr="00BB752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BB752E" w:rsidRDefault="00BB752E" w:rsidP="00BB752E">
            <w:r w:rsidRPr="00BB752E">
              <w:t>Are you pregnant or trying for a baby?</w:t>
            </w:r>
          </w:p>
        </w:tc>
        <w:tc>
          <w:tcPr>
            <w:tcW w:w="3969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BB752E" w:rsidRPr="00E561FE" w:rsidRDefault="00BB752E" w:rsidP="00045E64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BB752E" w:rsidRDefault="00101C6A" w:rsidP="00045E64">
            <w:sdt>
              <w:sdtPr>
                <w:id w:val="-1768981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752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BB752E" w:rsidRPr="00E561FE" w:rsidRDefault="00BB752E" w:rsidP="00045E64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BB752E" w:rsidRPr="00E561FE" w:rsidRDefault="00101C6A" w:rsidP="00045E64">
            <w:sdt>
              <w:sdtPr>
                <w:id w:val="-170162342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752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45E64" w:rsidTr="00045E64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045E64" w:rsidRDefault="00045E64" w:rsidP="00045E64">
            <w:r w:rsidRPr="00E561FE">
              <w:t>Nervous system: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45E64" w:rsidRDefault="00045E64" w:rsidP="00045E64">
            <w:pPr>
              <w:jc w:val="center"/>
            </w:pPr>
            <w:r w:rsidRPr="00E561FE">
              <w:t>Migraine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45E64" w:rsidRDefault="00101C6A" w:rsidP="00045E64">
            <w:sdt>
              <w:sdtPr>
                <w:id w:val="-8430888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E64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45E64" w:rsidRPr="00F724E4" w:rsidRDefault="00045E64" w:rsidP="00045E64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Tension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45E64" w:rsidRDefault="00101C6A" w:rsidP="00045E64">
            <w:sdt>
              <w:sdtPr>
                <w:id w:val="111209877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E64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45E64" w:rsidRPr="00F724E4" w:rsidRDefault="00045E64" w:rsidP="00045E64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Stress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45E64" w:rsidRDefault="00101C6A" w:rsidP="00045E64">
            <w:sdt>
              <w:sdtPr>
                <w:id w:val="146576571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E64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045E64" w:rsidRDefault="00045E64" w:rsidP="00045E64">
            <w:pPr>
              <w:jc w:val="center"/>
            </w:pPr>
            <w:r w:rsidRPr="00E561FE">
              <w:t>Depression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45E64" w:rsidRDefault="00101C6A" w:rsidP="00045E64">
            <w:sdt>
              <w:sdtPr>
                <w:id w:val="14842019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2DA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45E64" w:rsidTr="00045E64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045E64" w:rsidRDefault="00045E64" w:rsidP="00045E64">
            <w:r w:rsidRPr="00E561FE">
              <w:t>Immune system: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45E64" w:rsidRDefault="00045E64" w:rsidP="00045E64">
            <w:pPr>
              <w:jc w:val="center"/>
            </w:pPr>
            <w:r w:rsidRPr="00E561FE">
              <w:t>Prone to infections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45E64" w:rsidRDefault="00101C6A" w:rsidP="00045E64">
            <w:sdt>
              <w:sdtPr>
                <w:id w:val="1461810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E64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045E64" w:rsidRPr="00F724E4" w:rsidRDefault="00045E64" w:rsidP="00045E64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Sore throats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45E64" w:rsidRDefault="00101C6A" w:rsidP="00045E64">
            <w:sdt>
              <w:sdtPr>
                <w:id w:val="-13585831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E64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045E64" w:rsidRPr="00F724E4" w:rsidRDefault="00045E64" w:rsidP="00045E64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Colds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45E64" w:rsidRDefault="00101C6A" w:rsidP="00045E64">
            <w:sdt>
              <w:sdtPr>
                <w:id w:val="-4688227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E64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045E64" w:rsidRDefault="00045E64" w:rsidP="00045E64">
            <w:pPr>
              <w:jc w:val="center"/>
            </w:pPr>
            <w:r w:rsidRPr="00E561FE">
              <w:t>Chest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45E64" w:rsidRDefault="00101C6A" w:rsidP="00045E64">
            <w:sdt>
              <w:sdtPr>
                <w:id w:val="44382299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E64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45E64" w:rsidTr="00045E64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045E64" w:rsidRDefault="00045E64" w:rsidP="00045E64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45E64" w:rsidRDefault="00045E64" w:rsidP="00045E64">
            <w:pPr>
              <w:jc w:val="center"/>
            </w:pPr>
            <w:r w:rsidRPr="00E561FE">
              <w:t>Sinuses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45E64" w:rsidRDefault="00101C6A" w:rsidP="00045E64">
            <w:sdt>
              <w:sdtPr>
                <w:id w:val="-19712000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20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045E64" w:rsidRPr="00F724E4" w:rsidRDefault="00045E64" w:rsidP="00045E64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045E64" w:rsidRPr="00D077CB" w:rsidRDefault="00045E64" w:rsidP="00045E64">
            <w:pPr>
              <w:jc w:val="center"/>
            </w:pPr>
          </w:p>
        </w:tc>
        <w:tc>
          <w:tcPr>
            <w:tcW w:w="1701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045E64" w:rsidRPr="00F724E4" w:rsidRDefault="00045E64" w:rsidP="00045E64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045E64" w:rsidRPr="0016059D" w:rsidRDefault="00045E64" w:rsidP="00045E64">
            <w:pPr>
              <w:jc w:val="center"/>
            </w:pP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045E64" w:rsidRDefault="00045E64" w:rsidP="00045E64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045E64" w:rsidRDefault="00045E64" w:rsidP="00045E64"/>
        </w:tc>
      </w:tr>
    </w:tbl>
    <w:p w:rsidR="002D2DA7" w:rsidRDefault="002D2DA7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698"/>
        <w:gridCol w:w="138"/>
        <w:gridCol w:w="286"/>
        <w:gridCol w:w="421"/>
        <w:gridCol w:w="425"/>
        <w:gridCol w:w="569"/>
        <w:gridCol w:w="427"/>
        <w:gridCol w:w="425"/>
        <w:gridCol w:w="704"/>
        <w:gridCol w:w="567"/>
        <w:gridCol w:w="147"/>
        <w:gridCol w:w="425"/>
        <w:gridCol w:w="1270"/>
        <w:gridCol w:w="430"/>
        <w:gridCol w:w="2128"/>
        <w:gridCol w:w="425"/>
      </w:tblGrid>
      <w:tr w:rsidR="002D2DA7" w:rsidTr="002D2DA7">
        <w:trPr>
          <w:trHeight w:val="175"/>
        </w:trPr>
        <w:tc>
          <w:tcPr>
            <w:tcW w:w="10485" w:type="dxa"/>
            <w:gridSpan w:val="16"/>
            <w:shd w:val="clear" w:color="auto" w:fill="DEEAF6" w:themeFill="accent1" w:themeFillTint="33"/>
            <w:tcMar>
              <w:top w:w="57" w:type="dxa"/>
              <w:bottom w:w="57" w:type="dxa"/>
              <w:right w:w="57" w:type="dxa"/>
            </w:tcMar>
            <w:vAlign w:val="center"/>
          </w:tcPr>
          <w:p w:rsidR="002D2DA7" w:rsidRPr="002D2DA7" w:rsidRDefault="002D2DA7" w:rsidP="002D2DA7">
            <w:pPr>
              <w:rPr>
                <w:b/>
                <w:sz w:val="24"/>
                <w:szCs w:val="24"/>
              </w:rPr>
            </w:pPr>
            <w:r w:rsidRPr="002D2DA7">
              <w:rPr>
                <w:b/>
                <w:sz w:val="24"/>
                <w:szCs w:val="24"/>
              </w:rPr>
              <w:t xml:space="preserve">Current medical condition/treatment </w:t>
            </w:r>
            <w:r w:rsidRPr="002D2DA7">
              <w:rPr>
                <w:sz w:val="24"/>
                <w:szCs w:val="24"/>
              </w:rPr>
              <w:t xml:space="preserve">– </w:t>
            </w:r>
            <w:r w:rsidRPr="002D2DA7">
              <w:rPr>
                <w:i/>
                <w:sz w:val="24"/>
                <w:szCs w:val="24"/>
              </w:rPr>
              <w:t>(Select if/where appropriate):</w:t>
            </w:r>
          </w:p>
        </w:tc>
      </w:tr>
      <w:tr w:rsidR="009B013D" w:rsidTr="009B013D">
        <w:trPr>
          <w:trHeight w:val="510"/>
        </w:trPr>
        <w:tc>
          <w:tcPr>
            <w:tcW w:w="1698" w:type="dxa"/>
            <w:tcBorders>
              <w:right w:val="nil"/>
            </w:tcBorders>
            <w:shd w:val="clear" w:color="auto" w:fill="auto"/>
            <w:vAlign w:val="center"/>
          </w:tcPr>
          <w:p w:rsidR="009B013D" w:rsidRPr="00E561FE" w:rsidRDefault="009B013D" w:rsidP="009B013D">
            <w:pPr>
              <w:jc w:val="center"/>
            </w:pPr>
            <w:r>
              <w:t>Pain nature onset</w:t>
            </w:r>
          </w:p>
        </w:tc>
        <w:tc>
          <w:tcPr>
            <w:tcW w:w="424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9B013D" w:rsidRDefault="00101C6A" w:rsidP="009B013D">
            <w:pPr>
              <w:jc w:val="center"/>
            </w:pPr>
            <w:sdt>
              <w:sdtPr>
                <w:id w:val="7105388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20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2" w:type="dxa"/>
            <w:gridSpan w:val="4"/>
            <w:tcBorders>
              <w:right w:val="nil"/>
            </w:tcBorders>
            <w:shd w:val="clear" w:color="auto" w:fill="auto"/>
            <w:vAlign w:val="center"/>
          </w:tcPr>
          <w:p w:rsidR="009B013D" w:rsidRPr="00F724E4" w:rsidRDefault="009B013D" w:rsidP="009B013D">
            <w:pPr>
              <w:tabs>
                <w:tab w:val="left" w:pos="6705"/>
              </w:tabs>
              <w:spacing w:before="20" w:after="20"/>
              <w:jc w:val="center"/>
            </w:pPr>
            <w:r>
              <w:t>Duration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:rsidR="009B013D" w:rsidRPr="00D077CB" w:rsidRDefault="00101C6A" w:rsidP="009B013D">
            <w:pPr>
              <w:jc w:val="center"/>
            </w:pPr>
            <w:sdt>
              <w:sdtPr>
                <w:id w:val="18320215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013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6096" w:type="dxa"/>
            <w:gridSpan w:val="8"/>
            <w:shd w:val="clear" w:color="auto" w:fill="auto"/>
            <w:vAlign w:val="center"/>
          </w:tcPr>
          <w:p w:rsidR="009B013D" w:rsidRDefault="009B013D" w:rsidP="009B013D">
            <w:pPr>
              <w:tabs>
                <w:tab w:val="left" w:pos="6705"/>
              </w:tabs>
              <w:spacing w:before="20" w:after="20"/>
            </w:pPr>
            <w:r>
              <w:t>Daily pain pattern:</w:t>
            </w:r>
          </w:p>
        </w:tc>
      </w:tr>
      <w:tr w:rsidR="009B013D" w:rsidTr="009B013D">
        <w:trPr>
          <w:trHeight w:val="532"/>
        </w:trPr>
        <w:tc>
          <w:tcPr>
            <w:tcW w:w="2543" w:type="dxa"/>
            <w:gridSpan w:val="4"/>
            <w:tcBorders>
              <w:right w:val="nil"/>
            </w:tcBorders>
            <w:shd w:val="clear" w:color="auto" w:fill="auto"/>
            <w:vAlign w:val="center"/>
          </w:tcPr>
          <w:p w:rsidR="009B013D" w:rsidRDefault="009B013D" w:rsidP="009B013D">
            <w:pPr>
              <w:jc w:val="center"/>
            </w:pPr>
            <w:r>
              <w:t>Aggravates sitting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:rsidR="009B013D" w:rsidRDefault="00101C6A" w:rsidP="009B013D">
            <w:pPr>
              <w:jc w:val="center"/>
            </w:pPr>
            <w:sdt>
              <w:sdtPr>
                <w:id w:val="16298189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013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25" w:type="dxa"/>
            <w:gridSpan w:val="4"/>
            <w:tcBorders>
              <w:right w:val="nil"/>
            </w:tcBorders>
            <w:shd w:val="clear" w:color="auto" w:fill="auto"/>
            <w:vAlign w:val="center"/>
          </w:tcPr>
          <w:p w:rsidR="009B013D" w:rsidRDefault="009B013D" w:rsidP="009B013D">
            <w:pPr>
              <w:tabs>
                <w:tab w:val="left" w:pos="6705"/>
              </w:tabs>
              <w:spacing w:before="20" w:after="20"/>
              <w:jc w:val="center"/>
            </w:pPr>
            <w:r>
              <w:t>Standing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vAlign w:val="center"/>
          </w:tcPr>
          <w:p w:rsidR="009B013D" w:rsidRPr="00D077CB" w:rsidRDefault="00101C6A" w:rsidP="009B013D">
            <w:pPr>
              <w:jc w:val="center"/>
            </w:pPr>
            <w:sdt>
              <w:sdtPr>
                <w:id w:val="1997449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013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2" w:type="dxa"/>
            <w:gridSpan w:val="3"/>
            <w:tcBorders>
              <w:right w:val="nil"/>
            </w:tcBorders>
            <w:shd w:val="clear" w:color="auto" w:fill="auto"/>
            <w:vAlign w:val="center"/>
          </w:tcPr>
          <w:p w:rsidR="009B013D" w:rsidRDefault="009B013D" w:rsidP="009B013D">
            <w:pPr>
              <w:tabs>
                <w:tab w:val="left" w:pos="6705"/>
              </w:tabs>
              <w:spacing w:before="20" w:after="20"/>
              <w:jc w:val="center"/>
            </w:pPr>
            <w:r>
              <w:t>Walking</w:t>
            </w:r>
          </w:p>
        </w:tc>
        <w:tc>
          <w:tcPr>
            <w:tcW w:w="430" w:type="dxa"/>
            <w:tcBorders>
              <w:left w:val="nil"/>
            </w:tcBorders>
            <w:shd w:val="clear" w:color="auto" w:fill="auto"/>
            <w:vAlign w:val="center"/>
          </w:tcPr>
          <w:p w:rsidR="009B013D" w:rsidRPr="0016059D" w:rsidRDefault="00101C6A" w:rsidP="009B013D">
            <w:pPr>
              <w:jc w:val="center"/>
            </w:pPr>
            <w:sdt>
              <w:sdtPr>
                <w:id w:val="-158097303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013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B013D" w:rsidRDefault="009B013D" w:rsidP="009B013D">
            <w:pPr>
              <w:jc w:val="center"/>
            </w:pPr>
            <w:r>
              <w:t>Running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:rsidR="009B013D" w:rsidRDefault="00101C6A" w:rsidP="00045E64">
            <w:sdt>
              <w:sdtPr>
                <w:id w:val="18992440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013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B013D" w:rsidTr="009B013D">
        <w:trPr>
          <w:trHeight w:val="627"/>
        </w:trPr>
        <w:tc>
          <w:tcPr>
            <w:tcW w:w="10485" w:type="dxa"/>
            <w:gridSpan w:val="16"/>
            <w:shd w:val="clear" w:color="auto" w:fill="auto"/>
            <w:vAlign w:val="center"/>
          </w:tcPr>
          <w:p w:rsidR="009B013D" w:rsidRDefault="009B013D" w:rsidP="009B013D">
            <w:pPr>
              <w:jc w:val="center"/>
            </w:pPr>
            <w:r w:rsidRPr="002946B5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342265</wp:posOffset>
                  </wp:positionH>
                  <wp:positionV relativeFrom="paragraph">
                    <wp:posOffset>100330</wp:posOffset>
                  </wp:positionV>
                  <wp:extent cx="5850890" cy="802640"/>
                  <wp:effectExtent l="0" t="0" r="0" b="0"/>
                  <wp:wrapTight wrapText="bothSides">
                    <wp:wrapPolygon edited="0">
                      <wp:start x="0" y="0"/>
                      <wp:lineTo x="0" y="21019"/>
                      <wp:lineTo x="21520" y="21019"/>
                      <wp:lineTo x="2152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0890" cy="802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B013D" w:rsidRDefault="009B013D" w:rsidP="009B013D">
            <w:pPr>
              <w:jc w:val="center"/>
            </w:pPr>
          </w:p>
          <w:p w:rsidR="009B013D" w:rsidRDefault="009B013D" w:rsidP="009B013D">
            <w:pPr>
              <w:jc w:val="center"/>
            </w:pPr>
          </w:p>
          <w:p w:rsidR="009B013D" w:rsidRDefault="009B013D" w:rsidP="009B013D">
            <w:pPr>
              <w:jc w:val="center"/>
            </w:pPr>
          </w:p>
          <w:p w:rsidR="009B013D" w:rsidRDefault="009B013D" w:rsidP="009B013D">
            <w:pPr>
              <w:jc w:val="center"/>
            </w:pPr>
          </w:p>
          <w:p w:rsidR="009B013D" w:rsidRDefault="009B013D" w:rsidP="009B013D">
            <w:pPr>
              <w:jc w:val="center"/>
            </w:pPr>
          </w:p>
        </w:tc>
      </w:tr>
      <w:tr w:rsidR="009B013D" w:rsidTr="009B013D">
        <w:trPr>
          <w:trHeight w:val="492"/>
        </w:trPr>
        <w:tc>
          <w:tcPr>
            <w:tcW w:w="10485" w:type="dxa"/>
            <w:gridSpan w:val="16"/>
            <w:shd w:val="clear" w:color="auto" w:fill="DEEAF6" w:themeFill="accent1" w:themeFillTint="33"/>
            <w:vAlign w:val="center"/>
          </w:tcPr>
          <w:p w:rsidR="009B013D" w:rsidRPr="009B013D" w:rsidRDefault="009B013D" w:rsidP="009B013D">
            <w:pPr>
              <w:rPr>
                <w:b/>
                <w:sz w:val="24"/>
                <w:szCs w:val="24"/>
              </w:rPr>
            </w:pPr>
            <w:r w:rsidRPr="009B013D">
              <w:rPr>
                <w:b/>
                <w:sz w:val="24"/>
                <w:szCs w:val="24"/>
              </w:rPr>
              <w:t xml:space="preserve">History of present condition </w:t>
            </w:r>
          </w:p>
        </w:tc>
      </w:tr>
      <w:tr w:rsidR="009B013D" w:rsidTr="00A320AD">
        <w:trPr>
          <w:trHeight w:val="175"/>
        </w:trPr>
        <w:tc>
          <w:tcPr>
            <w:tcW w:w="1836" w:type="dxa"/>
            <w:gridSpan w:val="2"/>
            <w:tcBorders>
              <w:right w:val="nil"/>
            </w:tcBorders>
            <w:shd w:val="clear" w:color="auto" w:fill="E7E6E6" w:themeFill="background2"/>
            <w:vAlign w:val="center"/>
          </w:tcPr>
          <w:p w:rsidR="00DC70FB" w:rsidRDefault="00DC70FB" w:rsidP="00A320AD"/>
          <w:p w:rsidR="00FB21A3" w:rsidRDefault="009B013D" w:rsidP="00A320AD">
            <w:r>
              <w:t>Recurring injury</w:t>
            </w:r>
          </w:p>
          <w:p w:rsidR="00DC70FB" w:rsidRDefault="00DC70FB" w:rsidP="00A320AD"/>
        </w:tc>
        <w:tc>
          <w:tcPr>
            <w:tcW w:w="3971" w:type="dxa"/>
            <w:gridSpan w:val="9"/>
            <w:tcBorders>
              <w:right w:val="nil"/>
            </w:tcBorders>
            <w:shd w:val="clear" w:color="auto" w:fill="auto"/>
            <w:vAlign w:val="center"/>
          </w:tcPr>
          <w:p w:rsidR="009B013D" w:rsidRDefault="009B013D" w:rsidP="00A320AD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:rsidR="009B013D" w:rsidRDefault="00101C6A" w:rsidP="00A320AD">
            <w:pPr>
              <w:jc w:val="center"/>
            </w:pPr>
            <w:sdt>
              <w:sdtPr>
                <w:id w:val="13757294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26B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3"/>
            <w:tcBorders>
              <w:right w:val="nil"/>
            </w:tcBorders>
            <w:shd w:val="clear" w:color="auto" w:fill="auto"/>
            <w:vAlign w:val="center"/>
          </w:tcPr>
          <w:p w:rsidR="00A320AD" w:rsidRDefault="009B013D" w:rsidP="00A320AD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:rsidR="009B013D" w:rsidRDefault="00101C6A" w:rsidP="009B013D">
            <w:pPr>
              <w:jc w:val="center"/>
            </w:pPr>
            <w:sdt>
              <w:sdtPr>
                <w:id w:val="16006780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013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B013D" w:rsidTr="00FB21A3">
        <w:trPr>
          <w:trHeight w:val="175"/>
        </w:trPr>
        <w:tc>
          <w:tcPr>
            <w:tcW w:w="1836" w:type="dxa"/>
            <w:gridSpan w:val="2"/>
            <w:tcBorders>
              <w:right w:val="nil"/>
            </w:tcBorders>
            <w:shd w:val="clear" w:color="auto" w:fill="E7E6E6" w:themeFill="background2"/>
            <w:vAlign w:val="center"/>
          </w:tcPr>
          <w:p w:rsidR="009B013D" w:rsidRDefault="009B013D" w:rsidP="00045E64">
            <w:pPr>
              <w:jc w:val="center"/>
            </w:pPr>
            <w:r>
              <w:t>What treatment was undertaken?</w:t>
            </w:r>
          </w:p>
        </w:tc>
        <w:tc>
          <w:tcPr>
            <w:tcW w:w="8649" w:type="dxa"/>
            <w:gridSpan w:val="14"/>
            <w:shd w:val="clear" w:color="auto" w:fill="auto"/>
            <w:vAlign w:val="center"/>
          </w:tcPr>
          <w:p w:rsidR="009B013D" w:rsidRDefault="009B013D" w:rsidP="00045E64"/>
        </w:tc>
      </w:tr>
      <w:tr w:rsidR="009B013D" w:rsidTr="00FB21A3">
        <w:trPr>
          <w:trHeight w:val="175"/>
        </w:trPr>
        <w:tc>
          <w:tcPr>
            <w:tcW w:w="1836" w:type="dxa"/>
            <w:gridSpan w:val="2"/>
            <w:tcBorders>
              <w:right w:val="nil"/>
            </w:tcBorders>
            <w:shd w:val="clear" w:color="auto" w:fill="E7E6E6" w:themeFill="background2"/>
            <w:vAlign w:val="center"/>
          </w:tcPr>
          <w:p w:rsidR="009B013D" w:rsidRDefault="009B013D" w:rsidP="00045E64">
            <w:pPr>
              <w:jc w:val="center"/>
            </w:pPr>
            <w:r>
              <w:t>How long did the injury take to heal?</w:t>
            </w:r>
          </w:p>
        </w:tc>
        <w:tc>
          <w:tcPr>
            <w:tcW w:w="8649" w:type="dxa"/>
            <w:gridSpan w:val="14"/>
            <w:shd w:val="clear" w:color="auto" w:fill="auto"/>
            <w:vAlign w:val="center"/>
          </w:tcPr>
          <w:p w:rsidR="009B013D" w:rsidRDefault="009B013D" w:rsidP="00045E64"/>
        </w:tc>
      </w:tr>
      <w:tr w:rsidR="00A320AD" w:rsidTr="00FB21A3">
        <w:trPr>
          <w:trHeight w:val="175"/>
        </w:trPr>
        <w:tc>
          <w:tcPr>
            <w:tcW w:w="1836" w:type="dxa"/>
            <w:gridSpan w:val="2"/>
            <w:tcBorders>
              <w:right w:val="nil"/>
            </w:tcBorders>
            <w:shd w:val="clear" w:color="auto" w:fill="E7E6E6" w:themeFill="background2"/>
            <w:vAlign w:val="center"/>
          </w:tcPr>
          <w:p w:rsidR="00A320AD" w:rsidRDefault="00A320AD" w:rsidP="00045E64">
            <w:pPr>
              <w:jc w:val="center"/>
            </w:pPr>
            <w:r>
              <w:t>Did you have any investigations?</w:t>
            </w:r>
          </w:p>
        </w:tc>
        <w:tc>
          <w:tcPr>
            <w:tcW w:w="1701" w:type="dxa"/>
            <w:gridSpan w:val="4"/>
            <w:tcBorders>
              <w:right w:val="nil"/>
            </w:tcBorders>
            <w:shd w:val="clear" w:color="auto" w:fill="auto"/>
            <w:vAlign w:val="center"/>
          </w:tcPr>
          <w:p w:rsidR="00A320AD" w:rsidRDefault="00A320AD" w:rsidP="00045E64">
            <w:pPr>
              <w:jc w:val="center"/>
            </w:pPr>
            <w:r>
              <w:t>Yes</w:t>
            </w:r>
          </w:p>
        </w:tc>
        <w:tc>
          <w:tcPr>
            <w:tcW w:w="427" w:type="dxa"/>
            <w:tcBorders>
              <w:left w:val="nil"/>
            </w:tcBorders>
            <w:shd w:val="clear" w:color="auto" w:fill="auto"/>
            <w:vAlign w:val="center"/>
          </w:tcPr>
          <w:p w:rsidR="00A320AD" w:rsidRDefault="00101C6A" w:rsidP="00045E64">
            <w:sdt>
              <w:sdtPr>
                <w:id w:val="-17026223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26B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4"/>
            <w:tcBorders>
              <w:right w:val="nil"/>
            </w:tcBorders>
            <w:shd w:val="clear" w:color="auto" w:fill="auto"/>
            <w:vAlign w:val="center"/>
          </w:tcPr>
          <w:p w:rsidR="00A320AD" w:rsidRDefault="00A320AD" w:rsidP="00045E64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:rsidR="00A320AD" w:rsidRPr="00D077CB" w:rsidRDefault="00101C6A" w:rsidP="00045E64">
            <w:pPr>
              <w:jc w:val="center"/>
            </w:pPr>
            <w:sdt>
              <w:sdtPr>
                <w:id w:val="-20201875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26B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3" w:type="dxa"/>
            <w:gridSpan w:val="4"/>
            <w:shd w:val="clear" w:color="auto" w:fill="auto"/>
            <w:vAlign w:val="center"/>
          </w:tcPr>
          <w:p w:rsidR="00A320AD" w:rsidRDefault="00A320AD" w:rsidP="00045E64">
            <w:r>
              <w:t>If yes, which ones:</w:t>
            </w:r>
          </w:p>
        </w:tc>
      </w:tr>
    </w:tbl>
    <w:p w:rsidR="002D2DA7" w:rsidRDefault="002D2DA7"/>
    <w:p w:rsidR="002D2DA7" w:rsidRDefault="002D2DA7"/>
    <w:p w:rsidR="002D2DA7" w:rsidRDefault="002D2DA7"/>
    <w:p w:rsidR="002D2DA7" w:rsidRDefault="002D2DA7"/>
    <w:p w:rsidR="002D2DA7" w:rsidRDefault="002D2DA7"/>
    <w:p w:rsidR="00A320AD" w:rsidRDefault="00A320A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1843"/>
        <w:gridCol w:w="425"/>
        <w:gridCol w:w="1701"/>
        <w:gridCol w:w="284"/>
        <w:gridCol w:w="142"/>
        <w:gridCol w:w="992"/>
        <w:gridCol w:w="709"/>
        <w:gridCol w:w="425"/>
      </w:tblGrid>
      <w:tr w:rsidR="00045E64" w:rsidRPr="004C4516" w:rsidTr="00A320AD">
        <w:tc>
          <w:tcPr>
            <w:tcW w:w="10485" w:type="dxa"/>
            <w:gridSpan w:val="11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045E64" w:rsidRPr="004C4516" w:rsidRDefault="00045E64" w:rsidP="00045E64">
            <w:r>
              <w:br w:type="page"/>
              <w:t>Regular antibiotic/medication taken?</w:t>
            </w:r>
          </w:p>
        </w:tc>
      </w:tr>
      <w:tr w:rsidR="00045E64" w:rsidRPr="0087609D" w:rsidTr="00045E64">
        <w:trPr>
          <w:trHeight w:val="918"/>
        </w:trPr>
        <w:tc>
          <w:tcPr>
            <w:tcW w:w="8217" w:type="dxa"/>
            <w:gridSpan w:val="7"/>
            <w:shd w:val="clear" w:color="auto" w:fill="FFFFFF" w:themeFill="background1"/>
            <w:tcMar>
              <w:top w:w="57" w:type="dxa"/>
              <w:bottom w:w="57" w:type="dxa"/>
            </w:tcMar>
          </w:tcPr>
          <w:p w:rsidR="00045E64" w:rsidRDefault="00045E64" w:rsidP="00045E64">
            <w:pPr>
              <w:tabs>
                <w:tab w:val="left" w:pos="6705"/>
              </w:tabs>
              <w:spacing w:before="20" w:after="20"/>
              <w:rPr>
                <w:i/>
              </w:rPr>
            </w:pPr>
            <w:r w:rsidRPr="00EA6E46">
              <w:rPr>
                <w:i/>
              </w:rPr>
              <w:t>If yes, which ones:</w:t>
            </w: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:rsidR="00045E64" w:rsidRPr="00327692" w:rsidRDefault="00045E64" w:rsidP="00045E64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9910170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:rsidR="00045E64" w:rsidRPr="0087609D" w:rsidRDefault="00045E64" w:rsidP="00045E64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11106259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45E64" w:rsidRPr="0087609D" w:rsidTr="00A320AD">
        <w:tc>
          <w:tcPr>
            <w:tcW w:w="10485" w:type="dxa"/>
            <w:gridSpan w:val="11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045E64" w:rsidRPr="0087609D" w:rsidRDefault="00045E64" w:rsidP="00045E64">
            <w:pPr>
              <w:tabs>
                <w:tab w:val="left" w:pos="6705"/>
              </w:tabs>
              <w:spacing w:before="20" w:after="20"/>
            </w:pPr>
            <w:r w:rsidRPr="00EA6E46">
              <w:t>Herbal remedies taken?</w:t>
            </w:r>
          </w:p>
        </w:tc>
      </w:tr>
      <w:tr w:rsidR="00045E64" w:rsidRPr="0087609D" w:rsidTr="00045E64">
        <w:trPr>
          <w:trHeight w:val="854"/>
        </w:trPr>
        <w:tc>
          <w:tcPr>
            <w:tcW w:w="8217" w:type="dxa"/>
            <w:gridSpan w:val="7"/>
            <w:shd w:val="clear" w:color="auto" w:fill="FFFFFF" w:themeFill="background1"/>
            <w:tcMar>
              <w:top w:w="57" w:type="dxa"/>
              <w:bottom w:w="57" w:type="dxa"/>
            </w:tcMar>
          </w:tcPr>
          <w:p w:rsidR="00045E64" w:rsidRDefault="00045E64" w:rsidP="00045E64">
            <w:pPr>
              <w:tabs>
                <w:tab w:val="left" w:pos="6705"/>
              </w:tabs>
              <w:spacing w:before="20" w:after="20"/>
              <w:rPr>
                <w:i/>
              </w:rPr>
            </w:pPr>
            <w:r w:rsidRPr="00EA6E46">
              <w:rPr>
                <w:i/>
              </w:rPr>
              <w:t>If yes, which ones:</w:t>
            </w: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:rsidR="00045E64" w:rsidRPr="00327692" w:rsidRDefault="00045E64" w:rsidP="00045E64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10666183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:rsidR="00045E64" w:rsidRPr="0087609D" w:rsidRDefault="00045E64" w:rsidP="00045E64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-13147082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45E64" w:rsidTr="00A320AD">
        <w:trPr>
          <w:trHeight w:val="175"/>
        </w:trPr>
        <w:tc>
          <w:tcPr>
            <w:tcW w:w="1838" w:type="dxa"/>
            <w:shd w:val="clear" w:color="auto" w:fill="DEEAF6" w:themeFill="accent1" w:themeFillTint="33"/>
            <w:tcMar>
              <w:top w:w="57" w:type="dxa"/>
              <w:bottom w:w="57" w:type="dxa"/>
              <w:right w:w="57" w:type="dxa"/>
            </w:tcMar>
            <w:vAlign w:val="center"/>
          </w:tcPr>
          <w:p w:rsidR="00045E64" w:rsidRPr="00665E01" w:rsidRDefault="00045E64" w:rsidP="00045E64">
            <w:r w:rsidRPr="00E561FE">
              <w:t>Ability to relax: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45E64" w:rsidRDefault="00045E64" w:rsidP="00045E64">
            <w:pPr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45E64" w:rsidRDefault="00101C6A" w:rsidP="00045E64">
            <w:sdt>
              <w:sdtPr>
                <w:id w:val="-65221055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E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45E64" w:rsidRPr="00F724E4" w:rsidRDefault="00045E64" w:rsidP="00045E64">
            <w:pPr>
              <w:tabs>
                <w:tab w:val="left" w:pos="6705"/>
              </w:tabs>
              <w:spacing w:before="20" w:after="20"/>
              <w:jc w:val="center"/>
            </w:pPr>
            <w:r>
              <w:t>Moderate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45E64" w:rsidRDefault="00101C6A" w:rsidP="00045E64">
            <w:sdt>
              <w:sdtPr>
                <w:id w:val="17095296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E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45E64" w:rsidRPr="00F724E4" w:rsidRDefault="00045E64" w:rsidP="00045E64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045E64" w:rsidRDefault="00101C6A" w:rsidP="00045E64">
            <w:sdt>
              <w:sdtPr>
                <w:id w:val="-14313475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E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045E64" w:rsidRDefault="00045E64" w:rsidP="00045E64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045E64" w:rsidRDefault="00045E64" w:rsidP="00045E64"/>
        </w:tc>
      </w:tr>
      <w:tr w:rsidR="00045E64" w:rsidTr="00A320AD">
        <w:trPr>
          <w:trHeight w:val="175"/>
        </w:trPr>
        <w:tc>
          <w:tcPr>
            <w:tcW w:w="1838" w:type="dxa"/>
            <w:shd w:val="clear" w:color="auto" w:fill="DEEAF6" w:themeFill="accent1" w:themeFillTint="33"/>
            <w:tcMar>
              <w:top w:w="57" w:type="dxa"/>
              <w:bottom w:w="57" w:type="dxa"/>
              <w:right w:w="57" w:type="dxa"/>
            </w:tcMar>
            <w:vAlign w:val="center"/>
          </w:tcPr>
          <w:p w:rsidR="00045E64" w:rsidRPr="00665E01" w:rsidRDefault="00045E64" w:rsidP="00045E64">
            <w:r w:rsidRPr="00E561FE">
              <w:t>Sleep patterns: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45E64" w:rsidRDefault="00045E64" w:rsidP="00045E64">
            <w:pPr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45E64" w:rsidRDefault="00101C6A" w:rsidP="00045E64">
            <w:sdt>
              <w:sdtPr>
                <w:id w:val="6738486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E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45E64" w:rsidRPr="00F724E4" w:rsidRDefault="00045E64" w:rsidP="00045E64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45E64" w:rsidRDefault="00101C6A" w:rsidP="00045E64">
            <w:sdt>
              <w:sdtPr>
                <w:id w:val="893608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E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3" w:type="dxa"/>
            <w:gridSpan w:val="6"/>
            <w:shd w:val="clear" w:color="auto" w:fill="FFFFFF" w:themeFill="background1"/>
            <w:vAlign w:val="center"/>
          </w:tcPr>
          <w:p w:rsidR="00045E64" w:rsidRDefault="00045E64" w:rsidP="00045E64">
            <w:r>
              <w:t>Average no. of hours:</w:t>
            </w:r>
          </w:p>
        </w:tc>
      </w:tr>
      <w:tr w:rsidR="00045E64" w:rsidTr="00A320AD">
        <w:trPr>
          <w:trHeight w:val="175"/>
        </w:trPr>
        <w:tc>
          <w:tcPr>
            <w:tcW w:w="1838" w:type="dxa"/>
            <w:shd w:val="clear" w:color="auto" w:fill="DEEAF6" w:themeFill="accent1" w:themeFillTint="33"/>
            <w:tcMar>
              <w:top w:w="57" w:type="dxa"/>
              <w:bottom w:w="57" w:type="dxa"/>
              <w:right w:w="57" w:type="dxa"/>
            </w:tcMar>
            <w:vAlign w:val="center"/>
          </w:tcPr>
          <w:p w:rsidR="00045E64" w:rsidRPr="00665E01" w:rsidRDefault="00045E64" w:rsidP="00045E64">
            <w:r w:rsidRPr="008544D1">
              <w:t>Do you see natural daylight in your workplace?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45E64" w:rsidRDefault="00045E64" w:rsidP="00045E64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45E64" w:rsidRDefault="00101C6A" w:rsidP="00045E64">
            <w:sdt>
              <w:sdtPr>
                <w:id w:val="6995177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E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45E64" w:rsidRPr="00F724E4" w:rsidRDefault="00045E64" w:rsidP="00045E64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45E64" w:rsidRDefault="00101C6A" w:rsidP="00045E64">
            <w:sdt>
              <w:sdtPr>
                <w:id w:val="11405392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E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045E64" w:rsidRPr="00F724E4" w:rsidRDefault="00045E64" w:rsidP="00045E64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7E6E6" w:themeFill="background2"/>
            <w:vAlign w:val="center"/>
          </w:tcPr>
          <w:p w:rsidR="00045E64" w:rsidRDefault="00045E64" w:rsidP="00045E64"/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045E64" w:rsidRDefault="00045E64" w:rsidP="00045E64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045E64" w:rsidRDefault="00045E64" w:rsidP="00045E64"/>
        </w:tc>
      </w:tr>
      <w:tr w:rsidR="00045E64" w:rsidTr="00A320AD">
        <w:trPr>
          <w:trHeight w:val="175"/>
        </w:trPr>
        <w:tc>
          <w:tcPr>
            <w:tcW w:w="1838" w:type="dxa"/>
            <w:shd w:val="clear" w:color="auto" w:fill="DEEAF6" w:themeFill="accent1" w:themeFillTint="33"/>
            <w:tcMar>
              <w:top w:w="57" w:type="dxa"/>
              <w:bottom w:w="57" w:type="dxa"/>
              <w:right w:w="57" w:type="dxa"/>
            </w:tcMar>
            <w:vAlign w:val="center"/>
          </w:tcPr>
          <w:p w:rsidR="00045E64" w:rsidRPr="00665E01" w:rsidRDefault="00045E64" w:rsidP="00045E64">
            <w:r w:rsidRPr="008544D1">
              <w:t>Do you work at a computer?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45E64" w:rsidRDefault="00045E64" w:rsidP="00045E64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45E64" w:rsidRDefault="00101C6A" w:rsidP="00045E64">
            <w:sdt>
              <w:sdtPr>
                <w:id w:val="12136174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E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45E64" w:rsidRPr="00F724E4" w:rsidRDefault="00045E64" w:rsidP="00045E64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45E64" w:rsidRDefault="00101C6A" w:rsidP="00045E64">
            <w:sdt>
              <w:sdtPr>
                <w:id w:val="10940624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E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3" w:type="dxa"/>
            <w:gridSpan w:val="6"/>
            <w:shd w:val="clear" w:color="auto" w:fill="FFFFFF" w:themeFill="background1"/>
            <w:vAlign w:val="center"/>
          </w:tcPr>
          <w:p w:rsidR="00045E64" w:rsidRDefault="00045E64" w:rsidP="00045E64">
            <w:r>
              <w:t>If yes</w:t>
            </w:r>
            <w:r w:rsidR="00D6442E">
              <w:t>,</w:t>
            </w:r>
            <w:r>
              <w:t xml:space="preserve"> how many hours:</w:t>
            </w:r>
          </w:p>
        </w:tc>
      </w:tr>
      <w:tr w:rsidR="00045E64" w:rsidTr="00A320AD">
        <w:trPr>
          <w:trHeight w:val="175"/>
        </w:trPr>
        <w:tc>
          <w:tcPr>
            <w:tcW w:w="1838" w:type="dxa"/>
            <w:shd w:val="clear" w:color="auto" w:fill="DEEAF6" w:themeFill="accent1" w:themeFillTint="33"/>
            <w:tcMar>
              <w:top w:w="57" w:type="dxa"/>
              <w:bottom w:w="57" w:type="dxa"/>
              <w:right w:w="57" w:type="dxa"/>
            </w:tcMar>
            <w:vAlign w:val="center"/>
          </w:tcPr>
          <w:p w:rsidR="00045E64" w:rsidRPr="00665E01" w:rsidRDefault="00045E64" w:rsidP="00045E64">
            <w:r w:rsidRPr="008544D1">
              <w:t>Do you eat regular meals?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45E64" w:rsidRDefault="00045E64" w:rsidP="00045E64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45E64" w:rsidRDefault="00101C6A" w:rsidP="00045E64">
            <w:sdt>
              <w:sdtPr>
                <w:id w:val="-289500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E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45E64" w:rsidRPr="00F724E4" w:rsidRDefault="00045E64" w:rsidP="00045E64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45E64" w:rsidRDefault="00101C6A" w:rsidP="00045E64">
            <w:sdt>
              <w:sdtPr>
                <w:id w:val="-16479728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E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045E64" w:rsidRPr="00F724E4" w:rsidRDefault="00045E64" w:rsidP="00045E64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7E6E6" w:themeFill="background2"/>
            <w:vAlign w:val="center"/>
          </w:tcPr>
          <w:p w:rsidR="00045E64" w:rsidRDefault="00045E64" w:rsidP="00045E64"/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045E64" w:rsidRDefault="00045E64" w:rsidP="00045E64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045E64" w:rsidRDefault="00045E64" w:rsidP="00045E64"/>
        </w:tc>
      </w:tr>
      <w:tr w:rsidR="00045E64" w:rsidTr="00A320AD">
        <w:trPr>
          <w:trHeight w:val="175"/>
        </w:trPr>
        <w:tc>
          <w:tcPr>
            <w:tcW w:w="1838" w:type="dxa"/>
            <w:shd w:val="clear" w:color="auto" w:fill="DEEAF6" w:themeFill="accent1" w:themeFillTint="33"/>
            <w:tcMar>
              <w:top w:w="57" w:type="dxa"/>
              <w:bottom w:w="57" w:type="dxa"/>
              <w:right w:w="57" w:type="dxa"/>
            </w:tcMar>
            <w:vAlign w:val="center"/>
          </w:tcPr>
          <w:p w:rsidR="00045E64" w:rsidRPr="00665E01" w:rsidRDefault="00045E64" w:rsidP="00045E64">
            <w:r w:rsidRPr="008544D1">
              <w:t>Do you eat in a hurry?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45E64" w:rsidRDefault="00045E64" w:rsidP="00045E64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45E64" w:rsidRDefault="00101C6A" w:rsidP="00045E64">
            <w:sdt>
              <w:sdtPr>
                <w:id w:val="9554455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E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45E64" w:rsidRPr="00F724E4" w:rsidRDefault="00045E64" w:rsidP="00045E64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45E64" w:rsidRDefault="00101C6A" w:rsidP="00045E64">
            <w:sdt>
              <w:sdtPr>
                <w:id w:val="3417434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E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045E64" w:rsidRPr="00F724E4" w:rsidRDefault="00045E64" w:rsidP="00045E64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7E6E6" w:themeFill="background2"/>
            <w:vAlign w:val="center"/>
          </w:tcPr>
          <w:p w:rsidR="00045E64" w:rsidRDefault="00045E64" w:rsidP="00045E64"/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045E64" w:rsidRDefault="00045E64" w:rsidP="00045E64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045E64" w:rsidRDefault="00045E64" w:rsidP="00045E64"/>
        </w:tc>
      </w:tr>
      <w:tr w:rsidR="00045E64" w:rsidTr="00A320AD">
        <w:trPr>
          <w:trHeight w:val="175"/>
        </w:trPr>
        <w:tc>
          <w:tcPr>
            <w:tcW w:w="1838" w:type="dxa"/>
            <w:shd w:val="clear" w:color="auto" w:fill="DEEAF6" w:themeFill="accent1" w:themeFillTint="33"/>
            <w:tcMar>
              <w:top w:w="57" w:type="dxa"/>
              <w:bottom w:w="57" w:type="dxa"/>
              <w:right w:w="57" w:type="dxa"/>
            </w:tcMar>
            <w:vAlign w:val="center"/>
          </w:tcPr>
          <w:p w:rsidR="00045E64" w:rsidRPr="00665E01" w:rsidRDefault="00045E64" w:rsidP="00045E64">
            <w:r w:rsidRPr="008544D1">
              <w:t>Do you take any food/vitamin supplements?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45E64" w:rsidRDefault="00045E64" w:rsidP="00045E64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45E64" w:rsidRDefault="00101C6A" w:rsidP="00045E64">
            <w:sdt>
              <w:sdtPr>
                <w:id w:val="4791962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E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45E64" w:rsidRPr="00F724E4" w:rsidRDefault="00045E64" w:rsidP="00045E64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45E64" w:rsidRDefault="00101C6A" w:rsidP="00045E64">
            <w:sdt>
              <w:sdtPr>
                <w:id w:val="-107655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E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3" w:type="dxa"/>
            <w:gridSpan w:val="6"/>
            <w:shd w:val="clear" w:color="auto" w:fill="FFFFFF" w:themeFill="background1"/>
            <w:vAlign w:val="center"/>
          </w:tcPr>
          <w:p w:rsidR="00045E64" w:rsidRDefault="00045E64" w:rsidP="00045E64">
            <w:r>
              <w:t>If yes, which ones:</w:t>
            </w:r>
          </w:p>
        </w:tc>
      </w:tr>
      <w:tr w:rsidR="00D6442E" w:rsidTr="00D6442E">
        <w:trPr>
          <w:trHeight w:val="571"/>
        </w:trPr>
        <w:tc>
          <w:tcPr>
            <w:tcW w:w="1838" w:type="dxa"/>
            <w:vMerge w:val="restart"/>
            <w:shd w:val="clear" w:color="auto" w:fill="DEEAF6" w:themeFill="accent1" w:themeFillTint="33"/>
            <w:tcMar>
              <w:top w:w="57" w:type="dxa"/>
              <w:bottom w:w="57" w:type="dxa"/>
              <w:right w:w="57" w:type="dxa"/>
            </w:tcMar>
            <w:vAlign w:val="center"/>
          </w:tcPr>
          <w:p w:rsidR="00D6442E" w:rsidRPr="00665E01" w:rsidRDefault="00D6442E" w:rsidP="00045E64">
            <w:r w:rsidRPr="008544D1">
              <w:t>How many portions of each of these items does your diet contain per day?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6442E" w:rsidRDefault="00D6442E" w:rsidP="00045E64">
            <w:pPr>
              <w:jc w:val="center"/>
            </w:pPr>
            <w:r w:rsidRPr="008544D1">
              <w:t>Fresh fruit: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6442E" w:rsidRDefault="00D6442E" w:rsidP="00045E64"/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6442E" w:rsidRPr="00F724E4" w:rsidRDefault="00D6442E" w:rsidP="00045E64">
            <w:pPr>
              <w:tabs>
                <w:tab w:val="left" w:pos="6705"/>
              </w:tabs>
              <w:spacing w:before="20" w:after="20"/>
              <w:jc w:val="center"/>
            </w:pPr>
            <w:r w:rsidRPr="008544D1">
              <w:t>Fresh vegetables: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6442E" w:rsidRDefault="00D6442E" w:rsidP="00045E64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6442E" w:rsidRPr="00F724E4" w:rsidRDefault="00D6442E" w:rsidP="00D6442E">
            <w:pPr>
              <w:jc w:val="center"/>
            </w:pPr>
            <w:r w:rsidRPr="008544D1">
              <w:t>Protein</w:t>
            </w:r>
            <w:r>
              <w:t xml:space="preserve"> and source</w:t>
            </w:r>
            <w:r w:rsidRPr="008544D1">
              <w:t>:</w:t>
            </w:r>
          </w:p>
          <w:p w:rsidR="00D6442E" w:rsidRDefault="00D6442E" w:rsidP="00D6442E">
            <w:pPr>
              <w:jc w:val="center"/>
            </w:pPr>
          </w:p>
        </w:tc>
        <w:tc>
          <w:tcPr>
            <w:tcW w:w="2552" w:type="dxa"/>
            <w:gridSpan w:val="5"/>
            <w:tcBorders>
              <w:left w:val="nil"/>
            </w:tcBorders>
            <w:shd w:val="clear" w:color="auto" w:fill="FFFFFF" w:themeFill="background1"/>
            <w:vAlign w:val="center"/>
          </w:tcPr>
          <w:p w:rsidR="00D6442E" w:rsidRDefault="00D6442E" w:rsidP="00045E64"/>
        </w:tc>
      </w:tr>
      <w:tr w:rsidR="00045E64" w:rsidTr="00A320AD">
        <w:trPr>
          <w:trHeight w:val="175"/>
        </w:trPr>
        <w:tc>
          <w:tcPr>
            <w:tcW w:w="1838" w:type="dxa"/>
            <w:vMerge/>
            <w:shd w:val="clear" w:color="auto" w:fill="DEEAF6" w:themeFill="accent1" w:themeFillTint="33"/>
            <w:tcMar>
              <w:top w:w="57" w:type="dxa"/>
              <w:bottom w:w="57" w:type="dxa"/>
              <w:right w:w="57" w:type="dxa"/>
            </w:tcMar>
            <w:vAlign w:val="center"/>
          </w:tcPr>
          <w:p w:rsidR="00045E64" w:rsidRPr="00665E01" w:rsidRDefault="00045E64" w:rsidP="00045E64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45E64" w:rsidRDefault="00045E64" w:rsidP="00045E64">
            <w:pPr>
              <w:jc w:val="center"/>
            </w:pPr>
            <w:r w:rsidRPr="008544D1">
              <w:t>Dairy produce: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45E64" w:rsidRDefault="00045E64" w:rsidP="00045E64"/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45E64" w:rsidRPr="00F724E4" w:rsidRDefault="00045E64" w:rsidP="00045E64">
            <w:pPr>
              <w:tabs>
                <w:tab w:val="left" w:pos="6705"/>
              </w:tabs>
              <w:spacing w:before="20" w:after="20"/>
              <w:jc w:val="center"/>
            </w:pPr>
            <w:r w:rsidRPr="008544D1">
              <w:t xml:space="preserve">Sweet things: 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45E64" w:rsidRDefault="00045E64" w:rsidP="00045E64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45E64" w:rsidRPr="00F724E4" w:rsidRDefault="00045E64" w:rsidP="00045E64">
            <w:pPr>
              <w:tabs>
                <w:tab w:val="left" w:pos="6705"/>
              </w:tabs>
              <w:spacing w:before="20" w:after="20"/>
              <w:jc w:val="center"/>
            </w:pPr>
            <w:r w:rsidRPr="008544D1">
              <w:t>Added salt: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045E64" w:rsidRDefault="00045E64" w:rsidP="00045E64"/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045E64" w:rsidRDefault="00045E64" w:rsidP="00045E64">
            <w:pPr>
              <w:jc w:val="center"/>
            </w:pPr>
            <w:r w:rsidRPr="008544D1">
              <w:t>Added sugar: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45E64" w:rsidRDefault="00045E64" w:rsidP="00045E64"/>
        </w:tc>
      </w:tr>
      <w:tr w:rsidR="00A320AD" w:rsidTr="00112200">
        <w:trPr>
          <w:trHeight w:val="507"/>
        </w:trPr>
        <w:tc>
          <w:tcPr>
            <w:tcW w:w="1838" w:type="dxa"/>
            <w:vMerge w:val="restart"/>
            <w:shd w:val="clear" w:color="auto" w:fill="DEEAF6" w:themeFill="accent1" w:themeFillTint="33"/>
            <w:tcMar>
              <w:top w:w="57" w:type="dxa"/>
              <w:bottom w:w="57" w:type="dxa"/>
              <w:right w:w="57" w:type="dxa"/>
            </w:tcMar>
            <w:vAlign w:val="center"/>
          </w:tcPr>
          <w:p w:rsidR="00A320AD" w:rsidRPr="00665E01" w:rsidRDefault="00A320AD" w:rsidP="00FB21A3">
            <w:r w:rsidRPr="008544D1">
              <w:t>How many units of these drinks do you consume per day?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320AD" w:rsidRDefault="00A320AD" w:rsidP="00FB21A3">
            <w:pPr>
              <w:jc w:val="center"/>
            </w:pPr>
            <w:r w:rsidRPr="008544D1">
              <w:t>Tea: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320AD" w:rsidRDefault="00A320AD" w:rsidP="00FB21A3"/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320AD" w:rsidRPr="00F724E4" w:rsidRDefault="00A320AD" w:rsidP="00FB21A3">
            <w:pPr>
              <w:tabs>
                <w:tab w:val="left" w:pos="6705"/>
              </w:tabs>
              <w:spacing w:before="20" w:after="20"/>
              <w:jc w:val="center"/>
            </w:pPr>
            <w:r>
              <w:t>Coffee: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320AD" w:rsidRDefault="00A320AD" w:rsidP="00FB21A3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320AD" w:rsidRPr="00F724E4" w:rsidRDefault="00A320AD" w:rsidP="00FB21A3">
            <w:pPr>
              <w:tabs>
                <w:tab w:val="left" w:pos="6705"/>
              </w:tabs>
              <w:spacing w:before="20" w:after="20"/>
              <w:jc w:val="center"/>
            </w:pPr>
            <w:r>
              <w:t>Fruit juice: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A320AD" w:rsidRDefault="00A320AD" w:rsidP="00FB21A3"/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320AD" w:rsidRDefault="00A320AD" w:rsidP="00FB21A3">
            <w:pPr>
              <w:jc w:val="center"/>
            </w:pPr>
            <w:r>
              <w:t>Water: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320AD" w:rsidRDefault="00A320AD" w:rsidP="00FB21A3"/>
        </w:tc>
      </w:tr>
      <w:tr w:rsidR="00A320AD" w:rsidTr="00112200">
        <w:trPr>
          <w:trHeight w:val="175"/>
        </w:trPr>
        <w:tc>
          <w:tcPr>
            <w:tcW w:w="1838" w:type="dxa"/>
            <w:vMerge/>
            <w:shd w:val="clear" w:color="auto" w:fill="DEEAF6" w:themeFill="accent1" w:themeFillTint="33"/>
            <w:tcMar>
              <w:top w:w="57" w:type="dxa"/>
              <w:bottom w:w="57" w:type="dxa"/>
              <w:right w:w="57" w:type="dxa"/>
            </w:tcMar>
            <w:vAlign w:val="center"/>
          </w:tcPr>
          <w:p w:rsidR="00A320AD" w:rsidRPr="00665E01" w:rsidRDefault="00A320AD" w:rsidP="00FB21A3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320AD" w:rsidRDefault="00A320AD" w:rsidP="00FB21A3">
            <w:pPr>
              <w:jc w:val="center"/>
            </w:pPr>
            <w:r>
              <w:t>Soft drinks: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320AD" w:rsidRDefault="00A320AD" w:rsidP="00FB21A3"/>
        </w:tc>
        <w:tc>
          <w:tcPr>
            <w:tcW w:w="6521" w:type="dxa"/>
            <w:gridSpan w:val="8"/>
            <w:shd w:val="clear" w:color="auto" w:fill="FFFFFF" w:themeFill="background1"/>
            <w:vAlign w:val="center"/>
          </w:tcPr>
          <w:p w:rsidR="00A320AD" w:rsidRDefault="00A320AD" w:rsidP="00FB21A3">
            <w:r>
              <w:t>Other</w:t>
            </w:r>
            <w:r w:rsidR="00AA5AA5">
              <w:t>s</w:t>
            </w:r>
            <w:r>
              <w:t>:</w:t>
            </w:r>
          </w:p>
        </w:tc>
      </w:tr>
      <w:tr w:rsidR="00A320AD" w:rsidTr="00112200">
        <w:trPr>
          <w:trHeight w:val="175"/>
        </w:trPr>
        <w:tc>
          <w:tcPr>
            <w:tcW w:w="1838" w:type="dxa"/>
            <w:shd w:val="clear" w:color="auto" w:fill="DEEAF6" w:themeFill="accent1" w:themeFillTint="33"/>
            <w:tcMar>
              <w:top w:w="57" w:type="dxa"/>
              <w:bottom w:w="57" w:type="dxa"/>
              <w:right w:w="57" w:type="dxa"/>
            </w:tcMar>
            <w:vAlign w:val="center"/>
          </w:tcPr>
          <w:p w:rsidR="00A320AD" w:rsidRPr="00665E01" w:rsidRDefault="00A320AD" w:rsidP="00FB21A3">
            <w:r w:rsidRPr="008544D1">
              <w:t>Do you suffer from food allergies?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320AD" w:rsidRDefault="00A320AD" w:rsidP="00FB21A3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320AD" w:rsidRDefault="00101C6A" w:rsidP="00FB21A3">
            <w:sdt>
              <w:sdtPr>
                <w:id w:val="13240080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20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320AD" w:rsidRPr="00F724E4" w:rsidRDefault="00A320AD" w:rsidP="00FB21A3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320AD" w:rsidRDefault="00101C6A" w:rsidP="00FB21A3">
            <w:sdt>
              <w:sdtPr>
                <w:id w:val="-10398233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20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A320AD" w:rsidRPr="00F724E4" w:rsidRDefault="00A320AD" w:rsidP="00FB21A3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7E6E6" w:themeFill="background2"/>
            <w:vAlign w:val="center"/>
          </w:tcPr>
          <w:p w:rsidR="00A320AD" w:rsidRDefault="00A320AD" w:rsidP="00FB21A3"/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A320AD" w:rsidRDefault="00A320AD" w:rsidP="00FB21A3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A320AD" w:rsidRDefault="00A320AD" w:rsidP="00FB21A3"/>
        </w:tc>
      </w:tr>
      <w:tr w:rsidR="00A320AD" w:rsidTr="00112200">
        <w:trPr>
          <w:trHeight w:val="175"/>
        </w:trPr>
        <w:tc>
          <w:tcPr>
            <w:tcW w:w="1838" w:type="dxa"/>
            <w:shd w:val="clear" w:color="auto" w:fill="DEEAF6" w:themeFill="accent1" w:themeFillTint="33"/>
            <w:tcMar>
              <w:top w:w="57" w:type="dxa"/>
              <w:bottom w:w="57" w:type="dxa"/>
              <w:right w:w="57" w:type="dxa"/>
            </w:tcMar>
            <w:vAlign w:val="center"/>
          </w:tcPr>
          <w:p w:rsidR="00A320AD" w:rsidRPr="00665E01" w:rsidRDefault="00A320AD" w:rsidP="00FB21A3">
            <w:r w:rsidRPr="008544D1">
              <w:t>Do you smoke?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320AD" w:rsidRDefault="00A320AD" w:rsidP="00FB21A3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320AD" w:rsidRDefault="00101C6A" w:rsidP="00FB21A3">
            <w:sdt>
              <w:sdtPr>
                <w:id w:val="14486624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20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320AD" w:rsidRPr="00F724E4" w:rsidRDefault="00A320AD" w:rsidP="00FB21A3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320AD" w:rsidRDefault="00101C6A" w:rsidP="00FB21A3">
            <w:sdt>
              <w:sdtPr>
                <w:id w:val="-18502472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20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3" w:type="dxa"/>
            <w:gridSpan w:val="6"/>
            <w:shd w:val="clear" w:color="auto" w:fill="FFFFFF" w:themeFill="background1"/>
            <w:vAlign w:val="center"/>
          </w:tcPr>
          <w:p w:rsidR="00A320AD" w:rsidRDefault="00A320AD" w:rsidP="00FB21A3">
            <w:r>
              <w:t>How many per day:</w:t>
            </w:r>
          </w:p>
        </w:tc>
      </w:tr>
      <w:tr w:rsidR="00A320AD" w:rsidTr="00112200">
        <w:trPr>
          <w:trHeight w:val="175"/>
        </w:trPr>
        <w:tc>
          <w:tcPr>
            <w:tcW w:w="1838" w:type="dxa"/>
            <w:shd w:val="clear" w:color="auto" w:fill="DEEAF6" w:themeFill="accent1" w:themeFillTint="33"/>
            <w:tcMar>
              <w:top w:w="57" w:type="dxa"/>
              <w:bottom w:w="57" w:type="dxa"/>
              <w:right w:w="57" w:type="dxa"/>
            </w:tcMar>
            <w:vAlign w:val="center"/>
          </w:tcPr>
          <w:p w:rsidR="00A320AD" w:rsidRPr="00665E01" w:rsidRDefault="00A320AD" w:rsidP="00FB21A3">
            <w:r w:rsidRPr="008544D1">
              <w:t>Do you drink alcohol?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320AD" w:rsidRDefault="00A320AD" w:rsidP="00FB21A3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320AD" w:rsidRDefault="00101C6A" w:rsidP="00FB21A3">
            <w:sdt>
              <w:sdtPr>
                <w:id w:val="-6816696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21A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320AD" w:rsidRPr="00F724E4" w:rsidRDefault="00A320AD" w:rsidP="00FB21A3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320AD" w:rsidRDefault="00101C6A" w:rsidP="00FB21A3">
            <w:sdt>
              <w:sdtPr>
                <w:id w:val="-17611284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20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3" w:type="dxa"/>
            <w:gridSpan w:val="6"/>
            <w:shd w:val="clear" w:color="auto" w:fill="FFFFFF" w:themeFill="background1"/>
            <w:vAlign w:val="center"/>
          </w:tcPr>
          <w:p w:rsidR="00A320AD" w:rsidRDefault="00A320AD" w:rsidP="00FB21A3">
            <w:r>
              <w:t>How many units per day:</w:t>
            </w:r>
          </w:p>
        </w:tc>
      </w:tr>
      <w:tr w:rsidR="00A320AD" w:rsidTr="00112200">
        <w:trPr>
          <w:trHeight w:val="175"/>
        </w:trPr>
        <w:tc>
          <w:tcPr>
            <w:tcW w:w="1838" w:type="dxa"/>
            <w:vMerge w:val="restart"/>
            <w:shd w:val="clear" w:color="auto" w:fill="DEEAF6" w:themeFill="accent1" w:themeFillTint="33"/>
            <w:tcMar>
              <w:top w:w="57" w:type="dxa"/>
              <w:bottom w:w="57" w:type="dxa"/>
              <w:right w:w="57" w:type="dxa"/>
            </w:tcMar>
            <w:vAlign w:val="center"/>
          </w:tcPr>
          <w:p w:rsidR="00A320AD" w:rsidRPr="00665E01" w:rsidRDefault="00A320AD" w:rsidP="00FB21A3">
            <w:r w:rsidRPr="008544D1">
              <w:t>Do you exercise?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320AD" w:rsidRDefault="00A320AD" w:rsidP="00FB21A3">
            <w:pPr>
              <w:jc w:val="center"/>
            </w:pPr>
            <w:r>
              <w:t>None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320AD" w:rsidRDefault="00101C6A" w:rsidP="00FB21A3">
            <w:sdt>
              <w:sdtPr>
                <w:id w:val="6955064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20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320AD" w:rsidRPr="00F724E4" w:rsidRDefault="00A320AD" w:rsidP="00FB21A3">
            <w:pPr>
              <w:tabs>
                <w:tab w:val="left" w:pos="6705"/>
              </w:tabs>
              <w:spacing w:before="20" w:after="20"/>
              <w:jc w:val="center"/>
            </w:pPr>
            <w:r>
              <w:t>Occasional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320AD" w:rsidRDefault="00101C6A" w:rsidP="00FB21A3">
            <w:sdt>
              <w:sdtPr>
                <w:id w:val="-153595519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20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320AD" w:rsidRPr="00F724E4" w:rsidRDefault="00A320AD" w:rsidP="00FB21A3">
            <w:pPr>
              <w:tabs>
                <w:tab w:val="left" w:pos="6705"/>
              </w:tabs>
              <w:spacing w:before="20" w:after="20"/>
              <w:jc w:val="center"/>
            </w:pPr>
            <w:r>
              <w:t>Irregular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A320AD" w:rsidRDefault="00101C6A" w:rsidP="00FB21A3">
            <w:sdt>
              <w:sdtPr>
                <w:id w:val="-120362938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20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320AD" w:rsidRDefault="00A320AD" w:rsidP="00FB21A3">
            <w:pPr>
              <w:jc w:val="center"/>
            </w:pPr>
            <w:r>
              <w:t>Regular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320AD" w:rsidRDefault="00101C6A" w:rsidP="00FB21A3">
            <w:sdt>
              <w:sdtPr>
                <w:id w:val="19076494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20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B752E" w:rsidTr="00BB752E">
        <w:trPr>
          <w:trHeight w:val="575"/>
        </w:trPr>
        <w:tc>
          <w:tcPr>
            <w:tcW w:w="1838" w:type="dxa"/>
            <w:vMerge/>
            <w:shd w:val="clear" w:color="auto" w:fill="DEEAF6" w:themeFill="accent1" w:themeFillTint="33"/>
            <w:tcMar>
              <w:top w:w="57" w:type="dxa"/>
              <w:bottom w:w="57" w:type="dxa"/>
              <w:right w:w="57" w:type="dxa"/>
            </w:tcMar>
            <w:vAlign w:val="center"/>
          </w:tcPr>
          <w:p w:rsidR="00BB752E" w:rsidRPr="00665E01" w:rsidRDefault="00BB752E" w:rsidP="00FB21A3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</w:tcPr>
          <w:p w:rsidR="00BB752E" w:rsidRDefault="00BB752E" w:rsidP="00FB21A3">
            <w:r>
              <w:t>Type:</w:t>
            </w:r>
          </w:p>
        </w:tc>
        <w:tc>
          <w:tcPr>
            <w:tcW w:w="6946" w:type="dxa"/>
            <w:gridSpan w:val="9"/>
            <w:tcBorders>
              <w:left w:val="nil"/>
            </w:tcBorders>
            <w:shd w:val="clear" w:color="auto" w:fill="FFFFFF" w:themeFill="background1"/>
          </w:tcPr>
          <w:p w:rsidR="00BB752E" w:rsidRPr="00112200" w:rsidRDefault="00BB752E" w:rsidP="00112200"/>
        </w:tc>
      </w:tr>
      <w:tr w:rsidR="00A320AD" w:rsidTr="00FB21A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A320AD" w:rsidRPr="00665E01" w:rsidRDefault="00A320AD" w:rsidP="00FB21A3">
            <w:r w:rsidRPr="008544D1">
              <w:t>What is your skin type?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320AD" w:rsidRDefault="00A320AD" w:rsidP="00FB21A3">
            <w:pPr>
              <w:jc w:val="center"/>
            </w:pPr>
            <w:r>
              <w:t>Dry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320AD" w:rsidRDefault="00FB21A3" w:rsidP="00FB21A3">
            <w:pPr>
              <w:jc w:val="center"/>
            </w:pPr>
            <w:r w:rsidRPr="00FB21A3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320AD" w:rsidRPr="00F724E4" w:rsidRDefault="00A320AD" w:rsidP="00FB21A3">
            <w:pPr>
              <w:tabs>
                <w:tab w:val="left" w:pos="6705"/>
              </w:tabs>
              <w:spacing w:before="20" w:after="20"/>
              <w:jc w:val="center"/>
            </w:pPr>
            <w:r>
              <w:t>Oily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320AD" w:rsidRDefault="00FB21A3" w:rsidP="00FB21A3">
            <w:pPr>
              <w:jc w:val="center"/>
            </w:pPr>
            <w:r w:rsidRPr="00FB21A3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320AD" w:rsidRPr="00F724E4" w:rsidRDefault="00A320AD" w:rsidP="00FB21A3">
            <w:pPr>
              <w:tabs>
                <w:tab w:val="left" w:pos="6705"/>
              </w:tabs>
              <w:spacing w:before="20" w:after="20"/>
              <w:jc w:val="center"/>
            </w:pPr>
            <w:r>
              <w:t>Combination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A320AD" w:rsidRDefault="00FB21A3" w:rsidP="00FB21A3">
            <w:pPr>
              <w:jc w:val="center"/>
            </w:pPr>
            <w:r w:rsidRPr="00FB21A3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320AD" w:rsidRDefault="00A320AD" w:rsidP="00FB21A3">
            <w:pPr>
              <w:jc w:val="center"/>
            </w:pPr>
            <w:r>
              <w:t>Dehydrated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320AD" w:rsidRDefault="00FB21A3" w:rsidP="00FB21A3">
            <w:pPr>
              <w:jc w:val="center"/>
            </w:pPr>
            <w:r w:rsidRPr="00FB21A3">
              <w:rPr>
                <w:rFonts w:ascii="Segoe UI Symbol" w:hAnsi="Segoe UI Symbol" w:cs="Segoe UI Symbol"/>
              </w:rPr>
              <w:t>☐</w:t>
            </w:r>
          </w:p>
        </w:tc>
      </w:tr>
      <w:tr w:rsidR="00FB21A3" w:rsidTr="00FB21A3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FB21A3" w:rsidRPr="00665E01" w:rsidRDefault="00FB21A3" w:rsidP="00FB21A3">
            <w:r w:rsidRPr="007F01C0">
              <w:lastRenderedPageBreak/>
              <w:t>Do you suffer/</w:t>
            </w:r>
            <w:r>
              <w:br/>
            </w:r>
            <w:r w:rsidRPr="007F01C0">
              <w:t>have you suffered from: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B21A3" w:rsidRDefault="00FB21A3" w:rsidP="00FB21A3">
            <w:pPr>
              <w:jc w:val="center"/>
            </w:pPr>
            <w:r w:rsidRPr="007F01C0">
              <w:t>Dermatitis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B21A3" w:rsidRDefault="00FB21A3" w:rsidP="00FB21A3">
            <w:pPr>
              <w:jc w:val="center"/>
            </w:pPr>
            <w:r w:rsidRPr="00FB21A3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B21A3" w:rsidRPr="00F724E4" w:rsidRDefault="00FB21A3" w:rsidP="00FB21A3">
            <w:pPr>
              <w:tabs>
                <w:tab w:val="left" w:pos="6705"/>
              </w:tabs>
              <w:spacing w:before="20" w:after="20"/>
              <w:jc w:val="center"/>
            </w:pPr>
            <w:r w:rsidRPr="007F01C0">
              <w:t>Acne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B21A3" w:rsidRDefault="00FB21A3" w:rsidP="00FB21A3">
            <w:pPr>
              <w:jc w:val="center"/>
            </w:pPr>
            <w:r w:rsidRPr="00FB21A3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B21A3" w:rsidRPr="00F724E4" w:rsidRDefault="00FB21A3" w:rsidP="00FB21A3">
            <w:pPr>
              <w:tabs>
                <w:tab w:val="left" w:pos="6705"/>
              </w:tabs>
              <w:spacing w:before="20" w:after="20"/>
              <w:jc w:val="center"/>
            </w:pPr>
            <w:r w:rsidRPr="007F01C0">
              <w:t>Eczema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FB21A3" w:rsidRDefault="00FB21A3" w:rsidP="00FB21A3">
            <w:pPr>
              <w:jc w:val="center"/>
            </w:pPr>
            <w:r w:rsidRPr="00FB21A3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FB21A3" w:rsidRDefault="00FB21A3" w:rsidP="00FB21A3">
            <w:pPr>
              <w:jc w:val="center"/>
            </w:pPr>
            <w:r w:rsidRPr="007F01C0">
              <w:t>Psoriasis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B21A3" w:rsidRDefault="00FB21A3" w:rsidP="00FB21A3">
            <w:pPr>
              <w:jc w:val="center"/>
            </w:pPr>
            <w:r w:rsidRPr="007378D6">
              <w:rPr>
                <w:rFonts w:ascii="Segoe UI Symbol" w:hAnsi="Segoe UI Symbol" w:cs="Segoe UI Symbol"/>
              </w:rPr>
              <w:t>☐</w:t>
            </w:r>
          </w:p>
        </w:tc>
      </w:tr>
      <w:tr w:rsidR="00FB21A3" w:rsidTr="00FB21A3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FB21A3" w:rsidRPr="00665E01" w:rsidRDefault="00FB21A3" w:rsidP="00FB21A3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B21A3" w:rsidRDefault="00FB21A3" w:rsidP="00FB21A3">
            <w:pPr>
              <w:jc w:val="center"/>
            </w:pPr>
            <w:r w:rsidRPr="007F01C0">
              <w:t>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B21A3" w:rsidRDefault="00FB21A3" w:rsidP="00FB21A3">
            <w:pPr>
              <w:jc w:val="center"/>
            </w:pPr>
            <w:r w:rsidRPr="00FB21A3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B21A3" w:rsidRPr="00F724E4" w:rsidRDefault="00FB21A3" w:rsidP="00FB21A3">
            <w:pPr>
              <w:tabs>
                <w:tab w:val="left" w:pos="6705"/>
              </w:tabs>
              <w:spacing w:before="20" w:after="20"/>
              <w:jc w:val="center"/>
            </w:pPr>
            <w:r>
              <w:t>Hay f</w:t>
            </w:r>
            <w:r w:rsidRPr="007F01C0">
              <w:t>ever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B21A3" w:rsidRDefault="00FB21A3" w:rsidP="00FB21A3">
            <w:pPr>
              <w:jc w:val="center"/>
            </w:pPr>
            <w:r w:rsidRPr="00FB21A3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B21A3" w:rsidRPr="00F724E4" w:rsidRDefault="00FB21A3" w:rsidP="00FB21A3">
            <w:pPr>
              <w:tabs>
                <w:tab w:val="left" w:pos="6705"/>
              </w:tabs>
              <w:spacing w:before="20" w:after="20"/>
              <w:jc w:val="center"/>
            </w:pPr>
            <w:r w:rsidRPr="007F01C0">
              <w:t>Asthma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FB21A3" w:rsidRDefault="00FB21A3" w:rsidP="00FB21A3">
            <w:pPr>
              <w:jc w:val="center"/>
            </w:pPr>
            <w:r w:rsidRPr="00FB21A3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FB21A3" w:rsidRDefault="00FB21A3" w:rsidP="00FB21A3">
            <w:pPr>
              <w:jc w:val="center"/>
            </w:pPr>
            <w:r w:rsidRPr="007F01C0">
              <w:t>Skin cancer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B21A3" w:rsidRDefault="00FB21A3" w:rsidP="00FB21A3">
            <w:pPr>
              <w:jc w:val="center"/>
            </w:pPr>
            <w:r w:rsidRPr="007378D6">
              <w:rPr>
                <w:rFonts w:ascii="Segoe UI Symbol" w:hAnsi="Segoe UI Symbol" w:cs="Segoe UI Symbol"/>
              </w:rPr>
              <w:t>☐</w:t>
            </w:r>
          </w:p>
        </w:tc>
      </w:tr>
      <w:tr w:rsidR="00A320AD" w:rsidTr="00FB21A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A320AD" w:rsidRPr="00665E01" w:rsidRDefault="00A320AD" w:rsidP="00FB21A3">
            <w:r w:rsidRPr="007F01C0">
              <w:t>Stress level:</w:t>
            </w:r>
            <w:r>
              <w:br/>
            </w:r>
            <w:r w:rsidRPr="007F01C0">
              <w:rPr>
                <w:sz w:val="20"/>
              </w:rPr>
              <w:t>1–10 (10 being the highest)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320AD" w:rsidRDefault="00A320AD" w:rsidP="00FB21A3">
            <w:pPr>
              <w:jc w:val="center"/>
            </w:pPr>
            <w:r>
              <w:t>At work: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320AD" w:rsidRDefault="00A320AD" w:rsidP="00FB21A3"/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320AD" w:rsidRPr="00F724E4" w:rsidRDefault="00A320AD" w:rsidP="00FB21A3">
            <w:pPr>
              <w:tabs>
                <w:tab w:val="left" w:pos="6705"/>
              </w:tabs>
              <w:spacing w:before="20" w:after="20"/>
              <w:jc w:val="center"/>
            </w:pPr>
            <w:r>
              <w:t>At home: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320AD" w:rsidRDefault="00A320AD" w:rsidP="00FB21A3"/>
        </w:tc>
        <w:tc>
          <w:tcPr>
            <w:tcW w:w="1701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A320AD" w:rsidRPr="00F724E4" w:rsidRDefault="00A320AD" w:rsidP="00FB21A3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7E6E6" w:themeFill="background2"/>
            <w:vAlign w:val="center"/>
          </w:tcPr>
          <w:p w:rsidR="00A320AD" w:rsidRDefault="00A320AD" w:rsidP="00FB21A3"/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A320AD" w:rsidRDefault="00A320AD" w:rsidP="00FB21A3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A320AD" w:rsidRDefault="00A320AD" w:rsidP="00FB21A3"/>
        </w:tc>
      </w:tr>
    </w:tbl>
    <w:p w:rsidR="00D6442E" w:rsidRDefault="00D6442E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8647"/>
      </w:tblGrid>
      <w:tr w:rsidR="00A72B2F" w:rsidRPr="0087609D" w:rsidTr="00045E64">
        <w:trPr>
          <w:trHeight w:val="28"/>
        </w:trPr>
        <w:tc>
          <w:tcPr>
            <w:tcW w:w="10485" w:type="dxa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Default="00112200" w:rsidP="00112200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Physical examination:</w:t>
            </w:r>
          </w:p>
        </w:tc>
      </w:tr>
      <w:tr w:rsidR="00112200" w:rsidTr="00FB21A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12200" w:rsidRDefault="00112200" w:rsidP="00045E64">
            <w:r>
              <w:t>Observations: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112200" w:rsidRDefault="00112200" w:rsidP="00045E64"/>
          <w:p w:rsidR="00112200" w:rsidRDefault="00112200" w:rsidP="00045E64"/>
        </w:tc>
      </w:tr>
      <w:tr w:rsidR="00112200" w:rsidTr="00FB21A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12200" w:rsidRDefault="00112200" w:rsidP="00045E64">
            <w:r>
              <w:t>Head: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112200" w:rsidRDefault="00112200" w:rsidP="00045E64"/>
          <w:p w:rsidR="00112200" w:rsidRDefault="00112200" w:rsidP="00045E64"/>
        </w:tc>
      </w:tr>
      <w:tr w:rsidR="00112200" w:rsidTr="00FB21A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12200" w:rsidRDefault="00112200" w:rsidP="00045E64">
            <w:r>
              <w:t>Shoulders: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112200" w:rsidRDefault="00112200" w:rsidP="00045E64"/>
          <w:p w:rsidR="00112200" w:rsidRDefault="00112200" w:rsidP="00045E64"/>
        </w:tc>
      </w:tr>
      <w:tr w:rsidR="00112200" w:rsidTr="00FB21A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12200" w:rsidRDefault="00112200" w:rsidP="00045E64">
            <w:r>
              <w:t>Back: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112200" w:rsidRDefault="00112200" w:rsidP="00045E64"/>
          <w:p w:rsidR="00112200" w:rsidRDefault="00112200" w:rsidP="00045E64"/>
        </w:tc>
      </w:tr>
      <w:tr w:rsidR="00112200" w:rsidTr="00FB21A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112200" w:rsidRDefault="00112200" w:rsidP="00045E64">
            <w:r>
              <w:t>Pelvis</w:t>
            </w:r>
            <w:r w:rsidR="007867FA">
              <w:t>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112200" w:rsidRDefault="00112200" w:rsidP="00045E64"/>
          <w:p w:rsidR="00112200" w:rsidRDefault="00112200" w:rsidP="00045E64"/>
        </w:tc>
      </w:tr>
      <w:tr w:rsidR="00112200" w:rsidTr="00FB21A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12200" w:rsidRDefault="00112200" w:rsidP="00045E64">
            <w:r>
              <w:t>Legs: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112200" w:rsidRDefault="00112200" w:rsidP="00045E64"/>
          <w:p w:rsidR="00112200" w:rsidRDefault="00112200" w:rsidP="00045E64"/>
        </w:tc>
      </w:tr>
      <w:tr w:rsidR="00112200" w:rsidTr="00FB21A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12200" w:rsidRDefault="00112200" w:rsidP="00045E64">
            <w:r>
              <w:t>Feet: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112200" w:rsidRDefault="00112200" w:rsidP="00045E64"/>
          <w:p w:rsidR="00112200" w:rsidRDefault="00112200" w:rsidP="00045E64"/>
        </w:tc>
      </w:tr>
      <w:tr w:rsidR="00112200" w:rsidTr="00FB21A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12200" w:rsidRDefault="00112200" w:rsidP="00045E64">
            <w:r>
              <w:t>Body alignment/</w:t>
            </w:r>
          </w:p>
          <w:p w:rsidR="00112200" w:rsidRDefault="00112200" w:rsidP="00045E64">
            <w:r>
              <w:t>posture:</w:t>
            </w:r>
            <w:r w:rsidR="003D4E91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112200" w:rsidRDefault="00112200" w:rsidP="00045E64"/>
        </w:tc>
      </w:tr>
      <w:tr w:rsidR="003F5CF7" w:rsidTr="003F5CF7">
        <w:trPr>
          <w:trHeight w:val="896"/>
        </w:trPr>
        <w:tc>
          <w:tcPr>
            <w:tcW w:w="10485" w:type="dxa"/>
            <w:gridSpan w:val="2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3F5CF7" w:rsidRDefault="003F5CF7" w:rsidP="00045E64">
            <w:r w:rsidRPr="00780052"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1232535</wp:posOffset>
                  </wp:positionH>
                  <wp:positionV relativeFrom="paragraph">
                    <wp:posOffset>31115</wp:posOffset>
                  </wp:positionV>
                  <wp:extent cx="4770755" cy="4321175"/>
                  <wp:effectExtent l="0" t="0" r="0" b="3175"/>
                  <wp:wrapTight wrapText="bothSides">
                    <wp:wrapPolygon edited="0">
                      <wp:start x="0" y="0"/>
                      <wp:lineTo x="0" y="21521"/>
                      <wp:lineTo x="21476" y="21521"/>
                      <wp:lineTo x="21476" y="0"/>
                      <wp:lineTo x="0" y="0"/>
                    </wp:wrapPolygon>
                  </wp:wrapTight>
                  <wp:docPr id="5" name="Picture 5" descr="Image for Caro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for Caro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0755" cy="432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F5CF7" w:rsidRDefault="003F5CF7" w:rsidP="00045E64"/>
          <w:p w:rsidR="003F5CF7" w:rsidRDefault="003F5CF7" w:rsidP="00045E64"/>
          <w:p w:rsidR="003F5CF7" w:rsidRDefault="003F5CF7" w:rsidP="00045E64"/>
          <w:p w:rsidR="003F5CF7" w:rsidRDefault="003F5CF7" w:rsidP="00045E64"/>
          <w:p w:rsidR="003F5CF7" w:rsidRDefault="003F5CF7" w:rsidP="00045E64"/>
          <w:p w:rsidR="003F5CF7" w:rsidRDefault="003F5CF7" w:rsidP="00045E64"/>
          <w:p w:rsidR="003F5CF7" w:rsidRDefault="003F5CF7" w:rsidP="00045E64"/>
          <w:p w:rsidR="003F5CF7" w:rsidRDefault="003F5CF7" w:rsidP="00045E64"/>
          <w:p w:rsidR="003F5CF7" w:rsidRDefault="003F5CF7" w:rsidP="00045E64"/>
          <w:p w:rsidR="003F5CF7" w:rsidRDefault="003F5CF7" w:rsidP="00045E64"/>
          <w:p w:rsidR="003F5CF7" w:rsidRDefault="003F5CF7" w:rsidP="00045E64"/>
          <w:p w:rsidR="003F5CF7" w:rsidRDefault="003F5CF7" w:rsidP="00045E64"/>
          <w:p w:rsidR="003F5CF7" w:rsidRDefault="003F5CF7" w:rsidP="00045E64"/>
          <w:p w:rsidR="003F5CF7" w:rsidRDefault="003F5CF7" w:rsidP="00045E64"/>
          <w:p w:rsidR="003F5CF7" w:rsidRDefault="003F5CF7" w:rsidP="00045E64"/>
          <w:p w:rsidR="003F5CF7" w:rsidRDefault="003F5CF7" w:rsidP="00045E64"/>
          <w:p w:rsidR="003F5CF7" w:rsidRDefault="003F5CF7" w:rsidP="00045E64"/>
        </w:tc>
      </w:tr>
      <w:tr w:rsidR="003F5CF7" w:rsidTr="00045E64">
        <w:trPr>
          <w:trHeight w:val="89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F5CF7" w:rsidRDefault="003F5CF7" w:rsidP="00045E64">
            <w:r>
              <w:lastRenderedPageBreak/>
              <w:t>Assessment: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3F5CF7" w:rsidRDefault="003F5CF7" w:rsidP="00045E64"/>
        </w:tc>
      </w:tr>
      <w:tr w:rsidR="003F5CF7" w:rsidTr="00045E64">
        <w:trPr>
          <w:trHeight w:val="89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F5CF7" w:rsidRDefault="003F5CF7" w:rsidP="00045E64">
            <w:r>
              <w:t>To include: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3F5CF7" w:rsidRDefault="003F5CF7" w:rsidP="00045E64"/>
        </w:tc>
      </w:tr>
      <w:tr w:rsidR="003F5CF7" w:rsidTr="00045E64">
        <w:trPr>
          <w:trHeight w:val="89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F5CF7" w:rsidRDefault="003F5CF7" w:rsidP="00045E64">
            <w:r>
              <w:t>Palpations: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3F5CF7" w:rsidRDefault="003F5CF7" w:rsidP="00045E64"/>
        </w:tc>
      </w:tr>
    </w:tbl>
    <w:p w:rsidR="009E58A2" w:rsidRDefault="009E58A2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746"/>
        <w:gridCol w:w="1747"/>
        <w:gridCol w:w="1747"/>
        <w:gridCol w:w="1745"/>
        <w:gridCol w:w="1744"/>
        <w:gridCol w:w="1756"/>
      </w:tblGrid>
      <w:tr w:rsidR="009E58A2" w:rsidRPr="0087609D" w:rsidTr="009E58A2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9E58A2" w:rsidRPr="0087609D" w:rsidRDefault="009E58A2" w:rsidP="00FB21A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Joint movement tested: to include spinal range and movement of the upper and lower limbs</w:t>
            </w:r>
          </w:p>
        </w:tc>
      </w:tr>
      <w:tr w:rsidR="009E58A2" w:rsidRPr="0087609D" w:rsidTr="009E58A2">
        <w:tc>
          <w:tcPr>
            <w:tcW w:w="1746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E58A2" w:rsidRPr="009E58A2" w:rsidRDefault="009E58A2" w:rsidP="009E58A2">
            <w:pPr>
              <w:jc w:val="center"/>
            </w:pPr>
            <w:r w:rsidRPr="009E58A2">
              <w:t>Joint/active/</w:t>
            </w:r>
          </w:p>
          <w:p w:rsidR="009E58A2" w:rsidRPr="009E58A2" w:rsidRDefault="009E58A2" w:rsidP="009E58A2">
            <w:pPr>
              <w:jc w:val="center"/>
            </w:pPr>
            <w:r w:rsidRPr="009E58A2">
              <w:t>passive ROM</w:t>
            </w:r>
          </w:p>
        </w:tc>
        <w:tc>
          <w:tcPr>
            <w:tcW w:w="1747" w:type="dxa"/>
            <w:shd w:val="clear" w:color="auto" w:fill="E7E6E6" w:themeFill="background2"/>
            <w:vAlign w:val="center"/>
          </w:tcPr>
          <w:p w:rsidR="009E58A2" w:rsidRPr="009E58A2" w:rsidRDefault="009E58A2" w:rsidP="009E58A2">
            <w:pPr>
              <w:jc w:val="center"/>
            </w:pPr>
            <w:r w:rsidRPr="009E58A2">
              <w:t>Right</w:t>
            </w:r>
          </w:p>
        </w:tc>
        <w:tc>
          <w:tcPr>
            <w:tcW w:w="1747" w:type="dxa"/>
            <w:shd w:val="clear" w:color="auto" w:fill="E7E6E6" w:themeFill="background2"/>
            <w:vAlign w:val="center"/>
          </w:tcPr>
          <w:p w:rsidR="009E58A2" w:rsidRPr="009E58A2" w:rsidRDefault="009E58A2" w:rsidP="009E58A2">
            <w:pPr>
              <w:jc w:val="center"/>
              <w:rPr>
                <w:sz w:val="24"/>
              </w:rPr>
            </w:pPr>
            <w:r w:rsidRPr="009E58A2">
              <w:rPr>
                <w:sz w:val="24"/>
              </w:rPr>
              <w:t>Left</w:t>
            </w:r>
          </w:p>
        </w:tc>
        <w:tc>
          <w:tcPr>
            <w:tcW w:w="1745" w:type="dxa"/>
            <w:shd w:val="clear" w:color="auto" w:fill="E7E6E6" w:themeFill="background2"/>
            <w:vAlign w:val="center"/>
          </w:tcPr>
          <w:p w:rsidR="009E58A2" w:rsidRPr="009E58A2" w:rsidRDefault="009E58A2" w:rsidP="009E58A2">
            <w:pPr>
              <w:jc w:val="center"/>
            </w:pPr>
            <w:r w:rsidRPr="009E58A2">
              <w:t>Joint/active/</w:t>
            </w:r>
          </w:p>
          <w:p w:rsidR="009E58A2" w:rsidRPr="009E58A2" w:rsidRDefault="009E58A2" w:rsidP="009E58A2">
            <w:pPr>
              <w:jc w:val="center"/>
              <w:rPr>
                <w:sz w:val="24"/>
              </w:rPr>
            </w:pPr>
            <w:r w:rsidRPr="009E58A2">
              <w:t>passive ROM</w:t>
            </w:r>
          </w:p>
        </w:tc>
        <w:tc>
          <w:tcPr>
            <w:tcW w:w="1744" w:type="dxa"/>
            <w:shd w:val="clear" w:color="auto" w:fill="E7E6E6" w:themeFill="background2"/>
            <w:vAlign w:val="center"/>
          </w:tcPr>
          <w:p w:rsidR="009E58A2" w:rsidRPr="009E58A2" w:rsidRDefault="009E58A2" w:rsidP="009E58A2">
            <w:pPr>
              <w:jc w:val="center"/>
              <w:rPr>
                <w:sz w:val="24"/>
              </w:rPr>
            </w:pPr>
            <w:r w:rsidRPr="009E58A2">
              <w:rPr>
                <w:sz w:val="24"/>
              </w:rPr>
              <w:t>Right</w:t>
            </w:r>
          </w:p>
        </w:tc>
        <w:tc>
          <w:tcPr>
            <w:tcW w:w="1756" w:type="dxa"/>
            <w:shd w:val="clear" w:color="auto" w:fill="E7E6E6" w:themeFill="background2"/>
            <w:vAlign w:val="center"/>
          </w:tcPr>
          <w:p w:rsidR="009E58A2" w:rsidRPr="009E58A2" w:rsidRDefault="009E58A2" w:rsidP="009E58A2">
            <w:pPr>
              <w:jc w:val="center"/>
              <w:rPr>
                <w:sz w:val="24"/>
              </w:rPr>
            </w:pPr>
            <w:r w:rsidRPr="009E58A2">
              <w:rPr>
                <w:sz w:val="24"/>
              </w:rPr>
              <w:t>Left</w:t>
            </w:r>
          </w:p>
        </w:tc>
      </w:tr>
      <w:tr w:rsidR="009E58A2" w:rsidRPr="0087609D" w:rsidTr="009E58A2">
        <w:trPr>
          <w:trHeight w:val="363"/>
        </w:trPr>
        <w:tc>
          <w:tcPr>
            <w:tcW w:w="1746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9E58A2" w:rsidRDefault="009E58A2" w:rsidP="00FB21A3">
            <w:pPr>
              <w:ind w:left="-57"/>
              <w:jc w:val="center"/>
            </w:pPr>
          </w:p>
        </w:tc>
        <w:tc>
          <w:tcPr>
            <w:tcW w:w="1747" w:type="dxa"/>
            <w:shd w:val="clear" w:color="auto" w:fill="FFFFFF" w:themeFill="background1"/>
            <w:vAlign w:val="center"/>
          </w:tcPr>
          <w:p w:rsidR="009E58A2" w:rsidRDefault="009E58A2" w:rsidP="00FB21A3">
            <w:pPr>
              <w:ind w:left="-57"/>
              <w:jc w:val="center"/>
            </w:pPr>
          </w:p>
        </w:tc>
        <w:tc>
          <w:tcPr>
            <w:tcW w:w="1747" w:type="dxa"/>
            <w:shd w:val="clear" w:color="auto" w:fill="FFFFFF" w:themeFill="background1"/>
            <w:vAlign w:val="center"/>
          </w:tcPr>
          <w:p w:rsidR="009E58A2" w:rsidRDefault="009E58A2" w:rsidP="00FB21A3"/>
        </w:tc>
        <w:tc>
          <w:tcPr>
            <w:tcW w:w="1745" w:type="dxa"/>
            <w:shd w:val="clear" w:color="auto" w:fill="FFFFFF" w:themeFill="background1"/>
            <w:vAlign w:val="center"/>
          </w:tcPr>
          <w:p w:rsidR="009E58A2" w:rsidRDefault="009E58A2" w:rsidP="00FB21A3"/>
        </w:tc>
        <w:tc>
          <w:tcPr>
            <w:tcW w:w="1744" w:type="dxa"/>
            <w:shd w:val="clear" w:color="auto" w:fill="FFFFFF" w:themeFill="background1"/>
            <w:vAlign w:val="center"/>
          </w:tcPr>
          <w:p w:rsidR="009E58A2" w:rsidRDefault="009E58A2" w:rsidP="00FB21A3">
            <w:pPr>
              <w:jc w:val="center"/>
            </w:pPr>
          </w:p>
        </w:tc>
        <w:tc>
          <w:tcPr>
            <w:tcW w:w="1756" w:type="dxa"/>
            <w:shd w:val="clear" w:color="auto" w:fill="FFFFFF" w:themeFill="background1"/>
            <w:vAlign w:val="center"/>
          </w:tcPr>
          <w:p w:rsidR="009E58A2" w:rsidRDefault="009E58A2" w:rsidP="00FB21A3">
            <w:pPr>
              <w:jc w:val="center"/>
            </w:pPr>
          </w:p>
        </w:tc>
      </w:tr>
      <w:tr w:rsidR="009E58A2" w:rsidRPr="0087609D" w:rsidTr="009E58A2">
        <w:trPr>
          <w:trHeight w:val="359"/>
        </w:trPr>
        <w:tc>
          <w:tcPr>
            <w:tcW w:w="1746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9E58A2" w:rsidRDefault="009E58A2" w:rsidP="00FB21A3">
            <w:pPr>
              <w:ind w:left="-57"/>
              <w:jc w:val="center"/>
            </w:pPr>
          </w:p>
        </w:tc>
        <w:tc>
          <w:tcPr>
            <w:tcW w:w="1747" w:type="dxa"/>
            <w:shd w:val="clear" w:color="auto" w:fill="FFFFFF" w:themeFill="background1"/>
            <w:vAlign w:val="center"/>
          </w:tcPr>
          <w:p w:rsidR="009E58A2" w:rsidRDefault="009E58A2" w:rsidP="00FB21A3">
            <w:pPr>
              <w:ind w:left="-57"/>
              <w:jc w:val="center"/>
            </w:pPr>
          </w:p>
        </w:tc>
        <w:tc>
          <w:tcPr>
            <w:tcW w:w="1747" w:type="dxa"/>
            <w:shd w:val="clear" w:color="auto" w:fill="FFFFFF" w:themeFill="background1"/>
            <w:vAlign w:val="center"/>
          </w:tcPr>
          <w:p w:rsidR="009E58A2" w:rsidRDefault="009E58A2" w:rsidP="00FB21A3"/>
        </w:tc>
        <w:tc>
          <w:tcPr>
            <w:tcW w:w="1745" w:type="dxa"/>
            <w:shd w:val="clear" w:color="auto" w:fill="FFFFFF" w:themeFill="background1"/>
            <w:vAlign w:val="center"/>
          </w:tcPr>
          <w:p w:rsidR="009E58A2" w:rsidRDefault="009E58A2" w:rsidP="00FB21A3"/>
        </w:tc>
        <w:tc>
          <w:tcPr>
            <w:tcW w:w="1744" w:type="dxa"/>
            <w:shd w:val="clear" w:color="auto" w:fill="FFFFFF" w:themeFill="background1"/>
            <w:vAlign w:val="center"/>
          </w:tcPr>
          <w:p w:rsidR="009E58A2" w:rsidRDefault="009E58A2" w:rsidP="00FB21A3">
            <w:pPr>
              <w:jc w:val="center"/>
            </w:pPr>
          </w:p>
        </w:tc>
        <w:tc>
          <w:tcPr>
            <w:tcW w:w="1756" w:type="dxa"/>
            <w:shd w:val="clear" w:color="auto" w:fill="FFFFFF" w:themeFill="background1"/>
            <w:vAlign w:val="center"/>
          </w:tcPr>
          <w:p w:rsidR="009E58A2" w:rsidRDefault="009E58A2" w:rsidP="00FB21A3">
            <w:pPr>
              <w:jc w:val="center"/>
            </w:pPr>
          </w:p>
        </w:tc>
      </w:tr>
      <w:tr w:rsidR="009E58A2" w:rsidRPr="0087609D" w:rsidTr="009E58A2">
        <w:trPr>
          <w:trHeight w:val="359"/>
        </w:trPr>
        <w:tc>
          <w:tcPr>
            <w:tcW w:w="1746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9E58A2" w:rsidRDefault="009E58A2" w:rsidP="00FB21A3">
            <w:pPr>
              <w:ind w:left="-57"/>
              <w:jc w:val="center"/>
            </w:pPr>
          </w:p>
        </w:tc>
        <w:tc>
          <w:tcPr>
            <w:tcW w:w="1747" w:type="dxa"/>
            <w:shd w:val="clear" w:color="auto" w:fill="FFFFFF" w:themeFill="background1"/>
            <w:vAlign w:val="center"/>
          </w:tcPr>
          <w:p w:rsidR="009E58A2" w:rsidRDefault="009E58A2" w:rsidP="00FB21A3">
            <w:pPr>
              <w:ind w:left="-57"/>
              <w:jc w:val="center"/>
            </w:pPr>
          </w:p>
        </w:tc>
        <w:tc>
          <w:tcPr>
            <w:tcW w:w="1747" w:type="dxa"/>
            <w:shd w:val="clear" w:color="auto" w:fill="FFFFFF" w:themeFill="background1"/>
            <w:vAlign w:val="center"/>
          </w:tcPr>
          <w:p w:rsidR="009E58A2" w:rsidRDefault="009E58A2" w:rsidP="00FB21A3"/>
        </w:tc>
        <w:tc>
          <w:tcPr>
            <w:tcW w:w="1745" w:type="dxa"/>
            <w:shd w:val="clear" w:color="auto" w:fill="FFFFFF" w:themeFill="background1"/>
            <w:vAlign w:val="center"/>
          </w:tcPr>
          <w:p w:rsidR="009E58A2" w:rsidRDefault="009E58A2" w:rsidP="00FB21A3"/>
        </w:tc>
        <w:tc>
          <w:tcPr>
            <w:tcW w:w="1744" w:type="dxa"/>
            <w:shd w:val="clear" w:color="auto" w:fill="FFFFFF" w:themeFill="background1"/>
            <w:vAlign w:val="center"/>
          </w:tcPr>
          <w:p w:rsidR="009E58A2" w:rsidRDefault="009E58A2" w:rsidP="00FB21A3">
            <w:pPr>
              <w:jc w:val="center"/>
            </w:pPr>
          </w:p>
        </w:tc>
        <w:tc>
          <w:tcPr>
            <w:tcW w:w="1756" w:type="dxa"/>
            <w:shd w:val="clear" w:color="auto" w:fill="FFFFFF" w:themeFill="background1"/>
            <w:vAlign w:val="center"/>
          </w:tcPr>
          <w:p w:rsidR="009E58A2" w:rsidRDefault="009E58A2" w:rsidP="00FB21A3">
            <w:pPr>
              <w:jc w:val="center"/>
            </w:pPr>
          </w:p>
        </w:tc>
      </w:tr>
      <w:tr w:rsidR="009E58A2" w:rsidRPr="0087609D" w:rsidTr="009E58A2">
        <w:trPr>
          <w:trHeight w:val="359"/>
        </w:trPr>
        <w:tc>
          <w:tcPr>
            <w:tcW w:w="1746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9E58A2" w:rsidRDefault="009E58A2" w:rsidP="00FB21A3">
            <w:pPr>
              <w:ind w:left="-57"/>
              <w:jc w:val="center"/>
            </w:pPr>
          </w:p>
        </w:tc>
        <w:tc>
          <w:tcPr>
            <w:tcW w:w="1747" w:type="dxa"/>
            <w:shd w:val="clear" w:color="auto" w:fill="FFFFFF" w:themeFill="background1"/>
            <w:vAlign w:val="center"/>
          </w:tcPr>
          <w:p w:rsidR="009E58A2" w:rsidRDefault="009E58A2" w:rsidP="00FB21A3">
            <w:pPr>
              <w:ind w:left="-57"/>
              <w:jc w:val="center"/>
            </w:pPr>
          </w:p>
        </w:tc>
        <w:tc>
          <w:tcPr>
            <w:tcW w:w="1747" w:type="dxa"/>
            <w:shd w:val="clear" w:color="auto" w:fill="FFFFFF" w:themeFill="background1"/>
            <w:vAlign w:val="center"/>
          </w:tcPr>
          <w:p w:rsidR="009E58A2" w:rsidRDefault="009E58A2" w:rsidP="00FB21A3"/>
        </w:tc>
        <w:tc>
          <w:tcPr>
            <w:tcW w:w="1745" w:type="dxa"/>
            <w:shd w:val="clear" w:color="auto" w:fill="FFFFFF" w:themeFill="background1"/>
            <w:vAlign w:val="center"/>
          </w:tcPr>
          <w:p w:rsidR="009E58A2" w:rsidRDefault="009E58A2" w:rsidP="00FB21A3"/>
        </w:tc>
        <w:tc>
          <w:tcPr>
            <w:tcW w:w="1744" w:type="dxa"/>
            <w:shd w:val="clear" w:color="auto" w:fill="FFFFFF" w:themeFill="background1"/>
            <w:vAlign w:val="center"/>
          </w:tcPr>
          <w:p w:rsidR="009E58A2" w:rsidRDefault="009E58A2" w:rsidP="00FB21A3">
            <w:pPr>
              <w:jc w:val="center"/>
            </w:pPr>
          </w:p>
        </w:tc>
        <w:tc>
          <w:tcPr>
            <w:tcW w:w="1756" w:type="dxa"/>
            <w:shd w:val="clear" w:color="auto" w:fill="FFFFFF" w:themeFill="background1"/>
            <w:vAlign w:val="center"/>
          </w:tcPr>
          <w:p w:rsidR="009E58A2" w:rsidRDefault="009E58A2" w:rsidP="00FB21A3">
            <w:pPr>
              <w:jc w:val="center"/>
            </w:pPr>
          </w:p>
        </w:tc>
      </w:tr>
      <w:tr w:rsidR="009E58A2" w:rsidRPr="0087609D" w:rsidTr="009E58A2">
        <w:trPr>
          <w:trHeight w:val="359"/>
        </w:trPr>
        <w:tc>
          <w:tcPr>
            <w:tcW w:w="1746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9E58A2" w:rsidRDefault="009E58A2" w:rsidP="00FB21A3">
            <w:pPr>
              <w:ind w:left="-57"/>
              <w:jc w:val="center"/>
            </w:pPr>
          </w:p>
        </w:tc>
        <w:tc>
          <w:tcPr>
            <w:tcW w:w="1747" w:type="dxa"/>
            <w:shd w:val="clear" w:color="auto" w:fill="FFFFFF" w:themeFill="background1"/>
            <w:vAlign w:val="center"/>
          </w:tcPr>
          <w:p w:rsidR="009E58A2" w:rsidRDefault="009E58A2" w:rsidP="00FB21A3">
            <w:pPr>
              <w:ind w:left="-57"/>
              <w:jc w:val="center"/>
            </w:pPr>
          </w:p>
        </w:tc>
        <w:tc>
          <w:tcPr>
            <w:tcW w:w="1747" w:type="dxa"/>
            <w:shd w:val="clear" w:color="auto" w:fill="FFFFFF" w:themeFill="background1"/>
            <w:vAlign w:val="center"/>
          </w:tcPr>
          <w:p w:rsidR="009E58A2" w:rsidRDefault="009E58A2" w:rsidP="00FB21A3"/>
        </w:tc>
        <w:tc>
          <w:tcPr>
            <w:tcW w:w="1745" w:type="dxa"/>
            <w:shd w:val="clear" w:color="auto" w:fill="FFFFFF" w:themeFill="background1"/>
            <w:vAlign w:val="center"/>
          </w:tcPr>
          <w:p w:rsidR="009E58A2" w:rsidRDefault="009E58A2" w:rsidP="00FB21A3"/>
        </w:tc>
        <w:tc>
          <w:tcPr>
            <w:tcW w:w="1744" w:type="dxa"/>
            <w:shd w:val="clear" w:color="auto" w:fill="FFFFFF" w:themeFill="background1"/>
            <w:vAlign w:val="center"/>
          </w:tcPr>
          <w:p w:rsidR="009E58A2" w:rsidRDefault="009E58A2" w:rsidP="00FB21A3">
            <w:pPr>
              <w:jc w:val="center"/>
            </w:pPr>
          </w:p>
        </w:tc>
        <w:tc>
          <w:tcPr>
            <w:tcW w:w="1756" w:type="dxa"/>
            <w:shd w:val="clear" w:color="auto" w:fill="FFFFFF" w:themeFill="background1"/>
            <w:vAlign w:val="center"/>
          </w:tcPr>
          <w:p w:rsidR="009E58A2" w:rsidRDefault="009E58A2" w:rsidP="00FB21A3">
            <w:pPr>
              <w:jc w:val="center"/>
            </w:pPr>
          </w:p>
        </w:tc>
      </w:tr>
      <w:tr w:rsidR="009E58A2" w:rsidRPr="0087609D" w:rsidTr="009E58A2">
        <w:trPr>
          <w:trHeight w:val="359"/>
        </w:trPr>
        <w:tc>
          <w:tcPr>
            <w:tcW w:w="1746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9E58A2" w:rsidRDefault="009E58A2" w:rsidP="00FB21A3">
            <w:pPr>
              <w:ind w:left="-57"/>
              <w:jc w:val="center"/>
            </w:pPr>
          </w:p>
        </w:tc>
        <w:tc>
          <w:tcPr>
            <w:tcW w:w="1747" w:type="dxa"/>
            <w:shd w:val="clear" w:color="auto" w:fill="FFFFFF" w:themeFill="background1"/>
            <w:vAlign w:val="center"/>
          </w:tcPr>
          <w:p w:rsidR="009E58A2" w:rsidRDefault="009E58A2" w:rsidP="00FB21A3">
            <w:pPr>
              <w:ind w:left="-57"/>
              <w:jc w:val="center"/>
            </w:pPr>
          </w:p>
        </w:tc>
        <w:tc>
          <w:tcPr>
            <w:tcW w:w="1747" w:type="dxa"/>
            <w:shd w:val="clear" w:color="auto" w:fill="FFFFFF" w:themeFill="background1"/>
            <w:vAlign w:val="center"/>
          </w:tcPr>
          <w:p w:rsidR="009E58A2" w:rsidRDefault="009E58A2" w:rsidP="00FB21A3"/>
        </w:tc>
        <w:tc>
          <w:tcPr>
            <w:tcW w:w="1745" w:type="dxa"/>
            <w:shd w:val="clear" w:color="auto" w:fill="FFFFFF" w:themeFill="background1"/>
            <w:vAlign w:val="center"/>
          </w:tcPr>
          <w:p w:rsidR="009E58A2" w:rsidRDefault="009E58A2" w:rsidP="00FB21A3"/>
        </w:tc>
        <w:tc>
          <w:tcPr>
            <w:tcW w:w="1744" w:type="dxa"/>
            <w:shd w:val="clear" w:color="auto" w:fill="FFFFFF" w:themeFill="background1"/>
            <w:vAlign w:val="center"/>
          </w:tcPr>
          <w:p w:rsidR="009E58A2" w:rsidRDefault="009E58A2" w:rsidP="00FB21A3">
            <w:pPr>
              <w:jc w:val="center"/>
            </w:pPr>
          </w:p>
        </w:tc>
        <w:tc>
          <w:tcPr>
            <w:tcW w:w="1756" w:type="dxa"/>
            <w:shd w:val="clear" w:color="auto" w:fill="FFFFFF" w:themeFill="background1"/>
            <w:vAlign w:val="center"/>
          </w:tcPr>
          <w:p w:rsidR="009E58A2" w:rsidRDefault="009E58A2" w:rsidP="00FB21A3">
            <w:pPr>
              <w:jc w:val="center"/>
            </w:pPr>
          </w:p>
        </w:tc>
      </w:tr>
      <w:tr w:rsidR="009E58A2" w:rsidRPr="0087609D" w:rsidTr="009E58A2">
        <w:trPr>
          <w:trHeight w:val="359"/>
        </w:trPr>
        <w:tc>
          <w:tcPr>
            <w:tcW w:w="1746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9E58A2" w:rsidRDefault="009E58A2" w:rsidP="00FB21A3">
            <w:pPr>
              <w:ind w:left="-57"/>
              <w:jc w:val="center"/>
            </w:pPr>
          </w:p>
        </w:tc>
        <w:tc>
          <w:tcPr>
            <w:tcW w:w="1747" w:type="dxa"/>
            <w:shd w:val="clear" w:color="auto" w:fill="FFFFFF" w:themeFill="background1"/>
            <w:vAlign w:val="center"/>
          </w:tcPr>
          <w:p w:rsidR="009E58A2" w:rsidRDefault="009E58A2" w:rsidP="00FB21A3">
            <w:pPr>
              <w:ind w:left="-57"/>
              <w:jc w:val="center"/>
            </w:pPr>
          </w:p>
        </w:tc>
        <w:tc>
          <w:tcPr>
            <w:tcW w:w="1747" w:type="dxa"/>
            <w:shd w:val="clear" w:color="auto" w:fill="FFFFFF" w:themeFill="background1"/>
            <w:vAlign w:val="center"/>
          </w:tcPr>
          <w:p w:rsidR="009E58A2" w:rsidRDefault="009E58A2" w:rsidP="00FB21A3"/>
        </w:tc>
        <w:tc>
          <w:tcPr>
            <w:tcW w:w="1745" w:type="dxa"/>
            <w:shd w:val="clear" w:color="auto" w:fill="FFFFFF" w:themeFill="background1"/>
            <w:vAlign w:val="center"/>
          </w:tcPr>
          <w:p w:rsidR="009E58A2" w:rsidRDefault="009E58A2" w:rsidP="00FB21A3"/>
        </w:tc>
        <w:tc>
          <w:tcPr>
            <w:tcW w:w="1744" w:type="dxa"/>
            <w:shd w:val="clear" w:color="auto" w:fill="FFFFFF" w:themeFill="background1"/>
            <w:vAlign w:val="center"/>
          </w:tcPr>
          <w:p w:rsidR="009E58A2" w:rsidRDefault="009E58A2" w:rsidP="00FB21A3">
            <w:pPr>
              <w:jc w:val="center"/>
            </w:pPr>
          </w:p>
        </w:tc>
        <w:tc>
          <w:tcPr>
            <w:tcW w:w="1756" w:type="dxa"/>
            <w:shd w:val="clear" w:color="auto" w:fill="FFFFFF" w:themeFill="background1"/>
            <w:vAlign w:val="center"/>
          </w:tcPr>
          <w:p w:rsidR="009E58A2" w:rsidRDefault="009E58A2" w:rsidP="00FB21A3">
            <w:pPr>
              <w:jc w:val="center"/>
            </w:pPr>
          </w:p>
        </w:tc>
      </w:tr>
    </w:tbl>
    <w:p w:rsidR="00A65613" w:rsidRDefault="00A6561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4106"/>
        <w:gridCol w:w="3119"/>
        <w:gridCol w:w="3260"/>
      </w:tblGrid>
      <w:tr w:rsidR="00A65613" w:rsidRPr="0087609D" w:rsidTr="00FB21A3">
        <w:tc>
          <w:tcPr>
            <w:tcW w:w="10485" w:type="dxa"/>
            <w:gridSpan w:val="3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65613" w:rsidRPr="0087609D" w:rsidRDefault="00A65613" w:rsidP="00FB21A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Muscle tests – isometric strength testing </w:t>
            </w:r>
          </w:p>
        </w:tc>
      </w:tr>
      <w:tr w:rsidR="00A65613" w:rsidRPr="0087609D" w:rsidTr="00A65613">
        <w:tc>
          <w:tcPr>
            <w:tcW w:w="4106" w:type="dxa"/>
            <w:shd w:val="clear" w:color="auto" w:fill="E7E6E6" w:themeFill="background2"/>
            <w:vAlign w:val="center"/>
          </w:tcPr>
          <w:p w:rsidR="00A65613" w:rsidRPr="009E58A2" w:rsidRDefault="00A65613" w:rsidP="00FB21A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Muscle group</w:t>
            </w:r>
          </w:p>
        </w:tc>
        <w:tc>
          <w:tcPr>
            <w:tcW w:w="3119" w:type="dxa"/>
            <w:shd w:val="clear" w:color="auto" w:fill="E7E6E6" w:themeFill="background2"/>
            <w:vAlign w:val="center"/>
          </w:tcPr>
          <w:p w:rsidR="00A65613" w:rsidRPr="009E58A2" w:rsidRDefault="00A65613" w:rsidP="00FB21A3">
            <w:pPr>
              <w:jc w:val="center"/>
              <w:rPr>
                <w:sz w:val="24"/>
              </w:rPr>
            </w:pPr>
            <w:r>
              <w:rPr>
                <w:sz w:val="24"/>
              </w:rPr>
              <w:t>Right</w:t>
            </w:r>
          </w:p>
        </w:tc>
        <w:tc>
          <w:tcPr>
            <w:tcW w:w="3260" w:type="dxa"/>
            <w:shd w:val="clear" w:color="auto" w:fill="E7E6E6" w:themeFill="background2"/>
            <w:vAlign w:val="center"/>
          </w:tcPr>
          <w:p w:rsidR="00A65613" w:rsidRPr="009E58A2" w:rsidRDefault="00A65613" w:rsidP="00FB21A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Left</w:t>
            </w:r>
          </w:p>
        </w:tc>
      </w:tr>
      <w:tr w:rsidR="00A65613" w:rsidRPr="0087609D" w:rsidTr="00A65613">
        <w:trPr>
          <w:trHeight w:val="363"/>
        </w:trPr>
        <w:tc>
          <w:tcPr>
            <w:tcW w:w="4106" w:type="dxa"/>
            <w:shd w:val="clear" w:color="auto" w:fill="FFFFFF" w:themeFill="background1"/>
            <w:vAlign w:val="center"/>
          </w:tcPr>
          <w:p w:rsidR="00A65613" w:rsidRDefault="00A65613" w:rsidP="00FB21A3"/>
          <w:p w:rsidR="00A65613" w:rsidRDefault="00A65613" w:rsidP="00FB21A3"/>
        </w:tc>
        <w:tc>
          <w:tcPr>
            <w:tcW w:w="3119" w:type="dxa"/>
            <w:shd w:val="clear" w:color="auto" w:fill="FFFFFF" w:themeFill="background1"/>
            <w:vAlign w:val="center"/>
          </w:tcPr>
          <w:p w:rsidR="00A65613" w:rsidRDefault="00A65613" w:rsidP="00FB21A3">
            <w:pPr>
              <w:jc w:val="center"/>
            </w:pP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A65613" w:rsidRDefault="00A65613" w:rsidP="00FB21A3">
            <w:pPr>
              <w:jc w:val="center"/>
            </w:pPr>
          </w:p>
        </w:tc>
      </w:tr>
      <w:tr w:rsidR="00A65613" w:rsidRPr="0087609D" w:rsidTr="00A65613">
        <w:trPr>
          <w:trHeight w:val="359"/>
        </w:trPr>
        <w:tc>
          <w:tcPr>
            <w:tcW w:w="4106" w:type="dxa"/>
            <w:shd w:val="clear" w:color="auto" w:fill="FFFFFF" w:themeFill="background1"/>
            <w:vAlign w:val="center"/>
          </w:tcPr>
          <w:p w:rsidR="00A65613" w:rsidRDefault="00A65613" w:rsidP="00FB21A3"/>
          <w:p w:rsidR="00A65613" w:rsidRDefault="00A65613" w:rsidP="00FB21A3"/>
        </w:tc>
        <w:tc>
          <w:tcPr>
            <w:tcW w:w="3119" w:type="dxa"/>
            <w:shd w:val="clear" w:color="auto" w:fill="FFFFFF" w:themeFill="background1"/>
            <w:vAlign w:val="center"/>
          </w:tcPr>
          <w:p w:rsidR="00A65613" w:rsidRDefault="00A65613" w:rsidP="00FB21A3">
            <w:pPr>
              <w:jc w:val="center"/>
            </w:pP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A65613" w:rsidRDefault="00A65613" w:rsidP="00FB21A3">
            <w:pPr>
              <w:jc w:val="center"/>
            </w:pPr>
          </w:p>
        </w:tc>
      </w:tr>
      <w:tr w:rsidR="00A65613" w:rsidRPr="0087609D" w:rsidTr="00A65613">
        <w:trPr>
          <w:trHeight w:val="359"/>
        </w:trPr>
        <w:tc>
          <w:tcPr>
            <w:tcW w:w="4106" w:type="dxa"/>
            <w:shd w:val="clear" w:color="auto" w:fill="FFFFFF" w:themeFill="background1"/>
            <w:vAlign w:val="center"/>
          </w:tcPr>
          <w:p w:rsidR="00A65613" w:rsidRDefault="00A65613" w:rsidP="00FB21A3"/>
          <w:p w:rsidR="00A65613" w:rsidRDefault="00A65613" w:rsidP="00FB21A3"/>
        </w:tc>
        <w:tc>
          <w:tcPr>
            <w:tcW w:w="3119" w:type="dxa"/>
            <w:shd w:val="clear" w:color="auto" w:fill="FFFFFF" w:themeFill="background1"/>
            <w:vAlign w:val="center"/>
          </w:tcPr>
          <w:p w:rsidR="00A65613" w:rsidRDefault="00A65613" w:rsidP="00FB21A3">
            <w:pPr>
              <w:jc w:val="center"/>
            </w:pP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A65613" w:rsidRDefault="00A65613" w:rsidP="00FB21A3">
            <w:pPr>
              <w:jc w:val="center"/>
            </w:pPr>
          </w:p>
        </w:tc>
      </w:tr>
      <w:tr w:rsidR="00A65613" w:rsidRPr="0087609D" w:rsidTr="00A65613">
        <w:trPr>
          <w:trHeight w:val="359"/>
        </w:trPr>
        <w:tc>
          <w:tcPr>
            <w:tcW w:w="4106" w:type="dxa"/>
            <w:shd w:val="clear" w:color="auto" w:fill="FFFFFF" w:themeFill="background1"/>
            <w:vAlign w:val="center"/>
          </w:tcPr>
          <w:p w:rsidR="00A65613" w:rsidRDefault="00A65613" w:rsidP="00FB21A3"/>
          <w:p w:rsidR="00A65613" w:rsidRDefault="00A65613" w:rsidP="00FB21A3"/>
        </w:tc>
        <w:tc>
          <w:tcPr>
            <w:tcW w:w="3119" w:type="dxa"/>
            <w:shd w:val="clear" w:color="auto" w:fill="FFFFFF" w:themeFill="background1"/>
            <w:vAlign w:val="center"/>
          </w:tcPr>
          <w:p w:rsidR="00A65613" w:rsidRDefault="00A65613" w:rsidP="00FB21A3">
            <w:pPr>
              <w:jc w:val="center"/>
            </w:pP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A65613" w:rsidRDefault="00A65613" w:rsidP="00FB21A3">
            <w:pPr>
              <w:jc w:val="center"/>
            </w:pPr>
          </w:p>
        </w:tc>
      </w:tr>
      <w:tr w:rsidR="00A65613" w:rsidRPr="0087609D" w:rsidTr="00A65613">
        <w:trPr>
          <w:trHeight w:val="359"/>
        </w:trPr>
        <w:tc>
          <w:tcPr>
            <w:tcW w:w="4106" w:type="dxa"/>
            <w:shd w:val="clear" w:color="auto" w:fill="FFFFFF" w:themeFill="background1"/>
            <w:vAlign w:val="center"/>
          </w:tcPr>
          <w:p w:rsidR="00A65613" w:rsidRDefault="00A65613" w:rsidP="00FB21A3"/>
          <w:p w:rsidR="00A65613" w:rsidRDefault="00A65613" w:rsidP="00FB21A3"/>
        </w:tc>
        <w:tc>
          <w:tcPr>
            <w:tcW w:w="3119" w:type="dxa"/>
            <w:shd w:val="clear" w:color="auto" w:fill="FFFFFF" w:themeFill="background1"/>
            <w:vAlign w:val="center"/>
          </w:tcPr>
          <w:p w:rsidR="00A65613" w:rsidRDefault="00A65613" w:rsidP="00FB21A3">
            <w:pPr>
              <w:jc w:val="center"/>
            </w:pP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A65613" w:rsidRDefault="00A65613" w:rsidP="00FB21A3">
            <w:pPr>
              <w:jc w:val="center"/>
            </w:pPr>
          </w:p>
        </w:tc>
      </w:tr>
      <w:tr w:rsidR="00A65613" w:rsidRPr="0087609D" w:rsidTr="00A65613">
        <w:trPr>
          <w:trHeight w:val="359"/>
        </w:trPr>
        <w:tc>
          <w:tcPr>
            <w:tcW w:w="4106" w:type="dxa"/>
            <w:shd w:val="clear" w:color="auto" w:fill="FFFFFF" w:themeFill="background1"/>
            <w:vAlign w:val="center"/>
          </w:tcPr>
          <w:p w:rsidR="00A65613" w:rsidRDefault="00A65613" w:rsidP="00FB21A3"/>
          <w:p w:rsidR="00A65613" w:rsidRDefault="00A65613" w:rsidP="00FB21A3"/>
        </w:tc>
        <w:tc>
          <w:tcPr>
            <w:tcW w:w="3119" w:type="dxa"/>
            <w:shd w:val="clear" w:color="auto" w:fill="FFFFFF" w:themeFill="background1"/>
            <w:vAlign w:val="center"/>
          </w:tcPr>
          <w:p w:rsidR="00A65613" w:rsidRDefault="00A65613" w:rsidP="00FB21A3">
            <w:pPr>
              <w:jc w:val="center"/>
            </w:pP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A65613" w:rsidRDefault="00A65613" w:rsidP="00FB21A3">
            <w:pPr>
              <w:jc w:val="center"/>
            </w:pPr>
          </w:p>
        </w:tc>
      </w:tr>
      <w:tr w:rsidR="00A65613" w:rsidRPr="0087609D" w:rsidTr="003D4E91">
        <w:trPr>
          <w:trHeight w:val="359"/>
        </w:trPr>
        <w:tc>
          <w:tcPr>
            <w:tcW w:w="4106" w:type="dxa"/>
            <w:shd w:val="clear" w:color="auto" w:fill="FFFFFF" w:themeFill="background1"/>
            <w:vAlign w:val="center"/>
          </w:tcPr>
          <w:p w:rsidR="00A65613" w:rsidRDefault="00A65613" w:rsidP="003D4E91"/>
          <w:p w:rsidR="00A65613" w:rsidRDefault="003D4E91" w:rsidP="003D4E91">
            <w:r>
              <w:t>Muscle length t</w:t>
            </w:r>
            <w:r w:rsidRPr="003D4E91">
              <w:t>ests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A65613" w:rsidRDefault="00A65613" w:rsidP="00FB21A3">
            <w:pPr>
              <w:jc w:val="center"/>
            </w:pP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A65613" w:rsidRDefault="00A65613" w:rsidP="00FB21A3">
            <w:pPr>
              <w:jc w:val="center"/>
            </w:pPr>
          </w:p>
        </w:tc>
      </w:tr>
      <w:tr w:rsidR="00A65613" w:rsidRPr="0087609D" w:rsidTr="003D4E91">
        <w:trPr>
          <w:trHeight w:val="359"/>
        </w:trPr>
        <w:tc>
          <w:tcPr>
            <w:tcW w:w="4106" w:type="dxa"/>
            <w:shd w:val="clear" w:color="auto" w:fill="FFFFFF" w:themeFill="background1"/>
            <w:vAlign w:val="center"/>
          </w:tcPr>
          <w:p w:rsidR="00A65613" w:rsidRDefault="00A65613" w:rsidP="003D4E91"/>
          <w:p w:rsidR="00A65613" w:rsidRDefault="00A65613" w:rsidP="003D4E91"/>
        </w:tc>
        <w:tc>
          <w:tcPr>
            <w:tcW w:w="3119" w:type="dxa"/>
            <w:shd w:val="clear" w:color="auto" w:fill="FFFFFF" w:themeFill="background1"/>
            <w:vAlign w:val="center"/>
          </w:tcPr>
          <w:p w:rsidR="00A65613" w:rsidRDefault="00A65613" w:rsidP="00FB21A3">
            <w:pPr>
              <w:jc w:val="center"/>
            </w:pP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A65613" w:rsidRDefault="00A65613" w:rsidP="00FB21A3">
            <w:pPr>
              <w:jc w:val="center"/>
            </w:pPr>
          </w:p>
        </w:tc>
      </w:tr>
      <w:tr w:rsidR="00A65613" w:rsidRPr="0087609D" w:rsidTr="003D4E91">
        <w:trPr>
          <w:trHeight w:val="359"/>
        </w:trPr>
        <w:tc>
          <w:tcPr>
            <w:tcW w:w="4106" w:type="dxa"/>
            <w:shd w:val="clear" w:color="auto" w:fill="FFFFFF" w:themeFill="background1"/>
            <w:vAlign w:val="center"/>
          </w:tcPr>
          <w:p w:rsidR="003D4E91" w:rsidRDefault="003D4E91" w:rsidP="003D4E91"/>
          <w:p w:rsidR="00A65613" w:rsidRDefault="00A65613" w:rsidP="003D4E91">
            <w:r>
              <w:t>Muscle bulk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A65613" w:rsidRDefault="00A65613" w:rsidP="00FB21A3">
            <w:pPr>
              <w:jc w:val="center"/>
            </w:pP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A65613" w:rsidRDefault="00A65613" w:rsidP="00FB21A3">
            <w:pPr>
              <w:jc w:val="center"/>
            </w:pPr>
          </w:p>
        </w:tc>
      </w:tr>
      <w:tr w:rsidR="00A65613" w:rsidRPr="0087609D" w:rsidTr="003D4E91">
        <w:trPr>
          <w:trHeight w:val="359"/>
        </w:trPr>
        <w:tc>
          <w:tcPr>
            <w:tcW w:w="4106" w:type="dxa"/>
            <w:shd w:val="clear" w:color="auto" w:fill="FFFFFF" w:themeFill="background1"/>
            <w:vAlign w:val="center"/>
          </w:tcPr>
          <w:p w:rsidR="00A65613" w:rsidRDefault="00A65613" w:rsidP="003D4E91"/>
          <w:p w:rsidR="00A65613" w:rsidRDefault="00A65613" w:rsidP="003D4E91"/>
        </w:tc>
        <w:tc>
          <w:tcPr>
            <w:tcW w:w="3119" w:type="dxa"/>
            <w:shd w:val="clear" w:color="auto" w:fill="FFFFFF" w:themeFill="background1"/>
            <w:vAlign w:val="center"/>
          </w:tcPr>
          <w:p w:rsidR="00A65613" w:rsidRDefault="00A65613" w:rsidP="00FB21A3">
            <w:pPr>
              <w:jc w:val="center"/>
            </w:pP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A65613" w:rsidRDefault="00A65613" w:rsidP="00FB21A3">
            <w:pPr>
              <w:jc w:val="center"/>
            </w:pPr>
          </w:p>
        </w:tc>
      </w:tr>
    </w:tbl>
    <w:p w:rsidR="009E58A2" w:rsidRDefault="00384B9F">
      <w:r>
        <w:br w:type="page"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547"/>
        <w:gridCol w:w="2977"/>
        <w:gridCol w:w="2551"/>
        <w:gridCol w:w="2410"/>
      </w:tblGrid>
      <w:tr w:rsidR="009E58A2" w:rsidRPr="0087609D" w:rsidTr="00FB21A3">
        <w:tc>
          <w:tcPr>
            <w:tcW w:w="10485" w:type="dxa"/>
            <w:gridSpan w:val="4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9E58A2" w:rsidRPr="0087609D" w:rsidRDefault="009E58A2" w:rsidP="009E58A2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Special tests – ligamentous and neural</w:t>
            </w:r>
          </w:p>
        </w:tc>
      </w:tr>
      <w:tr w:rsidR="009E58A2" w:rsidRPr="0087609D" w:rsidTr="00A65613">
        <w:tc>
          <w:tcPr>
            <w:tcW w:w="2547" w:type="dxa"/>
            <w:shd w:val="clear" w:color="auto" w:fill="E7E6E6" w:themeFill="background2"/>
            <w:vAlign w:val="center"/>
          </w:tcPr>
          <w:p w:rsidR="009E58A2" w:rsidRPr="009E58A2" w:rsidRDefault="00A65613" w:rsidP="00FB21A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Test</w:t>
            </w:r>
          </w:p>
        </w:tc>
        <w:tc>
          <w:tcPr>
            <w:tcW w:w="2977" w:type="dxa"/>
            <w:shd w:val="clear" w:color="auto" w:fill="E7E6E6" w:themeFill="background2"/>
            <w:vAlign w:val="center"/>
          </w:tcPr>
          <w:p w:rsidR="009E58A2" w:rsidRPr="009E58A2" w:rsidRDefault="00A65613" w:rsidP="00FB21A3">
            <w:pPr>
              <w:jc w:val="center"/>
              <w:rPr>
                <w:sz w:val="24"/>
              </w:rPr>
            </w:pPr>
            <w:r>
              <w:t>Right</w:t>
            </w:r>
          </w:p>
        </w:tc>
        <w:tc>
          <w:tcPr>
            <w:tcW w:w="2551" w:type="dxa"/>
            <w:shd w:val="clear" w:color="auto" w:fill="E7E6E6" w:themeFill="background2"/>
            <w:vAlign w:val="center"/>
          </w:tcPr>
          <w:p w:rsidR="009E58A2" w:rsidRPr="009E58A2" w:rsidRDefault="00A65613" w:rsidP="00FB21A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Left</w:t>
            </w:r>
          </w:p>
        </w:tc>
        <w:tc>
          <w:tcPr>
            <w:tcW w:w="2410" w:type="dxa"/>
            <w:shd w:val="clear" w:color="auto" w:fill="E7E6E6" w:themeFill="background2"/>
            <w:vAlign w:val="center"/>
          </w:tcPr>
          <w:p w:rsidR="009E58A2" w:rsidRPr="009E58A2" w:rsidRDefault="00A65613" w:rsidP="00FB21A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Comments</w:t>
            </w:r>
          </w:p>
        </w:tc>
      </w:tr>
      <w:tr w:rsidR="009E58A2" w:rsidRPr="0087609D" w:rsidTr="00A65613">
        <w:trPr>
          <w:trHeight w:val="363"/>
        </w:trPr>
        <w:tc>
          <w:tcPr>
            <w:tcW w:w="2547" w:type="dxa"/>
            <w:shd w:val="clear" w:color="auto" w:fill="FFFFFF" w:themeFill="background1"/>
            <w:vAlign w:val="center"/>
          </w:tcPr>
          <w:p w:rsidR="009E58A2" w:rsidRDefault="009E58A2" w:rsidP="00FB21A3"/>
        </w:tc>
        <w:tc>
          <w:tcPr>
            <w:tcW w:w="2977" w:type="dxa"/>
            <w:shd w:val="clear" w:color="auto" w:fill="FFFFFF" w:themeFill="background1"/>
            <w:vAlign w:val="center"/>
          </w:tcPr>
          <w:p w:rsidR="009E58A2" w:rsidRDefault="009E58A2" w:rsidP="00FB21A3"/>
        </w:tc>
        <w:tc>
          <w:tcPr>
            <w:tcW w:w="2551" w:type="dxa"/>
            <w:shd w:val="clear" w:color="auto" w:fill="FFFFFF" w:themeFill="background1"/>
            <w:vAlign w:val="center"/>
          </w:tcPr>
          <w:p w:rsidR="009E58A2" w:rsidRDefault="009E58A2" w:rsidP="00FB21A3">
            <w:pPr>
              <w:jc w:val="center"/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9E58A2" w:rsidRDefault="009E58A2" w:rsidP="00FB21A3">
            <w:pPr>
              <w:jc w:val="center"/>
            </w:pPr>
          </w:p>
        </w:tc>
      </w:tr>
      <w:tr w:rsidR="009E58A2" w:rsidRPr="0087609D" w:rsidTr="00A65613">
        <w:trPr>
          <w:trHeight w:val="359"/>
        </w:trPr>
        <w:tc>
          <w:tcPr>
            <w:tcW w:w="2547" w:type="dxa"/>
            <w:shd w:val="clear" w:color="auto" w:fill="FFFFFF" w:themeFill="background1"/>
            <w:vAlign w:val="center"/>
          </w:tcPr>
          <w:p w:rsidR="009E58A2" w:rsidRDefault="009E58A2" w:rsidP="00FB21A3"/>
        </w:tc>
        <w:tc>
          <w:tcPr>
            <w:tcW w:w="2977" w:type="dxa"/>
            <w:shd w:val="clear" w:color="auto" w:fill="FFFFFF" w:themeFill="background1"/>
            <w:vAlign w:val="center"/>
          </w:tcPr>
          <w:p w:rsidR="009E58A2" w:rsidRDefault="009E58A2" w:rsidP="00FB21A3"/>
        </w:tc>
        <w:tc>
          <w:tcPr>
            <w:tcW w:w="2551" w:type="dxa"/>
            <w:shd w:val="clear" w:color="auto" w:fill="FFFFFF" w:themeFill="background1"/>
            <w:vAlign w:val="center"/>
          </w:tcPr>
          <w:p w:rsidR="009E58A2" w:rsidRDefault="009E58A2" w:rsidP="00FB21A3">
            <w:pPr>
              <w:jc w:val="center"/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9E58A2" w:rsidRDefault="009E58A2" w:rsidP="00FB21A3">
            <w:pPr>
              <w:jc w:val="center"/>
            </w:pPr>
          </w:p>
        </w:tc>
      </w:tr>
      <w:tr w:rsidR="009E58A2" w:rsidRPr="0087609D" w:rsidTr="00A65613">
        <w:trPr>
          <w:trHeight w:val="359"/>
        </w:trPr>
        <w:tc>
          <w:tcPr>
            <w:tcW w:w="2547" w:type="dxa"/>
            <w:shd w:val="clear" w:color="auto" w:fill="FFFFFF" w:themeFill="background1"/>
            <w:vAlign w:val="center"/>
          </w:tcPr>
          <w:p w:rsidR="009E58A2" w:rsidRDefault="009E58A2" w:rsidP="00FB21A3"/>
        </w:tc>
        <w:tc>
          <w:tcPr>
            <w:tcW w:w="2977" w:type="dxa"/>
            <w:shd w:val="clear" w:color="auto" w:fill="FFFFFF" w:themeFill="background1"/>
            <w:vAlign w:val="center"/>
          </w:tcPr>
          <w:p w:rsidR="009E58A2" w:rsidRDefault="009E58A2" w:rsidP="00FB21A3"/>
        </w:tc>
        <w:tc>
          <w:tcPr>
            <w:tcW w:w="2551" w:type="dxa"/>
            <w:shd w:val="clear" w:color="auto" w:fill="FFFFFF" w:themeFill="background1"/>
            <w:vAlign w:val="center"/>
          </w:tcPr>
          <w:p w:rsidR="009E58A2" w:rsidRDefault="009E58A2" w:rsidP="00FB21A3">
            <w:pPr>
              <w:jc w:val="center"/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9E58A2" w:rsidRDefault="009E58A2" w:rsidP="00FB21A3">
            <w:pPr>
              <w:jc w:val="center"/>
            </w:pPr>
          </w:p>
        </w:tc>
      </w:tr>
      <w:tr w:rsidR="009E58A2" w:rsidRPr="0087609D" w:rsidTr="00A65613">
        <w:trPr>
          <w:trHeight w:val="359"/>
        </w:trPr>
        <w:tc>
          <w:tcPr>
            <w:tcW w:w="2547" w:type="dxa"/>
            <w:shd w:val="clear" w:color="auto" w:fill="FFFFFF" w:themeFill="background1"/>
            <w:vAlign w:val="center"/>
          </w:tcPr>
          <w:p w:rsidR="009E58A2" w:rsidRDefault="009E58A2" w:rsidP="00FB21A3"/>
        </w:tc>
        <w:tc>
          <w:tcPr>
            <w:tcW w:w="2977" w:type="dxa"/>
            <w:shd w:val="clear" w:color="auto" w:fill="FFFFFF" w:themeFill="background1"/>
            <w:vAlign w:val="center"/>
          </w:tcPr>
          <w:p w:rsidR="009E58A2" w:rsidRDefault="009E58A2" w:rsidP="00FB21A3"/>
        </w:tc>
        <w:tc>
          <w:tcPr>
            <w:tcW w:w="2551" w:type="dxa"/>
            <w:shd w:val="clear" w:color="auto" w:fill="FFFFFF" w:themeFill="background1"/>
            <w:vAlign w:val="center"/>
          </w:tcPr>
          <w:p w:rsidR="009E58A2" w:rsidRDefault="009E58A2" w:rsidP="00FB21A3">
            <w:pPr>
              <w:jc w:val="center"/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9E58A2" w:rsidRDefault="009E58A2" w:rsidP="00FB21A3">
            <w:pPr>
              <w:jc w:val="center"/>
            </w:pPr>
          </w:p>
        </w:tc>
      </w:tr>
      <w:tr w:rsidR="009E58A2" w:rsidRPr="0087609D" w:rsidTr="00A65613">
        <w:trPr>
          <w:trHeight w:val="359"/>
        </w:trPr>
        <w:tc>
          <w:tcPr>
            <w:tcW w:w="2547" w:type="dxa"/>
            <w:shd w:val="clear" w:color="auto" w:fill="FFFFFF" w:themeFill="background1"/>
            <w:vAlign w:val="center"/>
          </w:tcPr>
          <w:p w:rsidR="009E58A2" w:rsidRDefault="009E58A2" w:rsidP="00FB21A3"/>
        </w:tc>
        <w:tc>
          <w:tcPr>
            <w:tcW w:w="2977" w:type="dxa"/>
            <w:shd w:val="clear" w:color="auto" w:fill="FFFFFF" w:themeFill="background1"/>
            <w:vAlign w:val="center"/>
          </w:tcPr>
          <w:p w:rsidR="009E58A2" w:rsidRDefault="009E58A2" w:rsidP="00FB21A3"/>
        </w:tc>
        <w:tc>
          <w:tcPr>
            <w:tcW w:w="2551" w:type="dxa"/>
            <w:shd w:val="clear" w:color="auto" w:fill="FFFFFF" w:themeFill="background1"/>
            <w:vAlign w:val="center"/>
          </w:tcPr>
          <w:p w:rsidR="009E58A2" w:rsidRDefault="009E58A2" w:rsidP="00FB21A3">
            <w:pPr>
              <w:jc w:val="center"/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9E58A2" w:rsidRDefault="009E58A2" w:rsidP="00FB21A3">
            <w:pPr>
              <w:jc w:val="center"/>
            </w:pPr>
          </w:p>
        </w:tc>
      </w:tr>
      <w:tr w:rsidR="009E58A2" w:rsidRPr="0087609D" w:rsidTr="00A65613">
        <w:trPr>
          <w:trHeight w:val="359"/>
        </w:trPr>
        <w:tc>
          <w:tcPr>
            <w:tcW w:w="2547" w:type="dxa"/>
            <w:shd w:val="clear" w:color="auto" w:fill="FFFFFF" w:themeFill="background1"/>
            <w:vAlign w:val="center"/>
          </w:tcPr>
          <w:p w:rsidR="009E58A2" w:rsidRDefault="009E58A2" w:rsidP="00FB21A3"/>
        </w:tc>
        <w:tc>
          <w:tcPr>
            <w:tcW w:w="2977" w:type="dxa"/>
            <w:shd w:val="clear" w:color="auto" w:fill="FFFFFF" w:themeFill="background1"/>
            <w:vAlign w:val="center"/>
          </w:tcPr>
          <w:p w:rsidR="009E58A2" w:rsidRDefault="009E58A2" w:rsidP="00FB21A3"/>
        </w:tc>
        <w:tc>
          <w:tcPr>
            <w:tcW w:w="2551" w:type="dxa"/>
            <w:shd w:val="clear" w:color="auto" w:fill="FFFFFF" w:themeFill="background1"/>
            <w:vAlign w:val="center"/>
          </w:tcPr>
          <w:p w:rsidR="009E58A2" w:rsidRDefault="009E58A2" w:rsidP="00FB21A3">
            <w:pPr>
              <w:jc w:val="center"/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9E58A2" w:rsidRDefault="009E58A2" w:rsidP="00FB21A3">
            <w:pPr>
              <w:jc w:val="center"/>
            </w:pPr>
          </w:p>
        </w:tc>
      </w:tr>
      <w:tr w:rsidR="009E58A2" w:rsidRPr="0087609D" w:rsidTr="00A65613">
        <w:trPr>
          <w:trHeight w:val="359"/>
        </w:trPr>
        <w:tc>
          <w:tcPr>
            <w:tcW w:w="2547" w:type="dxa"/>
            <w:shd w:val="clear" w:color="auto" w:fill="FFFFFF" w:themeFill="background1"/>
            <w:vAlign w:val="center"/>
          </w:tcPr>
          <w:p w:rsidR="009E58A2" w:rsidRDefault="009E58A2" w:rsidP="00FB21A3"/>
        </w:tc>
        <w:tc>
          <w:tcPr>
            <w:tcW w:w="2977" w:type="dxa"/>
            <w:shd w:val="clear" w:color="auto" w:fill="FFFFFF" w:themeFill="background1"/>
            <w:vAlign w:val="center"/>
          </w:tcPr>
          <w:p w:rsidR="009E58A2" w:rsidRDefault="009E58A2" w:rsidP="00FB21A3"/>
        </w:tc>
        <w:tc>
          <w:tcPr>
            <w:tcW w:w="2551" w:type="dxa"/>
            <w:shd w:val="clear" w:color="auto" w:fill="FFFFFF" w:themeFill="background1"/>
            <w:vAlign w:val="center"/>
          </w:tcPr>
          <w:p w:rsidR="009E58A2" w:rsidRDefault="009E58A2" w:rsidP="00FB21A3">
            <w:pPr>
              <w:jc w:val="center"/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9E58A2" w:rsidRDefault="009E58A2" w:rsidP="00FB21A3">
            <w:pPr>
              <w:jc w:val="center"/>
            </w:pPr>
          </w:p>
        </w:tc>
      </w:tr>
    </w:tbl>
    <w:p w:rsidR="00A72B2F" w:rsidRDefault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547"/>
        <w:gridCol w:w="7938"/>
      </w:tblGrid>
      <w:tr w:rsidR="00A65613" w:rsidTr="00A65613">
        <w:trPr>
          <w:trHeight w:val="175"/>
        </w:trPr>
        <w:tc>
          <w:tcPr>
            <w:tcW w:w="2547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A65613" w:rsidRDefault="00A65613" w:rsidP="00FB21A3">
            <w:r>
              <w:t>Functional tests:</w:t>
            </w:r>
          </w:p>
        </w:tc>
        <w:tc>
          <w:tcPr>
            <w:tcW w:w="7938" w:type="dxa"/>
            <w:shd w:val="clear" w:color="auto" w:fill="FFFFFF" w:themeFill="background1"/>
            <w:vAlign w:val="center"/>
          </w:tcPr>
          <w:p w:rsidR="00A65613" w:rsidRDefault="00A65613" w:rsidP="00FB21A3"/>
          <w:p w:rsidR="00A65613" w:rsidRDefault="00A65613" w:rsidP="00FB21A3"/>
          <w:p w:rsidR="00A65613" w:rsidRDefault="00A65613" w:rsidP="00FB21A3"/>
          <w:p w:rsidR="00A65613" w:rsidRDefault="00A65613" w:rsidP="00FB21A3"/>
        </w:tc>
      </w:tr>
      <w:tr w:rsidR="00A65613" w:rsidTr="00A65613">
        <w:trPr>
          <w:trHeight w:val="175"/>
        </w:trPr>
        <w:tc>
          <w:tcPr>
            <w:tcW w:w="2547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A65613" w:rsidRDefault="00A65613" w:rsidP="00FB21A3">
            <w:r>
              <w:t>Full postural analysis of symmetry and examination:</w:t>
            </w:r>
          </w:p>
        </w:tc>
        <w:tc>
          <w:tcPr>
            <w:tcW w:w="7938" w:type="dxa"/>
            <w:shd w:val="clear" w:color="auto" w:fill="FFFFFF" w:themeFill="background1"/>
            <w:vAlign w:val="center"/>
          </w:tcPr>
          <w:p w:rsidR="00A65613" w:rsidRDefault="00A65613" w:rsidP="00FB21A3"/>
          <w:p w:rsidR="00A65613" w:rsidRDefault="00A65613" w:rsidP="00FB21A3"/>
          <w:p w:rsidR="00A65613" w:rsidRDefault="00A65613" w:rsidP="00FB21A3"/>
          <w:p w:rsidR="00A65613" w:rsidRDefault="00A65613" w:rsidP="00FB21A3"/>
        </w:tc>
      </w:tr>
      <w:tr w:rsidR="00A65613" w:rsidTr="00A65613">
        <w:trPr>
          <w:trHeight w:val="175"/>
        </w:trPr>
        <w:tc>
          <w:tcPr>
            <w:tcW w:w="2547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A65613" w:rsidRDefault="00A65613" w:rsidP="00FB21A3">
            <w:r>
              <w:t>Gait analysis:</w:t>
            </w:r>
          </w:p>
        </w:tc>
        <w:tc>
          <w:tcPr>
            <w:tcW w:w="7938" w:type="dxa"/>
            <w:shd w:val="clear" w:color="auto" w:fill="FFFFFF" w:themeFill="background1"/>
            <w:vAlign w:val="center"/>
          </w:tcPr>
          <w:p w:rsidR="00A65613" w:rsidRDefault="00A65613" w:rsidP="00FB21A3"/>
          <w:p w:rsidR="00A65613" w:rsidRDefault="00A65613" w:rsidP="00FB21A3"/>
          <w:p w:rsidR="00A65613" w:rsidRDefault="00A65613" w:rsidP="00FB21A3"/>
          <w:p w:rsidR="00A65613" w:rsidRDefault="00A65613" w:rsidP="00FB21A3"/>
        </w:tc>
      </w:tr>
      <w:tr w:rsidR="00A65613" w:rsidTr="00A65613">
        <w:trPr>
          <w:trHeight w:val="175"/>
        </w:trPr>
        <w:tc>
          <w:tcPr>
            <w:tcW w:w="2547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A65613" w:rsidRDefault="00A65613" w:rsidP="00FB21A3">
            <w:r>
              <w:t xml:space="preserve">Range of movement findings, identifying strengths and areas for improvement: </w:t>
            </w:r>
          </w:p>
        </w:tc>
        <w:tc>
          <w:tcPr>
            <w:tcW w:w="7938" w:type="dxa"/>
            <w:shd w:val="clear" w:color="auto" w:fill="FFFFFF" w:themeFill="background1"/>
            <w:vAlign w:val="center"/>
          </w:tcPr>
          <w:p w:rsidR="00A65613" w:rsidRDefault="00A65613" w:rsidP="00FB21A3"/>
          <w:p w:rsidR="00A65613" w:rsidRDefault="00A65613" w:rsidP="00FB21A3"/>
          <w:p w:rsidR="00A65613" w:rsidRDefault="00A65613" w:rsidP="00FB21A3"/>
          <w:p w:rsidR="00A65613" w:rsidRDefault="00A65613" w:rsidP="00FB21A3"/>
          <w:p w:rsidR="00A65613" w:rsidRDefault="00A65613" w:rsidP="00FB21A3"/>
        </w:tc>
      </w:tr>
      <w:tr w:rsidR="00A65613" w:rsidTr="00A65613">
        <w:trPr>
          <w:trHeight w:val="175"/>
        </w:trPr>
        <w:tc>
          <w:tcPr>
            <w:tcW w:w="2547" w:type="dxa"/>
            <w:shd w:val="clear" w:color="auto" w:fill="DEEAF6" w:themeFill="accent1" w:themeFillTint="33"/>
            <w:tcMar>
              <w:top w:w="57" w:type="dxa"/>
              <w:bottom w:w="57" w:type="dxa"/>
              <w:right w:w="57" w:type="dxa"/>
            </w:tcMar>
            <w:vAlign w:val="center"/>
          </w:tcPr>
          <w:p w:rsidR="00A65613" w:rsidRDefault="00A65613" w:rsidP="00FB21A3">
            <w:r>
              <w:t>Pre-existing conditions/disease processes: (therapeutic and remedial)</w:t>
            </w:r>
          </w:p>
        </w:tc>
        <w:tc>
          <w:tcPr>
            <w:tcW w:w="7938" w:type="dxa"/>
            <w:shd w:val="clear" w:color="auto" w:fill="FFFFFF" w:themeFill="background1"/>
            <w:vAlign w:val="center"/>
          </w:tcPr>
          <w:p w:rsidR="00A65613" w:rsidRDefault="00A65613" w:rsidP="00FB21A3"/>
          <w:p w:rsidR="00A65613" w:rsidRDefault="00A65613" w:rsidP="00FB21A3"/>
          <w:p w:rsidR="00A65613" w:rsidRDefault="00A65613" w:rsidP="00FB21A3"/>
          <w:p w:rsidR="00A65613" w:rsidRDefault="00A65613" w:rsidP="00FB21A3"/>
          <w:p w:rsidR="00A65613" w:rsidRDefault="00A65613" w:rsidP="00FB21A3"/>
        </w:tc>
      </w:tr>
      <w:tr w:rsidR="00A65613" w:rsidTr="00A65613">
        <w:trPr>
          <w:trHeight w:val="175"/>
        </w:trPr>
        <w:tc>
          <w:tcPr>
            <w:tcW w:w="2547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A65613" w:rsidRDefault="00A65613" w:rsidP="00FB21A3">
            <w:r>
              <w:t>Devise treatment plan and massage strategies:</w:t>
            </w:r>
          </w:p>
        </w:tc>
        <w:tc>
          <w:tcPr>
            <w:tcW w:w="7938" w:type="dxa"/>
            <w:shd w:val="clear" w:color="auto" w:fill="FFFFFF" w:themeFill="background1"/>
            <w:vAlign w:val="center"/>
          </w:tcPr>
          <w:p w:rsidR="00A65613" w:rsidRDefault="00A65613" w:rsidP="00FB21A3"/>
          <w:p w:rsidR="00A65613" w:rsidRDefault="00A65613" w:rsidP="00FB21A3"/>
          <w:p w:rsidR="00A65613" w:rsidRDefault="00A65613" w:rsidP="00FB21A3"/>
          <w:p w:rsidR="00A65613" w:rsidRDefault="00A65613" w:rsidP="00FB21A3"/>
          <w:p w:rsidR="00A65613" w:rsidRDefault="00A65613" w:rsidP="00FB21A3"/>
        </w:tc>
      </w:tr>
      <w:tr w:rsidR="00A65613" w:rsidTr="00A65613">
        <w:trPr>
          <w:trHeight w:val="175"/>
        </w:trPr>
        <w:tc>
          <w:tcPr>
            <w:tcW w:w="2547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A65613" w:rsidRDefault="00A65613" w:rsidP="00FB21A3">
            <w:r>
              <w:t>Rational for chose massage strategies:</w:t>
            </w:r>
          </w:p>
        </w:tc>
        <w:tc>
          <w:tcPr>
            <w:tcW w:w="7938" w:type="dxa"/>
            <w:shd w:val="clear" w:color="auto" w:fill="FFFFFF" w:themeFill="background1"/>
            <w:vAlign w:val="center"/>
          </w:tcPr>
          <w:p w:rsidR="00A65613" w:rsidRDefault="00A65613" w:rsidP="00FB21A3"/>
          <w:p w:rsidR="00A65613" w:rsidRDefault="00A65613" w:rsidP="00FB21A3"/>
          <w:p w:rsidR="00A65613" w:rsidRDefault="00A65613" w:rsidP="00FB21A3"/>
          <w:p w:rsidR="00A65613" w:rsidRDefault="00A65613" w:rsidP="00FB21A3"/>
          <w:p w:rsidR="00A65613" w:rsidRDefault="00A65613" w:rsidP="00FB21A3"/>
        </w:tc>
      </w:tr>
    </w:tbl>
    <w:p w:rsidR="00A72B2F" w:rsidRPr="00665E01" w:rsidRDefault="00A72B2F" w:rsidP="00A72B2F"/>
    <w:p w:rsidR="00A72B2F" w:rsidRDefault="00A72B2F" w:rsidP="00A72B2F">
      <w:r w:rsidRPr="00665E01">
        <w:rPr>
          <w:b/>
        </w:rPr>
        <w:t>Therapist/Learner signature</w:t>
      </w:r>
      <w:r>
        <w:t>: _______________________________________________________________________</w:t>
      </w:r>
    </w:p>
    <w:p w:rsidR="00A72B2F" w:rsidRDefault="00A72B2F" w:rsidP="00A72B2F"/>
    <w:p w:rsidR="00A72B2F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:rsidR="00AF56EC" w:rsidRDefault="00AF56EC" w:rsidP="00A72B2F"/>
    <w:p w:rsidR="00101C6A" w:rsidRPr="00443B3E" w:rsidRDefault="00101C6A" w:rsidP="00101C6A">
      <w:pPr>
        <w:rPr>
          <w:rFonts w:cstheme="minorHAnsi"/>
          <w:b/>
        </w:rPr>
      </w:pPr>
      <w:r w:rsidRPr="00443B3E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301"/>
        <w:gridCol w:w="4254"/>
        <w:gridCol w:w="3783"/>
      </w:tblGrid>
      <w:tr w:rsidR="00101C6A" w:rsidRPr="00443B3E" w:rsidTr="00341FDF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101C6A" w:rsidRPr="00443B3E" w:rsidRDefault="00101C6A" w:rsidP="00341FDF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101C6A" w:rsidRPr="00443B3E" w:rsidRDefault="00101C6A" w:rsidP="00341FDF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101C6A" w:rsidRPr="00443B3E" w:rsidRDefault="00101C6A" w:rsidP="00341FDF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101C6A" w:rsidRPr="00443B3E" w:rsidRDefault="00101C6A" w:rsidP="00341FDF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Role</w:t>
            </w:r>
          </w:p>
        </w:tc>
      </w:tr>
      <w:tr w:rsidR="00101C6A" w:rsidRPr="00443B3E" w:rsidTr="00341FDF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01C6A" w:rsidRPr="00443B3E" w:rsidRDefault="00101C6A" w:rsidP="00341FDF">
            <w:pPr>
              <w:spacing w:before="60" w:after="60"/>
              <w:rPr>
                <w:rFonts w:cstheme="minorHAnsi"/>
              </w:rPr>
            </w:pPr>
            <w:r w:rsidRPr="00443B3E"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01C6A" w:rsidRPr="00443B3E" w:rsidRDefault="00101C6A" w:rsidP="00341FDF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03/09</w:t>
            </w:r>
            <w:r>
              <w:rPr>
                <w:rFonts w:cstheme="minorHAnsi"/>
              </w:rPr>
              <w:t>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01C6A" w:rsidRPr="00443B3E" w:rsidRDefault="00101C6A" w:rsidP="00341FDF">
            <w:pPr>
              <w:spacing w:before="60" w:after="60"/>
              <w:rPr>
                <w:rFonts w:cstheme="minorHAnsi"/>
              </w:rPr>
            </w:pPr>
            <w:r w:rsidRPr="00443B3E"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01C6A" w:rsidRPr="00443B3E" w:rsidRDefault="00101C6A" w:rsidP="00341FDF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Qualifications and Regulation Co-ordinator</w:t>
            </w:r>
          </w:p>
        </w:tc>
      </w:tr>
    </w:tbl>
    <w:p w:rsidR="00101C6A" w:rsidRPr="00443B3E" w:rsidRDefault="00101C6A" w:rsidP="00101C6A">
      <w:pPr>
        <w:pStyle w:val="Bullet"/>
        <w:numPr>
          <w:ilvl w:val="0"/>
          <w:numId w:val="0"/>
        </w:numPr>
      </w:pPr>
    </w:p>
    <w:p w:rsidR="00101C6A" w:rsidRPr="00443B3E" w:rsidRDefault="00101C6A" w:rsidP="00101C6A">
      <w:pPr>
        <w:rPr>
          <w:rFonts w:cstheme="minorHAnsi"/>
          <w:b/>
        </w:rPr>
      </w:pPr>
    </w:p>
    <w:p w:rsidR="00101C6A" w:rsidRPr="00443B3E" w:rsidRDefault="00101C6A" w:rsidP="00101C6A">
      <w:pPr>
        <w:jc w:val="center"/>
        <w:rPr>
          <w:rFonts w:cstheme="minorHAnsi"/>
          <w:b/>
        </w:rPr>
      </w:pPr>
      <w:bookmarkStart w:id="0" w:name="_GoBack"/>
      <w:bookmarkEnd w:id="0"/>
    </w:p>
    <w:p w:rsidR="00AF56EC" w:rsidRPr="00665E01" w:rsidRDefault="00AF56EC" w:rsidP="00A72B2F"/>
    <w:sectPr w:rsidR="00AF56EC" w:rsidRPr="00665E01" w:rsidSect="006858C7">
      <w:footerReference w:type="default" r:id="rId11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1039" w:rsidRDefault="00A51039" w:rsidP="00735D34">
      <w:r>
        <w:separator/>
      </w:r>
    </w:p>
  </w:endnote>
  <w:endnote w:type="continuationSeparator" w:id="0">
    <w:p w:rsidR="00A51039" w:rsidRDefault="00A51039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A51039" w:rsidRDefault="00A51039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proofErr w:type="gramStart"/>
            <w:r w:rsidRPr="00B873E2">
              <w:t>iUSP158</w:t>
            </w:r>
            <w:r w:rsidR="006929AC">
              <w:t>_Client</w:t>
            </w:r>
            <w:proofErr w:type="gramEnd"/>
            <w:r w:rsidR="006929AC">
              <w:t xml:space="preserve"> Consultation Form_v1</w:t>
            </w:r>
            <w:r>
              <w:tab/>
            </w:r>
            <w:r>
              <w:tab/>
              <w:t xml:space="preserve">                  </w:t>
            </w:r>
            <w:r w:rsidRPr="005B5965">
              <w:t xml:space="preserve">Page </w:t>
            </w:r>
            <w:r w:rsidRPr="005B5965">
              <w:rPr>
                <w:sz w:val="24"/>
                <w:szCs w:val="24"/>
              </w:rPr>
              <w:fldChar w:fldCharType="begin"/>
            </w:r>
            <w:r w:rsidRPr="005B5965">
              <w:instrText xml:space="preserve"> PAGE </w:instrText>
            </w:r>
            <w:r w:rsidRPr="005B5965">
              <w:rPr>
                <w:sz w:val="24"/>
                <w:szCs w:val="24"/>
              </w:rPr>
              <w:fldChar w:fldCharType="separate"/>
            </w:r>
            <w:r w:rsidR="00101C6A">
              <w:rPr>
                <w:noProof/>
              </w:rPr>
              <w:t>8</w:t>
            </w:r>
            <w:r w:rsidRPr="005B5965">
              <w:rPr>
                <w:sz w:val="24"/>
                <w:szCs w:val="24"/>
              </w:rPr>
              <w:fldChar w:fldCharType="end"/>
            </w:r>
            <w:r w:rsidRPr="005B5965">
              <w:t xml:space="preserve"> of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NUMPAGES  </w:instrText>
            </w:r>
            <w:r>
              <w:rPr>
                <w:noProof/>
              </w:rPr>
              <w:fldChar w:fldCharType="separate"/>
            </w:r>
            <w:r w:rsidR="00101C6A">
              <w:rPr>
                <w:noProof/>
              </w:rPr>
              <w:t>8</w:t>
            </w:r>
            <w:r>
              <w:rPr>
                <w:noProof/>
              </w:rPr>
              <w:fldChar w:fldCharType="end"/>
            </w:r>
          </w:p>
          <w:p w:rsidR="00A51039" w:rsidRDefault="00A51039" w:rsidP="00B873E2">
            <w:pPr>
              <w:pStyle w:val="Footer"/>
              <w:tabs>
                <w:tab w:val="clear" w:pos="4513"/>
                <w:tab w:val="clear" w:pos="9026"/>
                <w:tab w:val="left" w:pos="1190"/>
              </w:tabs>
            </w:pPr>
            <w:r>
              <w:rPr>
                <w:noProof/>
              </w:rPr>
              <w:t xml:space="preserve"> </w:t>
            </w:r>
            <w:r>
              <w:rPr>
                <w:noProof/>
              </w:rPr>
              <w:tab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1039" w:rsidRDefault="00A51039" w:rsidP="00735D34">
      <w:r>
        <w:separator/>
      </w:r>
    </w:p>
  </w:footnote>
  <w:footnote w:type="continuationSeparator" w:id="0">
    <w:p w:rsidR="00A51039" w:rsidRDefault="00A51039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4FAMUk/dstAAAA"/>
  </w:docVars>
  <w:rsids>
    <w:rsidRoot w:val="00B873E2"/>
    <w:rsid w:val="000012C1"/>
    <w:rsid w:val="000024D8"/>
    <w:rsid w:val="00003257"/>
    <w:rsid w:val="00003BB6"/>
    <w:rsid w:val="00007136"/>
    <w:rsid w:val="00045E64"/>
    <w:rsid w:val="000554A7"/>
    <w:rsid w:val="000730CF"/>
    <w:rsid w:val="000C7017"/>
    <w:rsid w:val="000D1D6D"/>
    <w:rsid w:val="000E7AC1"/>
    <w:rsid w:val="00101C6A"/>
    <w:rsid w:val="00112200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214CCC"/>
    <w:rsid w:val="00245D23"/>
    <w:rsid w:val="00295D59"/>
    <w:rsid w:val="002965A0"/>
    <w:rsid w:val="002A730F"/>
    <w:rsid w:val="002C5C77"/>
    <w:rsid w:val="002C61DA"/>
    <w:rsid w:val="002D2DA7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0DE4"/>
    <w:rsid w:val="00392B0B"/>
    <w:rsid w:val="003962F1"/>
    <w:rsid w:val="003C5251"/>
    <w:rsid w:val="003D4E91"/>
    <w:rsid w:val="003F2255"/>
    <w:rsid w:val="003F5CF7"/>
    <w:rsid w:val="0042508E"/>
    <w:rsid w:val="00464B15"/>
    <w:rsid w:val="004667A2"/>
    <w:rsid w:val="00477296"/>
    <w:rsid w:val="00492AFF"/>
    <w:rsid w:val="004C4516"/>
    <w:rsid w:val="004C581A"/>
    <w:rsid w:val="004E0103"/>
    <w:rsid w:val="004E1FE0"/>
    <w:rsid w:val="004E2D4B"/>
    <w:rsid w:val="004E5153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07097"/>
    <w:rsid w:val="006114A1"/>
    <w:rsid w:val="00633BBC"/>
    <w:rsid w:val="006474E8"/>
    <w:rsid w:val="00665E01"/>
    <w:rsid w:val="006858C7"/>
    <w:rsid w:val="00690559"/>
    <w:rsid w:val="006929AC"/>
    <w:rsid w:val="006F489D"/>
    <w:rsid w:val="00726597"/>
    <w:rsid w:val="00735D34"/>
    <w:rsid w:val="00747314"/>
    <w:rsid w:val="00771E97"/>
    <w:rsid w:val="007720A5"/>
    <w:rsid w:val="0078009E"/>
    <w:rsid w:val="007867FA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73A7B"/>
    <w:rsid w:val="00874E16"/>
    <w:rsid w:val="00891AEC"/>
    <w:rsid w:val="008B198A"/>
    <w:rsid w:val="008D4F6A"/>
    <w:rsid w:val="008E12A8"/>
    <w:rsid w:val="008F03ED"/>
    <w:rsid w:val="00902C9E"/>
    <w:rsid w:val="009541DF"/>
    <w:rsid w:val="00974429"/>
    <w:rsid w:val="00976267"/>
    <w:rsid w:val="00992337"/>
    <w:rsid w:val="009A7F7B"/>
    <w:rsid w:val="009B013D"/>
    <w:rsid w:val="009B6AC5"/>
    <w:rsid w:val="009D42F0"/>
    <w:rsid w:val="009E58A2"/>
    <w:rsid w:val="009F4AAD"/>
    <w:rsid w:val="009F656D"/>
    <w:rsid w:val="00A00691"/>
    <w:rsid w:val="00A05B4A"/>
    <w:rsid w:val="00A320AD"/>
    <w:rsid w:val="00A51039"/>
    <w:rsid w:val="00A61D0B"/>
    <w:rsid w:val="00A65613"/>
    <w:rsid w:val="00A656C3"/>
    <w:rsid w:val="00A66143"/>
    <w:rsid w:val="00A679AF"/>
    <w:rsid w:val="00A71259"/>
    <w:rsid w:val="00A72B2F"/>
    <w:rsid w:val="00A9756D"/>
    <w:rsid w:val="00AA5AA5"/>
    <w:rsid w:val="00AB226F"/>
    <w:rsid w:val="00AE1DCA"/>
    <w:rsid w:val="00AF56EC"/>
    <w:rsid w:val="00B006E6"/>
    <w:rsid w:val="00B01865"/>
    <w:rsid w:val="00B2475B"/>
    <w:rsid w:val="00B3566B"/>
    <w:rsid w:val="00B52567"/>
    <w:rsid w:val="00B56FC0"/>
    <w:rsid w:val="00B70181"/>
    <w:rsid w:val="00B71D91"/>
    <w:rsid w:val="00B873E2"/>
    <w:rsid w:val="00BB0E89"/>
    <w:rsid w:val="00BB752E"/>
    <w:rsid w:val="00BD1520"/>
    <w:rsid w:val="00BD6D8C"/>
    <w:rsid w:val="00BF13A4"/>
    <w:rsid w:val="00C14103"/>
    <w:rsid w:val="00C142C1"/>
    <w:rsid w:val="00C311A4"/>
    <w:rsid w:val="00C622A5"/>
    <w:rsid w:val="00C636DA"/>
    <w:rsid w:val="00C8487E"/>
    <w:rsid w:val="00C926B0"/>
    <w:rsid w:val="00CB425B"/>
    <w:rsid w:val="00CC0684"/>
    <w:rsid w:val="00CC6615"/>
    <w:rsid w:val="00CD64B7"/>
    <w:rsid w:val="00CF44D5"/>
    <w:rsid w:val="00CF4769"/>
    <w:rsid w:val="00CF5A89"/>
    <w:rsid w:val="00D37D63"/>
    <w:rsid w:val="00D46C11"/>
    <w:rsid w:val="00D6442E"/>
    <w:rsid w:val="00DC70FB"/>
    <w:rsid w:val="00DF03C6"/>
    <w:rsid w:val="00E116E3"/>
    <w:rsid w:val="00E167DF"/>
    <w:rsid w:val="00E25719"/>
    <w:rsid w:val="00E507E7"/>
    <w:rsid w:val="00E632C5"/>
    <w:rsid w:val="00E6627C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23A1"/>
    <w:rsid w:val="00F346A4"/>
    <w:rsid w:val="00F724E4"/>
    <w:rsid w:val="00F77413"/>
    <w:rsid w:val="00F83CD7"/>
    <w:rsid w:val="00FA6733"/>
    <w:rsid w:val="00FB21A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FBB7DA-E1EB-4647-AADD-353EC2617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Client%20Consultation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91E97-DC60-4BFB-A0D2-D1F2FB3DD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Client Consultation Form_v1</Template>
  <TotalTime>2</TotalTime>
  <Pages>8</Pages>
  <Words>1116</Words>
  <Characters>5983</Characters>
  <Application>Microsoft Office Word</Application>
  <DocSecurity>0</DocSecurity>
  <Lines>997</Lines>
  <Paragraphs>591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Tom Hynd</cp:lastModifiedBy>
  <cp:revision>4</cp:revision>
  <cp:lastPrinted>2018-06-12T08:54:00Z</cp:lastPrinted>
  <dcterms:created xsi:type="dcterms:W3CDTF">2019-09-03T10:26:00Z</dcterms:created>
  <dcterms:modified xsi:type="dcterms:W3CDTF">2019-09-03T10:29:00Z</dcterms:modified>
</cp:coreProperties>
</file>