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E22811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187785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Assignment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1E0802" w:rsidRPr="00187785" w:rsidRDefault="00D93504" w:rsidP="00187785">
      <w:pPr>
        <w:pStyle w:val="Heading2"/>
        <w:spacing w:after="120"/>
        <w:rPr>
          <w:rFonts w:cstheme="minorHAnsi"/>
          <w:color w:val="auto"/>
        </w:rPr>
      </w:pPr>
      <w:r w:rsidRPr="00D93504">
        <w:rPr>
          <w:rFonts w:cstheme="minorHAnsi"/>
          <w:color w:val="auto"/>
        </w:rPr>
        <w:t>iUSP161 – Provide complex massage techniques for sports massage</w:t>
      </w:r>
    </w:p>
    <w:p w:rsidR="001E0802" w:rsidRDefault="00187785" w:rsidP="005A651E">
      <w:pPr>
        <w:rPr>
          <w:b/>
        </w:rPr>
      </w:pPr>
      <w:r>
        <w:rPr>
          <w:b/>
        </w:rPr>
        <w:t>Instructions:</w:t>
      </w:r>
    </w:p>
    <w:p w:rsidR="00187785" w:rsidRDefault="00187785" w:rsidP="008A53DB">
      <w:pPr>
        <w:pStyle w:val="bullet0"/>
      </w:pPr>
      <w:r>
        <w:t xml:space="preserve">Assessors must use this form to evaluate Learners’ submitted evidence, which may be a combination of some or all of the types listed below. Please indicate with a </w:t>
      </w:r>
      <w:r>
        <w:sym w:font="Wingdings 2" w:char="F050"/>
      </w:r>
      <w:r>
        <w:t xml:space="preserve"> which source of information was submitted and accepted, and indicate with an </w:t>
      </w:r>
      <w:r>
        <w:rPr>
          <w:rFonts w:cs="Calibri"/>
        </w:rPr>
        <w:t>×</w:t>
      </w:r>
      <w:r>
        <w:t xml:space="preserve"> evidence submitted but not accepted</w:t>
      </w:r>
    </w:p>
    <w:p w:rsidR="00187785" w:rsidRDefault="00187785" w:rsidP="00187785">
      <w:pPr>
        <w:pStyle w:val="bullet0"/>
      </w:pPr>
      <w:r>
        <w:t>Learners may re-submit evidence for further evaluation at any stage of their course in order to achieve success</w:t>
      </w:r>
    </w:p>
    <w:p w:rsidR="00187785" w:rsidRDefault="00187785" w:rsidP="00187785">
      <w:pPr>
        <w:pStyle w:val="bullet0"/>
      </w:pPr>
      <w:r>
        <w:t xml:space="preserve">When all evidence has been submitted and accepted Assessors must place a </w:t>
      </w:r>
      <w:r>
        <w:sym w:font="Wingdings 2" w:char="F050"/>
      </w:r>
      <w:r>
        <w:t xml:space="preserve"> in the Assignment Completed box. This indicates a pass mark</w:t>
      </w:r>
    </w:p>
    <w:p w:rsidR="00187785" w:rsidRPr="005A651E" w:rsidRDefault="00187785" w:rsidP="00187785">
      <w:pPr>
        <w:pStyle w:val="bullet0"/>
      </w:pPr>
      <w:r>
        <w:t>The form must be placed with the project evidence for ITEC external verification purposes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5716"/>
        <w:gridCol w:w="1391"/>
        <w:gridCol w:w="1464"/>
        <w:gridCol w:w="1277"/>
        <w:gridCol w:w="1113"/>
        <w:gridCol w:w="1112"/>
        <w:gridCol w:w="1113"/>
        <w:gridCol w:w="1068"/>
      </w:tblGrid>
      <w:tr w:rsidR="00D93504" w:rsidRPr="001204C3" w:rsidTr="00D93504">
        <w:trPr>
          <w:trHeight w:val="90"/>
        </w:trPr>
        <w:tc>
          <w:tcPr>
            <w:tcW w:w="2033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D93504" w:rsidRPr="00F42F92" w:rsidRDefault="00D93504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488" w:type="pct"/>
            <w:shd w:val="clear" w:color="auto" w:fill="DEEAF6"/>
          </w:tcPr>
          <w:p w:rsidR="00D93504" w:rsidRDefault="00D93504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Written Presentation</w:t>
            </w:r>
          </w:p>
        </w:tc>
        <w:tc>
          <w:tcPr>
            <w:tcW w:w="514" w:type="pct"/>
            <w:shd w:val="clear" w:color="auto" w:fill="DEEAF6"/>
          </w:tcPr>
          <w:p w:rsidR="00D93504" w:rsidRDefault="00D93504" w:rsidP="008A53DB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Bibliography/</w:t>
            </w:r>
          </w:p>
          <w:p w:rsidR="00D93504" w:rsidRDefault="00D93504" w:rsidP="008A53DB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Reference List</w:t>
            </w:r>
          </w:p>
        </w:tc>
        <w:tc>
          <w:tcPr>
            <w:tcW w:w="448" w:type="pct"/>
            <w:shd w:val="clear" w:color="auto" w:fill="DEEAF6"/>
          </w:tcPr>
          <w:p w:rsidR="00D93504" w:rsidRDefault="00D93504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Appendices</w:t>
            </w:r>
          </w:p>
        </w:tc>
        <w:tc>
          <w:tcPr>
            <w:tcW w:w="390" w:type="pct"/>
            <w:shd w:val="clear" w:color="auto" w:fill="DEEAF6"/>
          </w:tcPr>
          <w:p w:rsidR="00D93504" w:rsidRDefault="00D93504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Peer Reviewed Journals</w:t>
            </w:r>
          </w:p>
        </w:tc>
        <w:tc>
          <w:tcPr>
            <w:tcW w:w="362" w:type="pct"/>
            <w:shd w:val="clear" w:color="auto" w:fill="DEEAF6"/>
          </w:tcPr>
          <w:p w:rsidR="00D93504" w:rsidRDefault="00D93504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Published Research</w:t>
            </w:r>
          </w:p>
        </w:tc>
        <w:tc>
          <w:tcPr>
            <w:tcW w:w="390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D93504" w:rsidRPr="001E0802" w:rsidRDefault="00D93504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Internet Peer Reviewed Web Pages</w:t>
            </w:r>
          </w:p>
        </w:tc>
        <w:tc>
          <w:tcPr>
            <w:tcW w:w="375" w:type="pct"/>
            <w:shd w:val="clear" w:color="auto" w:fill="DEEAF6"/>
          </w:tcPr>
          <w:p w:rsidR="00D93504" w:rsidRPr="001E0802" w:rsidRDefault="00D93504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Date Accepted</w:t>
            </w:r>
          </w:p>
        </w:tc>
      </w:tr>
      <w:tr w:rsidR="00D93504" w:rsidRPr="001204C3" w:rsidTr="00D93504">
        <w:trPr>
          <w:trHeight w:val="171"/>
        </w:trPr>
        <w:tc>
          <w:tcPr>
            <w:tcW w:w="2033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93504" w:rsidRPr="005A651E" w:rsidRDefault="00D93504" w:rsidP="00D93504">
            <w:pPr>
              <w:pStyle w:val="Bullet"/>
              <w:numPr>
                <w:ilvl w:val="0"/>
                <w:numId w:val="9"/>
              </w:numPr>
            </w:pPr>
            <w:r w:rsidRPr="00D93504">
              <w:t>Critically appraise research undertaken on the use of Sports Massage</w:t>
            </w:r>
          </w:p>
        </w:tc>
        <w:tc>
          <w:tcPr>
            <w:tcW w:w="488" w:type="pct"/>
          </w:tcPr>
          <w:p w:rsidR="00D93504" w:rsidRPr="005A651E" w:rsidRDefault="00D9350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4" w:type="pct"/>
          </w:tcPr>
          <w:p w:rsidR="00D93504" w:rsidRPr="005A651E" w:rsidRDefault="00D9350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48" w:type="pct"/>
          </w:tcPr>
          <w:p w:rsidR="00D93504" w:rsidRPr="005A651E" w:rsidRDefault="00D9350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D93504" w:rsidRPr="005A651E" w:rsidRDefault="00D9350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62" w:type="pct"/>
          </w:tcPr>
          <w:p w:rsidR="00D93504" w:rsidRPr="005A651E" w:rsidRDefault="00D9350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93504" w:rsidRPr="005A651E" w:rsidRDefault="00D9350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D93504" w:rsidRPr="005A651E" w:rsidRDefault="00D9350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93504" w:rsidRPr="001204C3" w:rsidTr="00D93504">
        <w:trPr>
          <w:trHeight w:val="30"/>
        </w:trPr>
        <w:tc>
          <w:tcPr>
            <w:tcW w:w="2033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93504" w:rsidRPr="00A45955" w:rsidRDefault="00D93504" w:rsidP="00D93504">
            <w:pPr>
              <w:pStyle w:val="bullet0"/>
              <w:numPr>
                <w:ilvl w:val="0"/>
                <w:numId w:val="9"/>
              </w:numPr>
              <w:rPr>
                <w:rFonts w:cstheme="minorBidi"/>
              </w:rPr>
            </w:pPr>
            <w:r>
              <w:t>Draw conclusions on support for the use of Sports Massage</w:t>
            </w:r>
          </w:p>
        </w:tc>
        <w:tc>
          <w:tcPr>
            <w:tcW w:w="488" w:type="pct"/>
          </w:tcPr>
          <w:p w:rsidR="00D93504" w:rsidRPr="005A651E" w:rsidRDefault="00D9350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4" w:type="pct"/>
          </w:tcPr>
          <w:p w:rsidR="00D93504" w:rsidRPr="005A651E" w:rsidRDefault="00D9350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48" w:type="pct"/>
          </w:tcPr>
          <w:p w:rsidR="00D93504" w:rsidRPr="005A651E" w:rsidRDefault="00D9350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D93504" w:rsidRPr="005A651E" w:rsidRDefault="00D9350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62" w:type="pct"/>
          </w:tcPr>
          <w:p w:rsidR="00D93504" w:rsidRPr="005A651E" w:rsidRDefault="00D9350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93504" w:rsidRPr="005A651E" w:rsidRDefault="00D9350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D93504" w:rsidRPr="005A651E" w:rsidRDefault="00D9350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93504" w:rsidRPr="001204C3" w:rsidTr="00D93504">
        <w:trPr>
          <w:trHeight w:val="90"/>
        </w:trPr>
        <w:tc>
          <w:tcPr>
            <w:tcW w:w="2033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93504" w:rsidRPr="00A45955" w:rsidRDefault="00D93504" w:rsidP="00D93504">
            <w:pPr>
              <w:pStyle w:val="bullet0"/>
              <w:numPr>
                <w:ilvl w:val="0"/>
                <w:numId w:val="0"/>
              </w:numPr>
              <w:rPr>
                <w:rFonts w:cstheme="minorBidi"/>
              </w:rPr>
            </w:pPr>
          </w:p>
        </w:tc>
        <w:tc>
          <w:tcPr>
            <w:tcW w:w="488" w:type="pct"/>
          </w:tcPr>
          <w:p w:rsidR="00D93504" w:rsidRPr="005A651E" w:rsidRDefault="00D9350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4" w:type="pct"/>
          </w:tcPr>
          <w:p w:rsidR="00D93504" w:rsidRPr="005A651E" w:rsidRDefault="00D9350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48" w:type="pct"/>
          </w:tcPr>
          <w:p w:rsidR="00D93504" w:rsidRPr="005A651E" w:rsidRDefault="00D9350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D93504" w:rsidRPr="005A651E" w:rsidRDefault="00D9350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62" w:type="pct"/>
          </w:tcPr>
          <w:p w:rsidR="00D93504" w:rsidRPr="005A651E" w:rsidRDefault="00D9350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93504" w:rsidRPr="005A651E" w:rsidRDefault="00D9350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D93504" w:rsidRPr="005A651E" w:rsidRDefault="00D9350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93504" w:rsidRPr="001204C3" w:rsidTr="00D93504">
        <w:trPr>
          <w:trHeight w:val="90"/>
        </w:trPr>
        <w:tc>
          <w:tcPr>
            <w:tcW w:w="3483" w:type="pct"/>
            <w:gridSpan w:val="4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D93504" w:rsidRPr="005A651E" w:rsidRDefault="00D93504" w:rsidP="00487A5C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Assignment Completed</w:t>
            </w:r>
          </w:p>
        </w:tc>
        <w:tc>
          <w:tcPr>
            <w:tcW w:w="390" w:type="pct"/>
            <w:shd w:val="clear" w:color="auto" w:fill="F2F2F2" w:themeFill="background1" w:themeFillShade="F2"/>
          </w:tcPr>
          <w:p w:rsidR="00D93504" w:rsidRDefault="00D9350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62" w:type="pct"/>
            <w:shd w:val="clear" w:color="auto" w:fill="F2F2F2" w:themeFill="background1" w:themeFillShade="F2"/>
          </w:tcPr>
          <w:p w:rsidR="00D93504" w:rsidRDefault="00D9350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D93504" w:rsidRPr="005A651E" w:rsidRDefault="00D93504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375" w:type="pct"/>
          </w:tcPr>
          <w:p w:rsidR="00D93504" w:rsidRPr="005A651E" w:rsidRDefault="00D9350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187785" w:rsidRPr="001E0802" w:rsidRDefault="00B94952" w:rsidP="00187785">
      <w:pPr>
        <w:spacing w:after="120"/>
        <w:rPr>
          <w:b/>
        </w:rPr>
      </w:pPr>
      <w:r>
        <w:rPr>
          <w:b/>
        </w:rPr>
        <w:lastRenderedPageBreak/>
        <w:br/>
      </w:r>
      <w:r w:rsidR="00187785">
        <w:rPr>
          <w:b/>
        </w:rPr>
        <w:t>Learner name</w:t>
      </w:r>
      <w:r w:rsidR="00187785" w:rsidRPr="001E0802">
        <w:rPr>
          <w:b/>
        </w:rPr>
        <w:t>:</w:t>
      </w:r>
      <w:r w:rsidR="00187785">
        <w:rPr>
          <w:b/>
        </w:rPr>
        <w:t xml:space="preserve"> </w:t>
      </w:r>
      <w:r w:rsidR="00187785" w:rsidRPr="001E0802">
        <w:t>____________________________________</w:t>
      </w:r>
      <w:r w:rsidR="0093464D">
        <w:t>____________</w:t>
      </w:r>
      <w:r w:rsidR="00187785" w:rsidRPr="001E0802">
        <w:t>__</w:t>
      </w:r>
      <w:r w:rsidR="00187785">
        <w:t>____________________________________________</w:t>
      </w:r>
    </w:p>
    <w:p w:rsidR="00187785" w:rsidRDefault="00187785" w:rsidP="00187785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</w:t>
      </w:r>
      <w:r w:rsidR="0093464D">
        <w:t>____________</w:t>
      </w:r>
      <w:r>
        <w:t xml:space="preserve">_____________ </w:t>
      </w:r>
      <w:r w:rsidRPr="00B07B93">
        <w:rPr>
          <w:b/>
        </w:rPr>
        <w:t>Date:</w:t>
      </w:r>
      <w:r>
        <w:t xml:space="preserve"> ______________________________</w:t>
      </w:r>
    </w:p>
    <w:p w:rsidR="00BA514F" w:rsidRPr="001E0802" w:rsidRDefault="00B94952" w:rsidP="00BA514F">
      <w:pPr>
        <w:spacing w:after="120"/>
        <w:rPr>
          <w:b/>
        </w:rPr>
      </w:pPr>
      <w:r>
        <w:rPr>
          <w:b/>
        </w:rPr>
        <w:br/>
      </w:r>
      <w:r w:rsidR="00BA514F">
        <w:rPr>
          <w:b/>
        </w:rPr>
        <w:t>Lecturer/Assessor name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_________________________</w:t>
      </w:r>
      <w:r w:rsidR="0093464D">
        <w:t>____________</w:t>
      </w:r>
      <w:r w:rsidR="00BA514F" w:rsidRPr="001E0802">
        <w:t>_____________</w:t>
      </w:r>
      <w:r w:rsidR="00BA514F">
        <w:t>______________________</w:t>
      </w:r>
      <w:r w:rsidR="00187785">
        <w:t>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Lecturer/Assessor name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</w:t>
      </w:r>
      <w:r w:rsidR="0093464D">
        <w:t>____________</w:t>
      </w:r>
      <w:r>
        <w:t>_______________</w:t>
      </w:r>
      <w:r w:rsidRPr="00B07B93">
        <w:rPr>
          <w:b/>
        </w:rPr>
        <w:t>Date:</w:t>
      </w:r>
      <w:r>
        <w:t xml:space="preserve"> _______________</w:t>
      </w:r>
      <w:r w:rsidR="00187785">
        <w:t>______________</w:t>
      </w:r>
    </w:p>
    <w:p w:rsidR="00BA514F" w:rsidRPr="001E0802" w:rsidRDefault="00B94952" w:rsidP="00BA514F">
      <w:pPr>
        <w:spacing w:after="120"/>
        <w:rPr>
          <w:b/>
        </w:rPr>
      </w:pPr>
      <w:r>
        <w:rPr>
          <w:b/>
        </w:rPr>
        <w:br/>
      </w:r>
      <w:r w:rsidR="0093464D">
        <w:rPr>
          <w:b/>
        </w:rPr>
        <w:t>External examiner</w:t>
      </w:r>
      <w:r w:rsidR="00187785">
        <w:rPr>
          <w:b/>
        </w:rPr>
        <w:t xml:space="preserve"> </w:t>
      </w:r>
      <w:r w:rsidR="0093464D">
        <w:rPr>
          <w:b/>
        </w:rPr>
        <w:t>n</w:t>
      </w:r>
      <w:r w:rsidR="00187785">
        <w:rPr>
          <w:b/>
        </w:rPr>
        <w:t>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___________________________</w:t>
      </w:r>
      <w:r w:rsidR="0093464D">
        <w:t>____________</w:t>
      </w:r>
      <w:r w:rsidR="0093464D">
        <w:t>_____</w:t>
      </w:r>
      <w:r w:rsidR="00BA514F" w:rsidRPr="001E0802">
        <w:t>___________</w:t>
      </w:r>
      <w:r w:rsidR="00187785">
        <w:t>_______________________________</w:t>
      </w:r>
    </w:p>
    <w:p w:rsidR="00BA514F" w:rsidRDefault="0093464D" w:rsidP="00BA514F">
      <w:pPr>
        <w:spacing w:after="240"/>
      </w:pPr>
      <w:r>
        <w:rPr>
          <w:b/>
        </w:rPr>
        <w:t xml:space="preserve">External examiner </w:t>
      </w:r>
      <w:r>
        <w:rPr>
          <w:b/>
        </w:rPr>
        <w:t>signature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</w:t>
      </w:r>
      <w:r w:rsidR="00187785">
        <w:t>______________</w:t>
      </w:r>
      <w:r>
        <w:t>______</w:t>
      </w:r>
      <w:r w:rsidR="00187785">
        <w:t>_________________</w:t>
      </w:r>
      <w:r w:rsidR="00BA514F">
        <w:t xml:space="preserve">___ </w:t>
      </w:r>
      <w:r w:rsidR="00BA514F" w:rsidRPr="00B07B93">
        <w:rPr>
          <w:b/>
        </w:rPr>
        <w:t>Date:</w:t>
      </w:r>
      <w:r w:rsidR="00BA514F">
        <w:t xml:space="preserve"> ____________</w:t>
      </w:r>
      <w:r>
        <w:t>________</w:t>
      </w:r>
      <w:r w:rsidR="00BA514F">
        <w:t>_____</w:t>
      </w:r>
      <w:r w:rsidR="00187785">
        <w:t>___</w:t>
      </w:r>
    </w:p>
    <w:p w:rsidR="00187785" w:rsidRDefault="00187785" w:rsidP="00187785">
      <w:pPr>
        <w:spacing w:after="120"/>
        <w:rPr>
          <w:b/>
        </w:rPr>
      </w:pPr>
    </w:p>
    <w:p w:rsidR="00187785" w:rsidRDefault="00187785" w:rsidP="00BA514F">
      <w:pPr>
        <w:spacing w:after="240"/>
        <w:rPr>
          <w:b/>
        </w:rPr>
      </w:pPr>
    </w:p>
    <w:p w:rsidR="0032249D" w:rsidRPr="007B0431" w:rsidRDefault="00187785" w:rsidP="00187785">
      <w:pPr>
        <w:spacing w:line="259" w:lineRule="auto"/>
        <w:rPr>
          <w:rFonts w:cs="Calibri"/>
        </w:rPr>
      </w:pPr>
      <w:r w:rsidRPr="007B0431">
        <w:rPr>
          <w:rFonts w:cs="Calibri"/>
        </w:rPr>
        <w:t xml:space="preserve"> </w:t>
      </w:r>
    </w:p>
    <w:p w:rsidR="0032249D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p w:rsidR="0093464D" w:rsidRDefault="0093464D" w:rsidP="00FE482A">
      <w:pPr>
        <w:tabs>
          <w:tab w:val="left" w:pos="1553"/>
        </w:tabs>
        <w:rPr>
          <w:rFonts w:cstheme="minorHAnsi"/>
          <w:sz w:val="52"/>
        </w:rPr>
      </w:pPr>
    </w:p>
    <w:p w:rsidR="0093464D" w:rsidRDefault="0093464D" w:rsidP="00FE482A">
      <w:pPr>
        <w:tabs>
          <w:tab w:val="left" w:pos="1553"/>
        </w:tabs>
        <w:rPr>
          <w:rFonts w:cstheme="minorHAnsi"/>
          <w:sz w:val="52"/>
        </w:rPr>
      </w:pPr>
      <w:bookmarkStart w:id="0" w:name="_GoBack"/>
      <w:bookmarkEnd w:id="0"/>
    </w:p>
    <w:p w:rsidR="0093464D" w:rsidRDefault="0093464D" w:rsidP="00FE482A">
      <w:pPr>
        <w:tabs>
          <w:tab w:val="left" w:pos="1553"/>
        </w:tabs>
        <w:rPr>
          <w:rFonts w:cstheme="minorHAnsi"/>
          <w:sz w:val="52"/>
        </w:rPr>
      </w:pPr>
    </w:p>
    <w:p w:rsidR="0093464D" w:rsidRDefault="0093464D" w:rsidP="00FE482A">
      <w:pPr>
        <w:tabs>
          <w:tab w:val="left" w:pos="1553"/>
        </w:tabs>
        <w:rPr>
          <w:rFonts w:cstheme="minorHAnsi"/>
          <w:sz w:val="52"/>
        </w:rPr>
      </w:pPr>
    </w:p>
    <w:p w:rsidR="0093464D" w:rsidRDefault="0093464D" w:rsidP="0093464D">
      <w:pPr>
        <w:spacing w:line="259" w:lineRule="auto"/>
        <w:rPr>
          <w:b/>
        </w:rPr>
      </w:pPr>
    </w:p>
    <w:p w:rsidR="0093464D" w:rsidRPr="004A608D" w:rsidRDefault="0093464D" w:rsidP="0093464D">
      <w:pPr>
        <w:spacing w:line="259" w:lineRule="auto"/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25"/>
        <w:gridCol w:w="2053"/>
        <w:gridCol w:w="5519"/>
        <w:gridCol w:w="5157"/>
      </w:tblGrid>
      <w:tr w:rsidR="0093464D" w:rsidRPr="004A608D" w:rsidTr="00847193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93464D" w:rsidRPr="004A608D" w:rsidRDefault="0093464D" w:rsidP="00847193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93464D" w:rsidRPr="004A608D" w:rsidRDefault="0093464D" w:rsidP="00847193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93464D" w:rsidRPr="004A608D" w:rsidRDefault="0093464D" w:rsidP="00847193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93464D" w:rsidRPr="004A608D" w:rsidRDefault="0093464D" w:rsidP="00847193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93464D" w:rsidRPr="004A608D" w:rsidTr="00847193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3464D" w:rsidRPr="004A608D" w:rsidRDefault="0093464D" w:rsidP="00847193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3464D" w:rsidRPr="004A608D" w:rsidRDefault="0093464D" w:rsidP="00847193">
            <w:pPr>
              <w:spacing w:before="60" w:after="60"/>
            </w:pPr>
            <w:r>
              <w:t>03/09/2019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3464D" w:rsidRPr="004A608D" w:rsidRDefault="0093464D" w:rsidP="00847193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3464D" w:rsidRPr="004A608D" w:rsidRDefault="0093464D" w:rsidP="00847193">
            <w:pPr>
              <w:spacing w:before="60" w:after="60"/>
            </w:pPr>
            <w:r>
              <w:t>Qualifications and Regulation Co-ordinator</w:t>
            </w:r>
          </w:p>
        </w:tc>
      </w:tr>
      <w:tr w:rsidR="0093464D" w:rsidRPr="004A608D" w:rsidTr="00847193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3464D" w:rsidRPr="004A608D" w:rsidRDefault="0093464D" w:rsidP="00847193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3464D" w:rsidRPr="004A608D" w:rsidRDefault="0093464D" w:rsidP="00847193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3464D" w:rsidRPr="004A608D" w:rsidRDefault="0093464D" w:rsidP="00847193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3464D" w:rsidRPr="004A608D" w:rsidRDefault="0093464D" w:rsidP="00847193">
            <w:pPr>
              <w:spacing w:before="60" w:after="60"/>
            </w:pPr>
          </w:p>
        </w:tc>
      </w:tr>
      <w:tr w:rsidR="0093464D" w:rsidRPr="004A608D" w:rsidTr="00847193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3464D" w:rsidRDefault="0093464D" w:rsidP="00847193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3464D" w:rsidRDefault="0093464D" w:rsidP="00847193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3464D" w:rsidRDefault="0093464D" w:rsidP="00847193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3464D" w:rsidRDefault="0093464D" w:rsidP="00847193">
            <w:pPr>
              <w:spacing w:before="60" w:after="60"/>
            </w:pPr>
          </w:p>
        </w:tc>
      </w:tr>
    </w:tbl>
    <w:p w:rsidR="0093464D" w:rsidRPr="001204C3" w:rsidRDefault="0093464D" w:rsidP="0093464D">
      <w:pPr>
        <w:tabs>
          <w:tab w:val="left" w:pos="1553"/>
        </w:tabs>
        <w:rPr>
          <w:rFonts w:cstheme="minorHAnsi"/>
          <w:sz w:val="52"/>
        </w:rPr>
      </w:pPr>
    </w:p>
    <w:p w:rsidR="0093464D" w:rsidRPr="001204C3" w:rsidRDefault="0093464D" w:rsidP="00FE482A">
      <w:pPr>
        <w:tabs>
          <w:tab w:val="left" w:pos="1553"/>
        </w:tabs>
        <w:rPr>
          <w:rFonts w:cstheme="minorHAnsi"/>
          <w:sz w:val="52"/>
        </w:rPr>
      </w:pPr>
    </w:p>
    <w:sectPr w:rsidR="0093464D" w:rsidRPr="001204C3" w:rsidSect="00187785">
      <w:footerReference w:type="default" r:id="rId9"/>
      <w:pgSz w:w="16838" w:h="11906" w:orient="landscape"/>
      <w:pgMar w:top="1440" w:right="1440" w:bottom="1440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7B95" w:rsidRDefault="00647B95" w:rsidP="00735D34">
      <w:r>
        <w:separator/>
      </w:r>
    </w:p>
  </w:endnote>
  <w:endnote w:type="continuationSeparator" w:id="0">
    <w:p w:rsidR="00647B95" w:rsidRDefault="00647B95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D93504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>
              <w:rPr>
                <w:szCs w:val="18"/>
              </w:rPr>
              <w:t>iUSP161</w:t>
            </w:r>
            <w:r w:rsidR="0093464D">
              <w:rPr>
                <w:szCs w:val="18"/>
              </w:rPr>
              <w:t xml:space="preserve"> </w:t>
            </w:r>
            <w:r w:rsidR="00D866EF">
              <w:rPr>
                <w:szCs w:val="18"/>
              </w:rPr>
              <w:t>Assignment assessment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93464D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93464D">
              <w:rPr>
                <w:noProof/>
                <w:szCs w:val="18"/>
              </w:rPr>
              <w:t>1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93464D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7B95" w:rsidRDefault="00647B95" w:rsidP="00735D34">
      <w:r>
        <w:separator/>
      </w:r>
    </w:p>
  </w:footnote>
  <w:footnote w:type="continuationSeparator" w:id="0">
    <w:p w:rsidR="00647B95" w:rsidRDefault="00647B95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86B48EB"/>
    <w:multiLevelType w:val="hybridMultilevel"/>
    <w:tmpl w:val="3A82D9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04848EE"/>
    <w:multiLevelType w:val="hybridMultilevel"/>
    <w:tmpl w:val="351E3A3A"/>
    <w:lvl w:ilvl="0" w:tplc="8E0AAD1C">
      <w:numFmt w:val="bullet"/>
      <w:pStyle w:val="bullet0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EA74E1"/>
    <w:multiLevelType w:val="hybridMultilevel"/>
    <w:tmpl w:val="45342A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39F1BB2"/>
    <w:multiLevelType w:val="hybridMultilevel"/>
    <w:tmpl w:val="8B92E43C"/>
    <w:lvl w:ilvl="0" w:tplc="19C040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7"/>
  </w:num>
  <w:num w:numId="6">
    <w:abstractNumId w:val="8"/>
  </w:num>
  <w:num w:numId="7">
    <w:abstractNumId w:val="5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kFAL/Rxa0tAAAA"/>
  </w:docVars>
  <w:rsids>
    <w:rsidRoot w:val="00647B95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87785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53FCE"/>
    <w:rsid w:val="00361FF4"/>
    <w:rsid w:val="00383801"/>
    <w:rsid w:val="003C5251"/>
    <w:rsid w:val="003F2255"/>
    <w:rsid w:val="00431560"/>
    <w:rsid w:val="00464B15"/>
    <w:rsid w:val="00477296"/>
    <w:rsid w:val="00487A5C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02B7F"/>
    <w:rsid w:val="006114A1"/>
    <w:rsid w:val="00612AD3"/>
    <w:rsid w:val="0063472A"/>
    <w:rsid w:val="006474E8"/>
    <w:rsid w:val="00647B95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D145D"/>
    <w:rsid w:val="007F0350"/>
    <w:rsid w:val="00834262"/>
    <w:rsid w:val="00856F63"/>
    <w:rsid w:val="00874E16"/>
    <w:rsid w:val="008A53DB"/>
    <w:rsid w:val="008F03ED"/>
    <w:rsid w:val="0093464D"/>
    <w:rsid w:val="0093597A"/>
    <w:rsid w:val="009541DF"/>
    <w:rsid w:val="00974429"/>
    <w:rsid w:val="00976267"/>
    <w:rsid w:val="00992337"/>
    <w:rsid w:val="009D42F0"/>
    <w:rsid w:val="009F197D"/>
    <w:rsid w:val="00A45955"/>
    <w:rsid w:val="00A47301"/>
    <w:rsid w:val="00A66143"/>
    <w:rsid w:val="00A679AF"/>
    <w:rsid w:val="00A926BD"/>
    <w:rsid w:val="00A9756D"/>
    <w:rsid w:val="00B52567"/>
    <w:rsid w:val="00B94952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032BE"/>
    <w:rsid w:val="00D46C11"/>
    <w:rsid w:val="00D54DD1"/>
    <w:rsid w:val="00D866EF"/>
    <w:rsid w:val="00D87B46"/>
    <w:rsid w:val="00D93504"/>
    <w:rsid w:val="00D95506"/>
    <w:rsid w:val="00DA3339"/>
    <w:rsid w:val="00DB1D5A"/>
    <w:rsid w:val="00E102F0"/>
    <w:rsid w:val="00E22811"/>
    <w:rsid w:val="00E30E9A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7373C440-A5CB-4513-BA81-77AB0DCF4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7"/>
      </w:numPr>
      <w:spacing w:after="60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Assignment%20Assessment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97F6E3-4853-426B-86E0-0E8BCC86D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Assignment Assessment Form_v1</Template>
  <TotalTime>0</TotalTime>
  <Pages>3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Tom Hynd</cp:lastModifiedBy>
  <cp:revision>2</cp:revision>
  <cp:lastPrinted>2018-03-13T11:43:00Z</cp:lastPrinted>
  <dcterms:created xsi:type="dcterms:W3CDTF">2019-09-03T11:23:00Z</dcterms:created>
  <dcterms:modified xsi:type="dcterms:W3CDTF">2019-09-03T11:23:00Z</dcterms:modified>
</cp:coreProperties>
</file>