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D95506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290269">
        <w:rPr>
          <w:rFonts w:cstheme="minorHAnsi"/>
          <w:color w:val="auto"/>
        </w:rPr>
        <w:t>U</w:t>
      </w:r>
      <w:r w:rsidR="003A4E31">
        <w:rPr>
          <w:rFonts w:cstheme="minorHAnsi"/>
          <w:color w:val="auto"/>
        </w:rPr>
        <w:t>SP161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3A4E31" w:rsidRPr="003A4E31">
        <w:rPr>
          <w:rFonts w:cstheme="minorHAnsi"/>
          <w:color w:val="auto"/>
        </w:rPr>
        <w:t xml:space="preserve">Provide </w:t>
      </w:r>
      <w:r w:rsidR="00197680" w:rsidRPr="003A4E31">
        <w:rPr>
          <w:rFonts w:cstheme="minorHAnsi"/>
          <w:color w:val="auto"/>
        </w:rPr>
        <w:t>complex massage techniques for sports massage</w:t>
      </w:r>
    </w:p>
    <w:p w:rsidR="003A4E31" w:rsidRDefault="003A4E31" w:rsidP="001E0802">
      <w:pPr>
        <w:spacing w:after="120"/>
        <w:rPr>
          <w:b/>
        </w:rPr>
      </w:pPr>
      <w:r w:rsidRPr="003A4E31">
        <w:rPr>
          <w:b/>
        </w:rPr>
        <w:t xml:space="preserve">Complex </w:t>
      </w:r>
      <w:r w:rsidR="00197680" w:rsidRPr="003A4E31">
        <w:rPr>
          <w:b/>
        </w:rPr>
        <w:t xml:space="preserve">sports massage techniques </w:t>
      </w:r>
      <w:r w:rsidRPr="003A4E31">
        <w:rPr>
          <w:b/>
        </w:rPr>
        <w:t>should be carried out on a minimum of 5 different clients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3A4E31" w:rsidRPr="001204C3" w:rsidTr="00A16F0F">
        <w:trPr>
          <w:trHeight w:val="171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3A4E31" w:rsidRDefault="003A4E31" w:rsidP="003A4E31">
            <w: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A4E31" w:rsidRPr="001204C3" w:rsidTr="00A16F0F">
        <w:trPr>
          <w:trHeight w:val="3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3A4E31" w:rsidRDefault="003A4E31" w:rsidP="003A4E31">
            <w:r>
              <w:t>Massage strategy/application of a range of complex massage techniques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A4E31" w:rsidRPr="001204C3" w:rsidTr="00A16F0F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3A4E31" w:rsidRDefault="003A4E31" w:rsidP="003A4E31">
            <w:r>
              <w:t>Rationale for the chosen strategies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A4E31" w:rsidRPr="001204C3" w:rsidTr="00A16F0F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3A4E31" w:rsidRDefault="003A4E31" w:rsidP="003A4E31">
            <w:r>
              <w:t>Protocols to follow for the chosen complex massage techniques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A4E31" w:rsidRPr="001204C3" w:rsidTr="00A16F0F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3A4E31" w:rsidRDefault="003A4E31" w:rsidP="003A4E31">
            <w:r>
              <w:t>Tissue response throughout the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A4E31" w:rsidRPr="001204C3" w:rsidTr="00A16F0F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3A4E31" w:rsidRDefault="003A4E31" w:rsidP="003A4E31">
            <w:r>
              <w:t>Client feedback throughout the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A4E31" w:rsidRPr="001204C3" w:rsidTr="00A16F0F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3A4E31" w:rsidRDefault="00197680" w:rsidP="00197680">
            <w:r>
              <w:t>Aftercare</w:t>
            </w:r>
            <w:r w:rsidR="003A4E31">
              <w:t>/</w:t>
            </w:r>
            <w:r>
              <w:t xml:space="preserve">home care </w:t>
            </w:r>
            <w:r w:rsidR="003A4E31">
              <w:t>advice given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A4E31" w:rsidRPr="001204C3" w:rsidTr="00A16F0F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3A4E31" w:rsidRDefault="003A4E31" w:rsidP="003A4E31">
            <w:r>
              <w:t>Evaluation of the purpose and benefits of each aftercare method given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A4E31" w:rsidRPr="001204C3" w:rsidTr="00A16F0F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3A4E31" w:rsidRDefault="003A4E31" w:rsidP="003A4E31">
            <w:r>
              <w:t>Evaluation of the effectiveness of the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A4E31" w:rsidRPr="001204C3" w:rsidTr="00A16F0F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3A4E31" w:rsidRDefault="003A4E31" w:rsidP="003A4E31">
            <w:r>
              <w:t>Adapt treatment plans based on the evaluation of the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A4E31" w:rsidRPr="001204C3" w:rsidTr="00A16F0F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3A4E31" w:rsidRDefault="003A4E31" w:rsidP="003A4E31">
            <w:r w:rsidRPr="003A4E31"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3A4E31" w:rsidRPr="005A651E" w:rsidRDefault="003A4E31" w:rsidP="003A4E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E01A60" w:rsidRDefault="00E01A60" w:rsidP="009F197D">
      <w:pPr>
        <w:spacing w:after="0" w:line="259" w:lineRule="auto"/>
      </w:pPr>
    </w:p>
    <w:p w:rsidR="00E01A60" w:rsidRDefault="00E01A60" w:rsidP="009F197D">
      <w:pPr>
        <w:spacing w:after="0" w:line="259" w:lineRule="auto"/>
      </w:pPr>
    </w:p>
    <w:p w:rsidR="00E01A60" w:rsidRDefault="00E01A60" w:rsidP="009F197D">
      <w:pPr>
        <w:spacing w:after="0" w:line="259" w:lineRule="auto"/>
      </w:pPr>
    </w:p>
    <w:p w:rsidR="00E01A60" w:rsidRDefault="00E01A60" w:rsidP="009F197D">
      <w:pPr>
        <w:spacing w:after="0" w:line="259" w:lineRule="auto"/>
      </w:pPr>
    </w:p>
    <w:p w:rsidR="00E01A60" w:rsidRDefault="00E01A60" w:rsidP="009F197D">
      <w:pPr>
        <w:spacing w:after="0" w:line="259" w:lineRule="auto"/>
      </w:pPr>
    </w:p>
    <w:p w:rsidR="00E01A60" w:rsidRPr="001E0802" w:rsidRDefault="00E01A60" w:rsidP="00E01A60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E01A60" w:rsidRDefault="00E01A60" w:rsidP="00E01A60">
      <w:pPr>
        <w:spacing w:after="24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E01A60" w:rsidRDefault="00E01A60" w:rsidP="00E01A60">
      <w:pPr>
        <w:spacing w:after="120"/>
        <w:rPr>
          <w:b/>
        </w:rPr>
      </w:pPr>
    </w:p>
    <w:p w:rsidR="00E01A60" w:rsidRPr="001E0802" w:rsidRDefault="00E01A60" w:rsidP="00E01A60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E01A60" w:rsidRDefault="00E01A60" w:rsidP="00E01A60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</w:p>
    <w:p w:rsidR="00E01A60" w:rsidRPr="00FC5D69" w:rsidRDefault="00E01A60" w:rsidP="00E01A60">
      <w:pPr>
        <w:spacing w:after="120"/>
        <w:rPr>
          <w:b/>
        </w:rPr>
      </w:pPr>
    </w:p>
    <w:p w:rsidR="00E01A60" w:rsidRPr="001E0802" w:rsidRDefault="00E01A60" w:rsidP="00E01A60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E01A60" w:rsidRDefault="00E01A60" w:rsidP="00E01A60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E01A60" w:rsidRDefault="00E01A60" w:rsidP="00E01A60">
      <w:pPr>
        <w:spacing w:after="240"/>
        <w:rPr>
          <w:b/>
        </w:rPr>
      </w:pPr>
    </w:p>
    <w:p w:rsidR="00E01A60" w:rsidRPr="004A608D" w:rsidRDefault="00E01A60" w:rsidP="00E01A60">
      <w:pPr>
        <w:spacing w:line="259" w:lineRule="auto"/>
        <w:rPr>
          <w:b/>
        </w:rPr>
      </w:pPr>
      <w:bookmarkStart w:id="0" w:name="_GoBack"/>
      <w:bookmarkEnd w:id="0"/>
      <w:r w:rsidRPr="001E0802">
        <w:br w:type="page"/>
      </w: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E01A60" w:rsidRPr="004A608D" w:rsidTr="0084719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01A60" w:rsidRPr="004A608D" w:rsidRDefault="00E01A60" w:rsidP="0084719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01A60" w:rsidRPr="004A608D" w:rsidRDefault="00E01A60" w:rsidP="0084719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01A60" w:rsidRPr="004A608D" w:rsidRDefault="00E01A60" w:rsidP="0084719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E01A60" w:rsidRPr="004A608D" w:rsidRDefault="00E01A60" w:rsidP="00847193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E01A60" w:rsidRPr="004A608D" w:rsidTr="0084719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01A60" w:rsidRPr="004A608D" w:rsidRDefault="00E01A60" w:rsidP="00847193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01A60" w:rsidRPr="004A608D" w:rsidRDefault="00E01A60" w:rsidP="00847193">
            <w:pPr>
              <w:spacing w:before="60" w:after="60"/>
            </w:pPr>
            <w:r>
              <w:t>03/09/2019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01A60" w:rsidRPr="004A608D" w:rsidRDefault="00E01A60" w:rsidP="00847193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01A60" w:rsidRPr="004A608D" w:rsidRDefault="00E01A60" w:rsidP="00847193">
            <w:pPr>
              <w:spacing w:before="60" w:after="60"/>
            </w:pPr>
            <w:r>
              <w:t>Qualifications and Regulation Co-ordinator</w:t>
            </w:r>
          </w:p>
        </w:tc>
      </w:tr>
      <w:tr w:rsidR="00E01A60" w:rsidRPr="004A608D" w:rsidTr="0084719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01A60" w:rsidRPr="004A608D" w:rsidRDefault="00E01A60" w:rsidP="00847193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01A60" w:rsidRPr="004A608D" w:rsidRDefault="00E01A60" w:rsidP="00847193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01A60" w:rsidRPr="004A608D" w:rsidRDefault="00E01A60" w:rsidP="00847193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01A60" w:rsidRPr="004A608D" w:rsidRDefault="00E01A60" w:rsidP="00847193">
            <w:pPr>
              <w:spacing w:before="60" w:after="60"/>
            </w:pPr>
          </w:p>
        </w:tc>
      </w:tr>
      <w:tr w:rsidR="00E01A60" w:rsidRPr="004A608D" w:rsidTr="0084719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01A60" w:rsidRDefault="00E01A60" w:rsidP="00847193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01A60" w:rsidRDefault="00E01A60" w:rsidP="00847193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01A60" w:rsidRDefault="00E01A60" w:rsidP="00847193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01A60" w:rsidRDefault="00E01A60" w:rsidP="00847193">
            <w:pPr>
              <w:spacing w:before="60" w:after="60"/>
            </w:pPr>
          </w:p>
        </w:tc>
      </w:tr>
    </w:tbl>
    <w:p w:rsidR="00E01A60" w:rsidRPr="00DA5BE3" w:rsidRDefault="00E01A60" w:rsidP="00E01A60">
      <w:pPr>
        <w:pStyle w:val="Bullet"/>
        <w:numPr>
          <w:ilvl w:val="0"/>
          <w:numId w:val="0"/>
        </w:numPr>
      </w:pPr>
    </w:p>
    <w:p w:rsidR="00E01A60" w:rsidRPr="007B0431" w:rsidRDefault="00E01A60" w:rsidP="00E01A60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E01A60" w:rsidRPr="001204C3" w:rsidRDefault="00E01A60" w:rsidP="00E01A60">
      <w:pPr>
        <w:tabs>
          <w:tab w:val="left" w:pos="1553"/>
        </w:tabs>
        <w:rPr>
          <w:rFonts w:cstheme="minorHAnsi"/>
          <w:sz w:val="52"/>
        </w:rPr>
      </w:pPr>
    </w:p>
    <w:p w:rsidR="0032249D" w:rsidRPr="001204C3" w:rsidRDefault="0032249D" w:rsidP="00E01A60">
      <w:pPr>
        <w:spacing w:after="0" w:line="259" w:lineRule="auto"/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E31" w:rsidRDefault="003A4E31" w:rsidP="00735D34">
      <w:r>
        <w:separator/>
      </w:r>
    </w:p>
  </w:endnote>
  <w:endnote w:type="continuationSeparator" w:id="0">
    <w:p w:rsidR="003A4E31" w:rsidRDefault="003A4E31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3A4E31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3A4E31">
              <w:rPr>
                <w:szCs w:val="18"/>
              </w:rPr>
              <w:t>iUSP161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E01A60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F176DF">
              <w:rPr>
                <w:szCs w:val="18"/>
              </w:rPr>
              <w:t xml:space="preserve">  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E01A60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E01A60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E31" w:rsidRDefault="003A4E31" w:rsidP="00735D34">
      <w:r>
        <w:separator/>
      </w:r>
    </w:p>
  </w:footnote>
  <w:footnote w:type="continuationSeparator" w:id="0">
    <w:p w:rsidR="003A4E31" w:rsidRDefault="003A4E31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3A4E31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97680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A4E3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23141"/>
    <w:rsid w:val="00834262"/>
    <w:rsid w:val="008407F5"/>
    <w:rsid w:val="00856F63"/>
    <w:rsid w:val="00874E16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C4658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01A60"/>
    <w:rsid w:val="00E102F0"/>
    <w:rsid w:val="00E41C18"/>
    <w:rsid w:val="00E86477"/>
    <w:rsid w:val="00E86CBB"/>
    <w:rsid w:val="00E90DE1"/>
    <w:rsid w:val="00EC5E3B"/>
    <w:rsid w:val="00EE5390"/>
    <w:rsid w:val="00F12A8D"/>
    <w:rsid w:val="00F176DF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1DCEF395-2CEF-4502-A2DB-2AAD26E91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0CDA8-D7AD-4AA4-BF4B-B0830659D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0</TotalTime>
  <Pages>3</Pages>
  <Words>334</Words>
  <Characters>1779</Characters>
  <Application>Microsoft Office Word</Application>
  <DocSecurity>0</DocSecurity>
  <Lines>222</Lines>
  <Paragraphs>176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2018-03-13T11:43:00Z</cp:lastPrinted>
  <dcterms:created xsi:type="dcterms:W3CDTF">2019-09-03T11:27:00Z</dcterms:created>
  <dcterms:modified xsi:type="dcterms:W3CDTF">2019-09-03T11:27:00Z</dcterms:modified>
</cp:coreProperties>
</file>