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1C3EDE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:rsidR="006858C7" w:rsidRPr="00E6627C" w:rsidRDefault="00953AC0" w:rsidP="006858C7">
      <w:pPr>
        <w:rPr>
          <w:b/>
          <w:sz w:val="32"/>
        </w:rPr>
      </w:pPr>
      <w:r w:rsidRPr="00953AC0">
        <w:rPr>
          <w:b/>
          <w:sz w:val="32"/>
        </w:rPr>
        <w:t>iUBT397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945651">
        <w:rPr>
          <w:sz w:val="32"/>
        </w:rPr>
        <w:t>Provide pedicure t</w:t>
      </w:r>
      <w:r w:rsidRPr="00953AC0">
        <w:rPr>
          <w:sz w:val="32"/>
        </w:rPr>
        <w:t>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7B3CFC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53AC0" w:rsidRPr="0087609D" w:rsidTr="00AE0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Haemophilia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953AC0" w:rsidRPr="00A72B2F" w:rsidRDefault="00953AC0" w:rsidP="007B3CFC">
            <w:r>
              <w:t>Nervous/p</w:t>
            </w:r>
            <w:r w:rsidRPr="00953AC0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CC7D70" w:rsidRDefault="00953AC0" w:rsidP="00953AC0">
            <w:r w:rsidRPr="00CC7D70">
              <w:t xml:space="preserve">Inflamed nerve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AE0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Any condition already being treated by a GP, dermatologist or another practitioner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736FEB" w:rsidRDefault="00953AC0" w:rsidP="00953AC0">
            <w:r w:rsidRPr="00736FEB">
              <w:t xml:space="preserve">Recent operations of the hands or feet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CC7D70" w:rsidRDefault="00953AC0" w:rsidP="00953AC0">
            <w:r w:rsidRPr="00CC7D70">
              <w:t xml:space="preserve">Undiagnosed pain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AE0C4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Medical oedema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Default="00953AC0" w:rsidP="00953AC0">
            <w:r w:rsidRPr="00736FEB">
              <w:t xml:space="preserve">Diabetes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Default="00953AC0" w:rsidP="00953AC0">
            <w:r w:rsidRPr="00CC7D70">
              <w:t xml:space="preserve">Acute rheumatism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953A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DF3944" w:rsidRDefault="00953AC0" w:rsidP="00953AC0">
            <w:r w:rsidRPr="00DF3944">
              <w:t xml:space="preserve">Arthritis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953AC0" w:rsidRPr="00F724E4" w:rsidRDefault="00953AC0" w:rsidP="00953AC0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953AC0" w:rsidRDefault="00953AC0" w:rsidP="00953AC0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953AC0" w:rsidRPr="00F724E4" w:rsidRDefault="00953AC0" w:rsidP="00953AC0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953AC0" w:rsidRDefault="00953AC0" w:rsidP="00953AC0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7B3CFC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Fever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Severe bruising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953AC0">
            <w:r w:rsidRPr="004D2A5C">
              <w:t xml:space="preserve">Nail separation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Infectious or contagious diseases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Abrasions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953AC0">
            <w:pPr>
              <w:rPr>
                <w:b/>
              </w:rPr>
            </w:pPr>
            <w:r w:rsidRPr="004D2A5C">
              <w:t xml:space="preserve">Eczema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Under the influence of recreational drugs or alcohol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953AC0">
            <w:r w:rsidRPr="004D2A5C">
              <w:t xml:space="preserve">Psoriasis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Diarrhoea and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Recent fractures (minimum 3 months)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7A7FB2">
            <w:r w:rsidRPr="004D2A5C">
              <w:t xml:space="preserve">Loss of skin sensation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Any known allergies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E45A5E" w:rsidRDefault="00953AC0" w:rsidP="00953AC0">
            <w:r w:rsidRPr="00E45A5E">
              <w:t xml:space="preserve">Sunburn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53AC0" w:rsidRPr="004D2A5C" w:rsidRDefault="00953AC0" w:rsidP="007A7FB2">
            <w:r w:rsidRPr="004D2A5C">
              <w:t xml:space="preserve">Chilblains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3AC0" w:rsidRPr="0087609D" w:rsidTr="00EB5B3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953AC0" w:rsidRPr="00601D56" w:rsidRDefault="00953AC0" w:rsidP="00953AC0">
            <w:r w:rsidRPr="00601D56">
              <w:t xml:space="preserve">Undiagnosed lumps and bumps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953AC0" w:rsidRPr="0062289F" w:rsidRDefault="00953AC0" w:rsidP="00953AC0">
            <w:r w:rsidRPr="0062289F">
              <w:t xml:space="preserve">Repetitive Strain Injury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3AC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953AC0" w:rsidRPr="004D2A5C" w:rsidRDefault="00953AC0" w:rsidP="007A7FB2">
            <w:r w:rsidRPr="004D2A5C">
              <w:t xml:space="preserve">Corns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53AC0" w:rsidRDefault="00BD2CF0" w:rsidP="00953AC0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3946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601D56">
              <w:t xml:space="preserve">Inflammation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1300431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62289F" w:rsidRDefault="007A7FB2" w:rsidP="007A7FB2">
            <w:r w:rsidRPr="0062289F">
              <w:t xml:space="preserve">Carpal Tunnel Syndrome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2132053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7A7FB2">
            <w:r w:rsidRPr="004D2A5C">
              <w:t xml:space="preserve">Verrucae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307832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3946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601D56">
              <w:t xml:space="preserve">Cuts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3119908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7A7FB2">
            <w:r w:rsidRPr="0062289F">
              <w:t xml:space="preserve">Severely bitten or damaged nails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-255056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7A7FB2">
            <w:r w:rsidRPr="004D2A5C">
              <w:rPr>
                <w:bCs/>
              </w:rPr>
              <w:t>Wart(s)</w:t>
            </w:r>
            <w:r w:rsidRPr="004D2A5C">
              <w:rPr>
                <w:b/>
              </w:rPr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15635954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7A7FB2" w:rsidRPr="0087609D" w:rsidTr="002E57C0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7A7FB2" w:rsidRPr="0087609D" w:rsidRDefault="007B3CFC" w:rsidP="002E57C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Diseases and disorders </w:t>
            </w:r>
            <w:r w:rsidR="007A7FB2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7A7FB2"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ind w:left="-57"/>
              <w:jc w:val="center"/>
            </w:pPr>
            <w:sdt>
              <w:sdtPr>
                <w:id w:val="-243335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E45A5E" w:rsidRDefault="007A7FB2" w:rsidP="002E57C0">
            <w:r w:rsidRPr="007A7FB2">
              <w:t>Koilonychia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sdt>
              <w:sdtPr>
                <w:id w:val="-14313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7A7FB2">
            <w:r w:rsidRPr="007A7FB2">
              <w:t>Onychoptosis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jc w:val="center"/>
            </w:pPr>
            <w:sdt>
              <w:sdtPr>
                <w:id w:val="-14523164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2E57C0">
            <w:r w:rsidRPr="007A7FB2">
              <w:t>Discoloured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ind w:left="-57"/>
              <w:jc w:val="center"/>
            </w:pPr>
            <w:sdt>
              <w:sdtPr>
                <w:id w:val="-818959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E45A5E" w:rsidRDefault="007A7FB2" w:rsidP="002E57C0">
            <w:r w:rsidRPr="007A7FB2">
              <w:t>Onychatrophia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sdt>
              <w:sdtPr>
                <w:id w:val="-1365443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7A7FB2">
            <w:r w:rsidRPr="007A7FB2">
              <w:t>Pitting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jc w:val="center"/>
            </w:pPr>
            <w:sdt>
              <w:sdtPr>
                <w:id w:val="-2044197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2E57C0">
            <w:r w:rsidRPr="007A7FB2">
              <w:t>Hang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ind w:left="-57"/>
              <w:jc w:val="center"/>
            </w:pPr>
            <w:sdt>
              <w:sdtPr>
                <w:id w:val="9195219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E45A5E" w:rsidRDefault="007A7FB2" w:rsidP="002E57C0">
            <w:r w:rsidRPr="007A7FB2">
              <w:t>Onychogryphosis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sdt>
              <w:sdtPr>
                <w:id w:val="198822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2E57C0">
            <w:r w:rsidRPr="007A7FB2">
              <w:t>Sepsis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jc w:val="center"/>
            </w:pPr>
            <w:sdt>
              <w:sdtPr>
                <w:id w:val="-2084743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2E57C0">
            <w:r w:rsidRPr="007A7FB2">
              <w:t>Mould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ind w:left="-57"/>
              <w:jc w:val="center"/>
            </w:pPr>
            <w:sdt>
              <w:sdtPr>
                <w:id w:val="2008858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E45A5E" w:rsidRDefault="007A7FB2" w:rsidP="002E57C0">
            <w:r w:rsidRPr="007A7FB2">
              <w:t>Onychophyma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sdt>
              <w:sdtPr>
                <w:id w:val="-1291664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2E57C0">
            <w:r w:rsidRPr="007A7FB2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jc w:val="center"/>
            </w:pPr>
            <w:sdt>
              <w:sdtPr>
                <w:id w:val="17580191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2E57C0">
            <w:r w:rsidRPr="007A7FB2">
              <w:t>Onychocryptosis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ind w:left="-57"/>
              <w:jc w:val="center"/>
            </w:pPr>
            <w:sdt>
              <w:sdtPr>
                <w:id w:val="7414495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E45A5E" w:rsidRDefault="007A7FB2" w:rsidP="002E57C0">
            <w:r w:rsidRPr="007A7FB2">
              <w:t>Paronychia</w:t>
            </w:r>
            <w:r>
              <w:t>(w</w:t>
            </w:r>
            <w:r w:rsidRPr="007A7FB2">
              <w:t>hitlow)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sdt>
              <w:sdtPr>
                <w:id w:val="1608541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A7FB2" w:rsidRPr="004D2A5C" w:rsidRDefault="007A7FB2" w:rsidP="002E57C0">
            <w:r w:rsidRPr="007A7FB2">
              <w:t>Habit tic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jc w:val="center"/>
            </w:pPr>
            <w:sdt>
              <w:sdtPr>
                <w:id w:val="-2454955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2E57C0">
            <w:r w:rsidRPr="007A7FB2">
              <w:t>Onychophagy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ind w:left="-57"/>
              <w:jc w:val="center"/>
            </w:pPr>
            <w:sdt>
              <w:sdtPr>
                <w:id w:val="-19344323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B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62289F" w:rsidRDefault="007A7FB2" w:rsidP="002E57C0">
            <w:r w:rsidRPr="007A7FB2">
              <w:t>Vertical ridges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sdt>
              <w:sdtPr>
                <w:id w:val="258345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2E57C0">
            <w:r w:rsidRPr="007A7FB2">
              <w:t>Leuconychia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A7FB2" w:rsidRDefault="00BD2CF0" w:rsidP="002E57C0">
            <w:pPr>
              <w:jc w:val="center"/>
            </w:pPr>
            <w:sdt>
              <w:sdtPr>
                <w:id w:val="20416950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2E57C0">
            <w:r w:rsidRPr="007A7FB2">
              <w:t>Onychorrhexis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2E57C0">
            <w:sdt>
              <w:sdtPr>
                <w:id w:val="17175398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Pr="0062289F" w:rsidRDefault="007A7FB2" w:rsidP="007A7FB2">
            <w:r w:rsidRPr="007A7FB2">
              <w:t>Bruised nail(s)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2E57C0">
            <w:sdt>
              <w:sdtPr>
                <w:id w:val="-14164652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Pr="004D2A5C" w:rsidRDefault="007A7FB2" w:rsidP="002E57C0">
            <w:r w:rsidRPr="007A7FB2">
              <w:t>Onychia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2E57C0">
            <w:sdt>
              <w:sdtPr>
                <w:id w:val="-13103177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2E57C0">
            <w:r w:rsidRPr="007A7FB2">
              <w:t>Pterygium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2E57C0">
            <w:sdt>
              <w:sdtPr>
                <w:id w:val="1513262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2E57C0">
            <w:r w:rsidRPr="007A7FB2">
              <w:t>Flaking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2E57C0">
            <w:sdt>
              <w:sdtPr>
                <w:id w:val="19970641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3C405C">
            <w:r w:rsidRPr="007A7FB2">
              <w:t>Onychomycosis</w:t>
            </w:r>
            <w:r w:rsidR="003C405C">
              <w:t xml:space="preserve"> (Tinea u</w:t>
            </w:r>
            <w:r w:rsidR="003C405C" w:rsidRPr="003C405C">
              <w:t>ngium)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2E57C0">
            <w:sdt>
              <w:sdtPr>
                <w:id w:val="-17817110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7A7FB2">
              <w:t>Transverse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95764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7A7FB2">
            <w:r w:rsidRPr="007A7FB2">
              <w:t>Lamella dystrophy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818624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Default="003C405C" w:rsidP="007A7FB2">
            <w:r w:rsidRPr="003C405C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567385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2E57C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7A7FB2">
              <w:t>Blue nail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-12252927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7A7FB2">
            <w:r w:rsidRPr="007A7FB2">
              <w:t>Onychauxis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20538069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7A7FB2" w:rsidRDefault="003C405C" w:rsidP="007A7FB2">
            <w:r w:rsidRPr="003C405C">
              <w:t>Severely bitten/picked skin around</w:t>
            </w:r>
            <w:r>
              <w:t xml:space="preserve"> </w:t>
            </w:r>
            <w:r w:rsidRPr="003C405C">
              <w:t>the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13503790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7FB2" w:rsidRPr="0087609D" w:rsidTr="003C405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7A7FB2" w:rsidRPr="00601D56" w:rsidRDefault="007A7FB2" w:rsidP="007A7FB2">
            <w:r w:rsidRPr="007A7FB2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-6960771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B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7A7FB2" w:rsidRDefault="007A7FB2" w:rsidP="007A7FB2">
            <w:r w:rsidRPr="007A7FB2">
              <w:t>Onycholisis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:rsidR="007A7FB2" w:rsidRDefault="00BD2CF0" w:rsidP="007A7FB2">
            <w:sdt>
              <w:sdtPr>
                <w:id w:val="-11410336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7F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:rsidR="007A7FB2" w:rsidRDefault="007A7FB2" w:rsidP="007A7FB2"/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7A7FB2" w:rsidRDefault="007A7FB2" w:rsidP="007A7FB2"/>
        </w:tc>
      </w:tr>
    </w:tbl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</w:t>
            </w:r>
            <w:r w:rsidR="007B3CFC">
              <w:rPr>
                <w:sz w:val="24"/>
              </w:rPr>
              <w:t xml:space="preserve"> test</w:t>
            </w:r>
            <w:r w:rsidR="00A72B2F">
              <w:rPr>
                <w:sz w:val="24"/>
              </w:rPr>
              <w:t xml:space="preserve">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3C405C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D2CF0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D2CF0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D2CF0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3C405C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C405C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C405C" w:rsidRDefault="003C405C" w:rsidP="003C405C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C405C" w:rsidRDefault="003C405C" w:rsidP="003C405C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C405C" w:rsidRDefault="00BD2CF0" w:rsidP="003C405C">
            <w:pPr>
              <w:ind w:left="-57"/>
              <w:jc w:val="center"/>
            </w:pPr>
            <w:sdt>
              <w:sdtPr>
                <w:id w:val="-14537743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C405C" w:rsidRPr="008B198A" w:rsidRDefault="003C405C" w:rsidP="003C405C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C405C" w:rsidRDefault="00BD2CF0" w:rsidP="003C405C">
            <w:pPr>
              <w:jc w:val="center"/>
            </w:pPr>
            <w:sdt>
              <w:sdtPr>
                <w:id w:val="16539544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C405C" w:rsidRPr="0087609D" w:rsidRDefault="003C405C" w:rsidP="003C405C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C405C" w:rsidRDefault="00BD2CF0" w:rsidP="003C405C">
            <w:pPr>
              <w:jc w:val="center"/>
            </w:pPr>
            <w:sdt>
              <w:sdtPr>
                <w:id w:val="-20236139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3C405C" w:rsidRDefault="003C405C" w:rsidP="003C405C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3C405C" w:rsidRDefault="00BD2CF0" w:rsidP="003C405C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405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5D2F5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r>
              <w:t>Skin’s condition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3C405C" w:rsidP="003077B3">
            <w:pPr>
              <w:jc w:val="center"/>
            </w:pPr>
            <w:r w:rsidRPr="003C405C"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D2CF0" w:rsidP="003077B3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3C405C"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D2CF0" w:rsidP="003077B3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3C405C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3C405C"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BD2CF0" w:rsidP="003077B3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B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A72B2F" w:rsidTr="00A72B2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r w:rsidRPr="003C405C">
              <w:t>Skin’s healing ability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5D2F53" w:rsidP="003077B3">
            <w:pPr>
              <w:jc w:val="center"/>
            </w:pPr>
            <w:r w:rsidRPr="005D2F53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5D2F53" w:rsidP="005D2F53">
            <w:pPr>
              <w:jc w:val="center"/>
            </w:pPr>
            <w:r w:rsidRPr="005D2F53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5D2F5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3C405C" w:rsidP="003077B3">
            <w:r w:rsidRPr="003C405C">
              <w:t>Circulation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5D2F53" w:rsidP="003077B3">
            <w:pPr>
              <w:jc w:val="center"/>
            </w:pPr>
            <w:r w:rsidRPr="005D2F53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Norma</w:t>
            </w:r>
            <w:r>
              <w:t>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5D2F53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BD2CF0" w:rsidP="003077B3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A72B2F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5D2F53">
            <w:r>
              <w:t>Overall skin</w:t>
            </w:r>
            <w:r w:rsidR="005D2F53">
              <w:t>/nail</w:t>
            </w:r>
            <w:r>
              <w:t xml:space="preserve"> </w:t>
            </w:r>
            <w:r w:rsidR="005D2F53">
              <w:t>condition</w:t>
            </w:r>
            <w:r w:rsidRPr="00330B20"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/>
        </w:tc>
      </w:tr>
    </w:tbl>
    <w:p w:rsidR="005D2F53" w:rsidRDefault="005D2F53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5D2F53" w:rsidRPr="0087609D" w:rsidTr="007B3CFC">
        <w:trPr>
          <w:trHeight w:val="28"/>
          <w:jc w:val="center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5D2F53" w:rsidRDefault="00945651" w:rsidP="002E57C0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</w:t>
            </w:r>
            <w:r w:rsidR="005D2F53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5D2F53" w:rsidTr="007B3CFC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D2F53" w:rsidRDefault="005D2F53" w:rsidP="002E57C0">
            <w:r>
              <w:t>Treatment: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Default="005D2F53" w:rsidP="005D2F53">
            <w:pPr>
              <w:jc w:val="center"/>
            </w:pPr>
            <w:r>
              <w:t>Pedicure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pPr>
              <w:ind w:left="-57"/>
              <w:jc w:val="center"/>
            </w:pPr>
            <w:sdt>
              <w:sdtPr>
                <w:id w:val="-14954102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5D2F53" w:rsidRPr="008B198A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D2F53" w:rsidRDefault="005D2F53" w:rsidP="002E57C0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5D2F53" w:rsidRPr="0087609D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5D2F53" w:rsidRDefault="005D2F53" w:rsidP="002E57C0">
            <w:pPr>
              <w:jc w:val="center"/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5D2F53" w:rsidRDefault="005D2F53" w:rsidP="005D2F5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5D2F53" w:rsidRDefault="005D2F53" w:rsidP="002E57C0"/>
        </w:tc>
      </w:tr>
      <w:tr w:rsidR="005D2F53" w:rsidTr="007B3CFC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D2F53" w:rsidRDefault="005D2F53" w:rsidP="002E57C0">
            <w:r>
              <w:t>Foot and nail treatments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Default="005D2F53" w:rsidP="005D2F53">
            <w:pPr>
              <w:jc w:val="center"/>
            </w:pPr>
            <w:r>
              <w:t>Paraffin wax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pPr>
              <w:ind w:left="-57"/>
              <w:jc w:val="center"/>
            </w:pPr>
            <w:sdt>
              <w:sdtPr>
                <w:id w:val="-13379977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Pr="008B198A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  <w:r>
              <w:t>Foot mask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pPr>
              <w:jc w:val="center"/>
            </w:pPr>
            <w:sdt>
              <w:sdtPr>
                <w:id w:val="-10184631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Pr="0087609D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  <w:r>
              <w:t>Thermal boots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pPr>
              <w:jc w:val="center"/>
            </w:pPr>
            <w:sdt>
              <w:sdtPr>
                <w:id w:val="3375158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D2F53" w:rsidRDefault="005D2F53" w:rsidP="002E57C0">
            <w:pPr>
              <w:jc w:val="center"/>
            </w:pPr>
            <w:r>
              <w:t>Exfoliants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sdt>
              <w:sdtPr>
                <w:id w:val="3632565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D2F53" w:rsidTr="007B3CFC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D2F53" w:rsidRDefault="005D2F53" w:rsidP="002E57C0">
            <w:r>
              <w:t>Nail finishes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Default="005D2F53" w:rsidP="005D2F53">
            <w:pPr>
              <w:jc w:val="center"/>
            </w:pPr>
            <w:r w:rsidRPr="003C405C">
              <w:t>D</w:t>
            </w:r>
            <w:r>
              <w:t>ark varnish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pPr>
              <w:ind w:left="-57"/>
              <w:jc w:val="center"/>
            </w:pPr>
            <w:sdt>
              <w:sdtPr>
                <w:id w:val="-944462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Pr="00F724E4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Light varnish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pPr>
              <w:jc w:val="center"/>
            </w:pPr>
            <w:sdt>
              <w:sdtPr>
                <w:id w:val="19292241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D2F53" w:rsidRPr="00F724E4" w:rsidRDefault="005D2F53" w:rsidP="002E57C0">
            <w:pPr>
              <w:tabs>
                <w:tab w:val="left" w:pos="6705"/>
              </w:tabs>
              <w:spacing w:before="20" w:after="20"/>
              <w:jc w:val="center"/>
            </w:pPr>
            <w:r w:rsidRPr="005D2F53">
              <w:t>French varnish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D2F53" w:rsidRDefault="00BD2CF0" w:rsidP="002E57C0">
            <w:pPr>
              <w:jc w:val="center"/>
            </w:pPr>
            <w:sdt>
              <w:sdtPr>
                <w:id w:val="18628499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2F53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5D2F53" w:rsidRDefault="005D2F53" w:rsidP="002E57C0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5D2F53" w:rsidRDefault="005D2F53" w:rsidP="002E57C0"/>
        </w:tc>
      </w:tr>
    </w:tbl>
    <w:p w:rsidR="005C7694" w:rsidRDefault="005C7694"/>
    <w:p w:rsidR="005C7694" w:rsidRDefault="005C7694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p w:rsidR="005C7694" w:rsidRDefault="005C7694" w:rsidP="00A72B2F"/>
    <w:p w:rsidR="005C7694" w:rsidRDefault="005C7694" w:rsidP="00A72B2F"/>
    <w:p w:rsidR="005C7694" w:rsidRDefault="005C7694" w:rsidP="00A72B2F"/>
    <w:p w:rsidR="005C7694" w:rsidRDefault="005C7694" w:rsidP="00A72B2F"/>
    <w:p w:rsidR="005C7694" w:rsidRDefault="005C7694" w:rsidP="00A72B2F"/>
    <w:p w:rsidR="005C7694" w:rsidRDefault="005C7694" w:rsidP="00A72B2F"/>
    <w:p w:rsidR="00C70B77" w:rsidRDefault="00C70B77" w:rsidP="00A72B2F"/>
    <w:p w:rsidR="005C7694" w:rsidRPr="00C70B77" w:rsidRDefault="00C70B77" w:rsidP="00C70B77">
      <w:pPr>
        <w:tabs>
          <w:tab w:val="left" w:pos="3654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5C7694" w:rsidRDefault="005C769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5C7694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Home care advice</w:t>
            </w:r>
            <w:r w:rsidR="0094565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5C7694" w:rsidRDefault="005C7694" w:rsidP="00A72B2F"/>
    <w:p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</w:t>
      </w:r>
      <w:r w:rsidR="00BD2CF0">
        <w:t>________________________</w:t>
      </w:r>
    </w:p>
    <w:p w:rsidR="00C70B77" w:rsidRDefault="00C70B77">
      <w:pPr>
        <w:spacing w:line="259" w:lineRule="auto"/>
      </w:pPr>
      <w:r>
        <w:br w:type="page"/>
      </w:r>
    </w:p>
    <w:p w:rsidR="00C70B77" w:rsidRPr="004A608D" w:rsidRDefault="00C70B77" w:rsidP="00C70B77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C70B77" w:rsidRPr="004A608D" w:rsidTr="002D1FB5">
        <w:tc>
          <w:tcPr>
            <w:tcW w:w="535" w:type="pct"/>
            <w:shd w:val="clear" w:color="auto" w:fill="DEEAF6"/>
            <w:hideMark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22" w:type="pct"/>
            <w:shd w:val="clear" w:color="auto" w:fill="DEEAF6"/>
            <w:hideMark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34" w:type="pct"/>
            <w:shd w:val="clear" w:color="auto" w:fill="DEEAF6"/>
            <w:hideMark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shd w:val="clear" w:color="auto" w:fill="DEEAF6"/>
          </w:tcPr>
          <w:p w:rsidR="00C70B77" w:rsidRPr="004A608D" w:rsidRDefault="00C70B77" w:rsidP="002D1FB5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70B77" w:rsidRPr="004A608D" w:rsidTr="002D1FB5">
        <w:tc>
          <w:tcPr>
            <w:tcW w:w="535" w:type="pct"/>
          </w:tcPr>
          <w:p w:rsidR="00C70B77" w:rsidRPr="004A608D" w:rsidRDefault="00C70B77" w:rsidP="002D1FB5">
            <w:pPr>
              <w:spacing w:before="60" w:after="60"/>
            </w:pPr>
            <w:r>
              <w:t>V0.2</w:t>
            </w:r>
          </w:p>
        </w:tc>
        <w:tc>
          <w:tcPr>
            <w:tcW w:w="622" w:type="pct"/>
          </w:tcPr>
          <w:p w:rsidR="00C70B77" w:rsidRPr="004A608D" w:rsidRDefault="00C70B77" w:rsidP="002D1FB5">
            <w:pPr>
              <w:spacing w:before="60" w:after="60"/>
            </w:pPr>
            <w:r>
              <w:t>5/8/19</w:t>
            </w:r>
          </w:p>
        </w:tc>
        <w:tc>
          <w:tcPr>
            <w:tcW w:w="2034" w:type="pct"/>
          </w:tcPr>
          <w:p w:rsidR="00C70B77" w:rsidRPr="004A608D" w:rsidRDefault="00C70B77" w:rsidP="002D1FB5">
            <w:pPr>
              <w:spacing w:before="60" w:after="60"/>
            </w:pPr>
            <w:r>
              <w:t>Formatting changes</w:t>
            </w:r>
            <w:r w:rsidR="00AA2F02">
              <w:t>, removed duplicate line</w:t>
            </w:r>
          </w:p>
        </w:tc>
        <w:tc>
          <w:tcPr>
            <w:tcW w:w="1809" w:type="pct"/>
          </w:tcPr>
          <w:p w:rsidR="00C70B77" w:rsidRPr="004A608D" w:rsidRDefault="00C70B77" w:rsidP="002D1FB5">
            <w:pPr>
              <w:spacing w:before="60" w:after="60"/>
            </w:pPr>
            <w:r>
              <w:t>Temp</w:t>
            </w:r>
          </w:p>
        </w:tc>
      </w:tr>
      <w:tr w:rsidR="00C70B77" w:rsidRPr="004A608D" w:rsidTr="002D1FB5">
        <w:tc>
          <w:tcPr>
            <w:tcW w:w="535" w:type="pct"/>
          </w:tcPr>
          <w:p w:rsidR="00C70B77" w:rsidRPr="004A608D" w:rsidRDefault="00BD2CF0" w:rsidP="002D1FB5">
            <w:pPr>
              <w:spacing w:before="60" w:after="60"/>
            </w:pPr>
            <w:r>
              <w:t>v1</w:t>
            </w:r>
          </w:p>
        </w:tc>
        <w:tc>
          <w:tcPr>
            <w:tcW w:w="622" w:type="pct"/>
          </w:tcPr>
          <w:p w:rsidR="00C70B77" w:rsidRPr="004A608D" w:rsidRDefault="00BD2CF0" w:rsidP="002D1FB5">
            <w:pPr>
              <w:spacing w:before="60" w:after="60"/>
            </w:pPr>
            <w:r>
              <w:t>14/10/2019</w:t>
            </w:r>
          </w:p>
        </w:tc>
        <w:tc>
          <w:tcPr>
            <w:tcW w:w="2034" w:type="pct"/>
          </w:tcPr>
          <w:p w:rsidR="00C70B77" w:rsidRPr="004A608D" w:rsidRDefault="00BD2CF0" w:rsidP="002D1FB5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</w:tcPr>
          <w:p w:rsidR="00C70B77" w:rsidRPr="004A608D" w:rsidRDefault="00BD2CF0" w:rsidP="002D1FB5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C70B77" w:rsidRPr="004A608D" w:rsidTr="002D1FB5">
        <w:tc>
          <w:tcPr>
            <w:tcW w:w="535" w:type="pct"/>
          </w:tcPr>
          <w:p w:rsidR="00C70B77" w:rsidRDefault="00C70B77" w:rsidP="002D1FB5">
            <w:pPr>
              <w:spacing w:before="60" w:after="60"/>
            </w:pPr>
          </w:p>
        </w:tc>
        <w:tc>
          <w:tcPr>
            <w:tcW w:w="622" w:type="pct"/>
          </w:tcPr>
          <w:p w:rsidR="00C70B77" w:rsidRDefault="00C70B77" w:rsidP="002D1FB5">
            <w:pPr>
              <w:spacing w:before="60" w:after="60"/>
            </w:pPr>
          </w:p>
        </w:tc>
        <w:tc>
          <w:tcPr>
            <w:tcW w:w="2034" w:type="pct"/>
          </w:tcPr>
          <w:p w:rsidR="00C70B77" w:rsidRDefault="00C70B77" w:rsidP="002D1FB5">
            <w:pPr>
              <w:spacing w:before="60" w:after="60"/>
            </w:pPr>
          </w:p>
        </w:tc>
        <w:tc>
          <w:tcPr>
            <w:tcW w:w="1809" w:type="pct"/>
          </w:tcPr>
          <w:p w:rsidR="00C70B77" w:rsidRDefault="00C70B77" w:rsidP="002D1FB5">
            <w:pPr>
              <w:spacing w:before="60" w:after="60"/>
            </w:pPr>
          </w:p>
        </w:tc>
      </w:tr>
    </w:tbl>
    <w:p w:rsidR="00C70B77" w:rsidRPr="00DA5BE3" w:rsidRDefault="00C70B77" w:rsidP="00C70B77">
      <w:pPr>
        <w:pStyle w:val="Bullet"/>
        <w:numPr>
          <w:ilvl w:val="0"/>
          <w:numId w:val="0"/>
        </w:numPr>
      </w:pPr>
    </w:p>
    <w:p w:rsidR="00C70B77" w:rsidRPr="007B0431" w:rsidRDefault="00C70B77" w:rsidP="00C70B77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C70B77" w:rsidRPr="00665E01" w:rsidRDefault="00C70B77" w:rsidP="00A72B2F"/>
    <w:sectPr w:rsidR="00C70B77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AC0" w:rsidRDefault="00953AC0" w:rsidP="00735D34">
      <w:r>
        <w:separator/>
      </w:r>
    </w:p>
  </w:endnote>
  <w:endnote w:type="continuationSeparator" w:id="0">
    <w:p w:rsidR="00953AC0" w:rsidRDefault="00953AC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5C7694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5C7694">
              <w:t>iUBT397</w:t>
            </w:r>
            <w:r>
              <w:t>_</w:t>
            </w:r>
            <w:r w:rsidR="001C3EDE">
              <w:t>Treatment evidence</w:t>
            </w:r>
            <w:r w:rsidR="00BD2CF0">
              <w:t xml:space="preserve">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D2CF0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D2CF0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AC0" w:rsidRDefault="00953AC0" w:rsidP="00735D34">
      <w:r>
        <w:separator/>
      </w:r>
    </w:p>
  </w:footnote>
  <w:footnote w:type="continuationSeparator" w:id="0">
    <w:p w:rsidR="00953AC0" w:rsidRDefault="00953AC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953AC0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C3EDE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405C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C7694"/>
    <w:rsid w:val="005D2F53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A7FB2"/>
    <w:rsid w:val="007B3CFC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B198A"/>
    <w:rsid w:val="008D4F6A"/>
    <w:rsid w:val="008E12A8"/>
    <w:rsid w:val="008F03ED"/>
    <w:rsid w:val="00902C9E"/>
    <w:rsid w:val="00945651"/>
    <w:rsid w:val="00953AC0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A2F02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2CF0"/>
    <w:rsid w:val="00BD6D8C"/>
    <w:rsid w:val="00BF13A4"/>
    <w:rsid w:val="00C14103"/>
    <w:rsid w:val="00C142C1"/>
    <w:rsid w:val="00C311A4"/>
    <w:rsid w:val="00C622A5"/>
    <w:rsid w:val="00C636DA"/>
    <w:rsid w:val="00C70B77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7185002-EB6A-4E61-9E66-96C0D8BD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bullet0">
    <w:name w:val="bullet"/>
    <w:basedOn w:val="Normal"/>
    <w:link w:val="bulletChar0"/>
    <w:qFormat/>
    <w:rsid w:val="00C70B77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C70B77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52704-94AD-44F9-A5BB-9B2C02B66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5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2018-06-12T08:54:00Z</cp:lastPrinted>
  <dcterms:created xsi:type="dcterms:W3CDTF">2019-10-14T13:42:00Z</dcterms:created>
  <dcterms:modified xsi:type="dcterms:W3CDTF">2019-10-14T13:42:00Z</dcterms:modified>
</cp:coreProperties>
</file>