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F20485" w:rsidP="00BA514F">
      <w:pPr>
        <w:pStyle w:val="Heading2"/>
        <w:spacing w:after="120"/>
        <w:rPr>
          <w:rFonts w:cstheme="minorHAnsi"/>
          <w:color w:val="auto"/>
        </w:rPr>
      </w:pPr>
      <w:r w:rsidRPr="00F20485">
        <w:rPr>
          <w:rFonts w:cstheme="minorHAnsi"/>
          <w:color w:val="auto"/>
        </w:rPr>
        <w:t>iUBT397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F20485">
        <w:rPr>
          <w:rFonts w:cstheme="minorHAnsi"/>
          <w:color w:val="auto"/>
        </w:rPr>
        <w:t xml:space="preserve">Provide </w:t>
      </w:r>
      <w:r w:rsidR="005A43C1" w:rsidRPr="00F20485">
        <w:rPr>
          <w:rFonts w:cstheme="minorHAnsi"/>
          <w:color w:val="auto"/>
        </w:rPr>
        <w:t>pedicure treatments</w:t>
      </w:r>
    </w:p>
    <w:p w:rsidR="00F20485" w:rsidRDefault="000011EE" w:rsidP="000011EE">
      <w:pPr>
        <w:spacing w:after="120"/>
        <w:rPr>
          <w:b/>
        </w:rPr>
      </w:pPr>
      <w:r w:rsidRPr="000011EE">
        <w:rPr>
          <w:b/>
        </w:rPr>
        <w:t>5 treatment evidence to include</w:t>
      </w:r>
      <w:r>
        <w:rPr>
          <w:b/>
        </w:rPr>
        <w:t xml:space="preserve">: </w:t>
      </w:r>
      <w:r w:rsidRPr="000011EE">
        <w:rPr>
          <w:b/>
        </w:rPr>
        <w:t xml:space="preserve"> 5 full pedicure treatments</w:t>
      </w:r>
      <w:r>
        <w:rPr>
          <w:b/>
        </w:rPr>
        <w:t xml:space="preserve">, </w:t>
      </w:r>
      <w:r w:rsidRPr="000011EE">
        <w:rPr>
          <w:b/>
        </w:rPr>
        <w:t xml:space="preserve"> 1 French polish finish and 1 specialised treatment pedicure</w:t>
      </w:r>
      <w:r w:rsidR="00F20485" w:rsidRPr="00F20485">
        <w:rPr>
          <w:b/>
        </w:rPr>
        <w:t xml:space="preserve"> and the outcomes documented. 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 w:rsidR="005A43C1">
        <w:rPr>
          <w:b/>
        </w:rPr>
        <w:t xml:space="preserve"> </w:t>
      </w:r>
      <w:r>
        <w:t>____________</w:t>
      </w:r>
      <w:r w:rsidR="005A43C1">
        <w:t>_____________</w:t>
      </w:r>
      <w:r>
        <w:t>_____________________________________________</w:t>
      </w:r>
    </w:p>
    <w:p w:rsidR="00112190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</w:t>
      </w:r>
      <w:r w:rsidR="005A43C1">
        <w:t>________________________________</w:t>
      </w:r>
      <w:r w:rsidR="00112190">
        <w:rPr>
          <w:b/>
        </w:rPr>
        <w:br/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F20485" w:rsidRPr="001204C3" w:rsidTr="00E42C61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20485" w:rsidRPr="00AA7335" w:rsidRDefault="00F20485" w:rsidP="00F20485">
            <w:r w:rsidRPr="00AA7335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0485" w:rsidRPr="001204C3" w:rsidTr="00E42C61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20485" w:rsidRPr="00AA7335" w:rsidRDefault="005A43C1" w:rsidP="00F20485">
            <w:r>
              <w:t>M</w:t>
            </w:r>
            <w:r w:rsidRPr="00AA7335">
              <w:t>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0485" w:rsidRPr="001204C3" w:rsidTr="00E42C61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20485" w:rsidRPr="00AA7335" w:rsidRDefault="005A43C1" w:rsidP="00F20485">
            <w:r>
              <w:t>T</w:t>
            </w:r>
            <w:r w:rsidRPr="00AA7335">
              <w:t>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0485" w:rsidRPr="001204C3" w:rsidTr="00E42C61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20485" w:rsidRPr="00AA7335" w:rsidRDefault="005A43C1" w:rsidP="00F20485">
            <w:r>
              <w:t>C</w:t>
            </w:r>
            <w:r w:rsidRPr="00AA7335">
              <w:t>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0485" w:rsidRPr="001204C3" w:rsidTr="00E42C61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20485" w:rsidRDefault="005A43C1" w:rsidP="00F20485">
            <w:r>
              <w:t>A</w:t>
            </w:r>
            <w:r w:rsidRPr="00AA7335">
              <w:t>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20485" w:rsidRPr="005A651E" w:rsidRDefault="00F20485" w:rsidP="00F204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A43C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</w:t>
            </w:r>
            <w:r w:rsidRPr="00F20485">
              <w:rPr>
                <w:rFonts w:cstheme="minorHAnsi"/>
                <w:color w:val="262626" w:themeColor="text1" w:themeTint="D9"/>
              </w:rPr>
              <w:t>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5A43C1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5A43C1" w:rsidRPr="005A651E" w:rsidRDefault="005A43C1" w:rsidP="00BA514F">
      <w:pPr>
        <w:spacing w:after="120" w:line="259" w:lineRule="auto"/>
        <w:rPr>
          <w:i/>
        </w:rPr>
      </w:pPr>
    </w:p>
    <w:p w:rsidR="005A43C1" w:rsidRPr="001E0802" w:rsidRDefault="005A43C1" w:rsidP="005A43C1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</w:p>
    <w:p w:rsidR="005A43C1" w:rsidRDefault="005A43C1" w:rsidP="005A43C1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5A43C1" w:rsidRDefault="005A43C1" w:rsidP="005A43C1">
      <w:pPr>
        <w:spacing w:after="120"/>
        <w:rPr>
          <w:b/>
        </w:rPr>
      </w:pPr>
    </w:p>
    <w:p w:rsidR="005A43C1" w:rsidRPr="001E0802" w:rsidRDefault="005A43C1" w:rsidP="005A43C1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</w:t>
      </w:r>
      <w:r>
        <w:t>_</w:t>
      </w:r>
      <w:r w:rsidRPr="001E0802">
        <w:t>______________________</w:t>
      </w:r>
      <w:r>
        <w:t>______________________</w:t>
      </w:r>
    </w:p>
    <w:p w:rsidR="005A43C1" w:rsidRDefault="005A43C1" w:rsidP="005A43C1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5A43C1" w:rsidRDefault="005A43C1" w:rsidP="005A43C1">
      <w:pPr>
        <w:spacing w:after="120"/>
        <w:rPr>
          <w:b/>
        </w:rPr>
      </w:pPr>
    </w:p>
    <w:p w:rsidR="005A43C1" w:rsidRPr="001E0802" w:rsidRDefault="005A43C1" w:rsidP="005A43C1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5A43C1" w:rsidRDefault="005A43C1" w:rsidP="005A43C1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862279" w:rsidRDefault="00862279" w:rsidP="00BA514F">
      <w:pPr>
        <w:spacing w:line="259" w:lineRule="auto"/>
        <w:rPr>
          <w:b/>
        </w:rPr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011EE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011EE" w:rsidP="008D49C7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011EE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011EE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485" w:rsidRDefault="00F20485" w:rsidP="00735D34">
      <w:r>
        <w:separator/>
      </w:r>
    </w:p>
  </w:endnote>
  <w:endnote w:type="continuationSeparator" w:id="0">
    <w:p w:rsidR="00F20485" w:rsidRDefault="00F2048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2048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20485">
              <w:rPr>
                <w:szCs w:val="18"/>
              </w:rPr>
              <w:t>iUBT397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0011E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5A43C1">
              <w:rPr>
                <w:szCs w:val="18"/>
              </w:rPr>
              <w:t xml:space="preserve">    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011E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011E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485" w:rsidRDefault="00F20485" w:rsidP="00735D34">
      <w:r>
        <w:separator/>
      </w:r>
    </w:p>
  </w:footnote>
  <w:footnote w:type="continuationSeparator" w:id="0">
    <w:p w:rsidR="00F20485" w:rsidRDefault="00F2048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F20485"/>
    <w:rsid w:val="000011EE"/>
    <w:rsid w:val="00003257"/>
    <w:rsid w:val="0001369A"/>
    <w:rsid w:val="00061C6A"/>
    <w:rsid w:val="000D1D6D"/>
    <w:rsid w:val="00112190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43C1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B2BD8"/>
    <w:rsid w:val="007F0350"/>
    <w:rsid w:val="00834262"/>
    <w:rsid w:val="00856F63"/>
    <w:rsid w:val="00862279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20485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A7CC7208-F8EA-4E51-8634-7DDAC7CC4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E7FB0-7980-4B57-8C9C-12B3C3EF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2019-10-14T13:40:00Z</dcterms:created>
  <dcterms:modified xsi:type="dcterms:W3CDTF">2019-10-14T13:40:00Z</dcterms:modified>
</cp:coreProperties>
</file>