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1C3EDE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:rsidR="006858C7" w:rsidRPr="00E6627C" w:rsidRDefault="002B354A" w:rsidP="006858C7">
      <w:pPr>
        <w:rPr>
          <w:b/>
          <w:sz w:val="32"/>
        </w:rPr>
      </w:pPr>
      <w:r>
        <w:rPr>
          <w:b/>
          <w:sz w:val="32"/>
        </w:rPr>
        <w:t>iUBT404</w:t>
      </w:r>
      <w:r w:rsidR="00953AC0"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>
        <w:rPr>
          <w:sz w:val="32"/>
        </w:rPr>
        <w:t>Provide man</w:t>
      </w:r>
      <w:r w:rsidR="00945651">
        <w:rPr>
          <w:sz w:val="32"/>
        </w:rPr>
        <w:t>icure t</w:t>
      </w:r>
      <w:r w:rsidR="00953AC0" w:rsidRPr="00953AC0">
        <w:rPr>
          <w:sz w:val="32"/>
        </w:rPr>
        <w:t>reatments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7B3CFC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953AC0" w:rsidRPr="0087609D" w:rsidTr="00AE0C4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DF3944" w:rsidRDefault="00953AC0" w:rsidP="00953AC0">
            <w:r w:rsidRPr="00DF3944">
              <w:t xml:space="preserve">Haemophilia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53AC0" w:rsidRPr="00A72B2F" w:rsidRDefault="00953AC0" w:rsidP="007B3CFC">
            <w:r>
              <w:t>Nervous/p</w:t>
            </w:r>
            <w:r w:rsidRPr="00953AC0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CC7D70" w:rsidRDefault="00953AC0" w:rsidP="00953AC0">
            <w:r w:rsidRPr="00CC7D70">
              <w:t xml:space="preserve">Inflamed nerve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AE0C4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DF3944" w:rsidRDefault="00953AC0" w:rsidP="00953AC0">
            <w:r w:rsidRPr="00DF3944">
              <w:t xml:space="preserve">Any condition already being treated by a GP, dermatologist or another practitioner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736FEB" w:rsidRDefault="00953AC0" w:rsidP="00953AC0">
            <w:r w:rsidRPr="00736FEB">
              <w:t xml:space="preserve">Recent operations of the hands or feet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CC7D70" w:rsidRDefault="00953AC0" w:rsidP="00953AC0">
            <w:r w:rsidRPr="00CC7D70">
              <w:t xml:space="preserve">Undiagnosed pain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AE0C4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DF3944" w:rsidRDefault="00953AC0" w:rsidP="00953AC0">
            <w:r w:rsidRPr="00DF3944">
              <w:t xml:space="preserve">Medical oedema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Default="00953AC0" w:rsidP="00953AC0">
            <w:r w:rsidRPr="00736FEB">
              <w:t xml:space="preserve">Diabetes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Default="00953AC0" w:rsidP="00953AC0">
            <w:r w:rsidRPr="00CC7D70">
              <w:t xml:space="preserve">Acute rheumatism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953A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DF3944" w:rsidRDefault="00953AC0" w:rsidP="00953AC0">
            <w:r w:rsidRPr="00DF3944">
              <w:t xml:space="preserve">Arthritis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953AC0" w:rsidRPr="00F724E4" w:rsidRDefault="00953AC0" w:rsidP="00953AC0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953AC0" w:rsidRDefault="00953AC0" w:rsidP="00953AC0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953AC0" w:rsidRPr="00F724E4" w:rsidRDefault="00953AC0" w:rsidP="00953AC0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953AC0" w:rsidRDefault="00953AC0" w:rsidP="00953AC0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7B3CFC">
              <w:rPr>
                <w:sz w:val="24"/>
              </w:rPr>
              <w:t xml:space="preserve">tions that restrict treatment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Fever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E45A5E" w:rsidRDefault="00953AC0" w:rsidP="00953AC0">
            <w:r w:rsidRPr="00E45A5E">
              <w:t xml:space="preserve">Severe bruising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4D2A5C" w:rsidRDefault="00953AC0" w:rsidP="00953AC0">
            <w:r w:rsidRPr="004D2A5C">
              <w:t xml:space="preserve">Nail separation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Infectious or contagious diseases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E45A5E" w:rsidRDefault="00953AC0" w:rsidP="00953AC0">
            <w:r w:rsidRPr="00E45A5E">
              <w:t xml:space="preserve">Abrasions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4D2A5C" w:rsidRDefault="00953AC0" w:rsidP="00953AC0">
            <w:pPr>
              <w:rPr>
                <w:b/>
              </w:rPr>
            </w:pPr>
            <w:r w:rsidRPr="004D2A5C">
              <w:t xml:space="preserve">Eczema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Under the influence of recreational drugs or alcohol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E45A5E" w:rsidRDefault="00953AC0" w:rsidP="00953AC0">
            <w:r w:rsidRPr="00E45A5E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4D2A5C" w:rsidRDefault="00953AC0" w:rsidP="00953AC0">
            <w:r w:rsidRPr="004D2A5C">
              <w:t xml:space="preserve">Psoriasis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Diarrhoea and vomiting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E45A5E" w:rsidRDefault="00953AC0" w:rsidP="00953AC0">
            <w:r w:rsidRPr="00E45A5E">
              <w:t xml:space="preserve">Recent fractures (minimum 3 months)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4D2A5C" w:rsidRDefault="00953AC0" w:rsidP="007A7FB2">
            <w:r w:rsidRPr="004D2A5C">
              <w:t xml:space="preserve">Loss of skin sensation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Any known allergies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E45A5E" w:rsidRDefault="00953AC0" w:rsidP="00953AC0">
            <w:r w:rsidRPr="00E45A5E">
              <w:t xml:space="preserve">Sunburn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53AC0" w:rsidRPr="004D2A5C" w:rsidRDefault="00953AC0" w:rsidP="007A7FB2">
            <w:r w:rsidRPr="004D2A5C">
              <w:t xml:space="preserve">Chilblains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Undiagnosed lumps and bumps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62289F" w:rsidRDefault="00953AC0" w:rsidP="00953AC0">
            <w:r w:rsidRPr="0062289F">
              <w:t xml:space="preserve">Repetitive Strain Injury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4D2A5C" w:rsidRDefault="00953AC0" w:rsidP="007A7FB2">
            <w:r w:rsidRPr="004D2A5C">
              <w:t xml:space="preserve">Corns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803C46" w:rsidP="00953AC0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3946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7A7FB2">
            <w:r w:rsidRPr="00601D56">
              <w:t xml:space="preserve">Inflammation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7A7FB2" w:rsidRDefault="00803C46" w:rsidP="007A7FB2">
            <w:sdt>
              <w:sdtPr>
                <w:id w:val="13004314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Pr="0062289F" w:rsidRDefault="007A7FB2" w:rsidP="007A7FB2">
            <w:r w:rsidRPr="0062289F">
              <w:t xml:space="preserve">Carpal Tunnel Syndrome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7A7FB2" w:rsidRDefault="00803C46" w:rsidP="007A7FB2">
            <w:sdt>
              <w:sdtPr>
                <w:id w:val="21320537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Pr="004D2A5C" w:rsidRDefault="007A7FB2" w:rsidP="007A7FB2">
            <w:r w:rsidRPr="004D2A5C">
              <w:t xml:space="preserve">Verrucae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7FB2" w:rsidRDefault="00803C46" w:rsidP="007A7FB2">
            <w:sdt>
              <w:sdtPr>
                <w:id w:val="307832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3946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7A7FB2">
            <w:r w:rsidRPr="00601D56">
              <w:t xml:space="preserve">Cuts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7A7FB2" w:rsidRDefault="00803C46" w:rsidP="007A7FB2">
            <w:sdt>
              <w:sdtPr>
                <w:id w:val="3119908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Default="007A7FB2" w:rsidP="007A7FB2">
            <w:r w:rsidRPr="0062289F">
              <w:t xml:space="preserve">Severely bitten or damaged nails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7A7FB2" w:rsidRDefault="00803C46" w:rsidP="007A7FB2">
            <w:sdt>
              <w:sdtPr>
                <w:id w:val="-2550568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Default="007A7FB2" w:rsidP="007A7FB2">
            <w:r w:rsidRPr="004D2A5C">
              <w:rPr>
                <w:bCs/>
              </w:rPr>
              <w:t>Wart(s)</w:t>
            </w:r>
            <w:r w:rsidRPr="004D2A5C">
              <w:rPr>
                <w:b/>
              </w:rPr>
              <w:t xml:space="preserve">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7FB2" w:rsidRDefault="00803C46" w:rsidP="007A7FB2">
            <w:sdt>
              <w:sdtPr>
                <w:id w:val="15635954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7A7FB2" w:rsidRPr="0087609D" w:rsidTr="002E57C0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7A7FB2" w:rsidRPr="0087609D" w:rsidRDefault="007B3CFC" w:rsidP="002E57C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Diseases and disorders </w:t>
            </w:r>
            <w:r w:rsidR="007A7FB2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803C46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Pr="008F3DA0" w:rsidRDefault="00803C46" w:rsidP="00803C46">
            <w:r w:rsidRPr="008F3DA0">
              <w:t>Beau’s line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ind w:left="-57"/>
              <w:jc w:val="center"/>
            </w:pPr>
            <w:sdt>
              <w:sdtPr>
                <w:id w:val="-243335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Pr="005C05E5" w:rsidRDefault="00803C46" w:rsidP="00803C46">
            <w:r w:rsidRPr="005C05E5">
              <w:t xml:space="preserve">Mould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sdt>
              <w:sdtPr>
                <w:id w:val="-143139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803C46" w:rsidRPr="009B4733" w:rsidRDefault="00803C46" w:rsidP="00803C46">
            <w:proofErr w:type="spellStart"/>
            <w:r w:rsidRPr="009B4733">
              <w:t>Onychorrhexis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-14523164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C46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Pr="008F3DA0" w:rsidRDefault="00803C46" w:rsidP="00803C46">
            <w:r w:rsidRPr="008F3DA0">
              <w:t>Blue nail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ind w:left="-57"/>
              <w:jc w:val="center"/>
            </w:pPr>
            <w:sdt>
              <w:sdtPr>
                <w:id w:val="-818959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Pr="005C05E5" w:rsidRDefault="00803C46" w:rsidP="00803C46">
            <w:proofErr w:type="spellStart"/>
            <w:r w:rsidRPr="005C05E5">
              <w:t>Onychatrophia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sdt>
              <w:sdtPr>
                <w:id w:val="-13654436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803C46" w:rsidRPr="009B4733" w:rsidRDefault="00803C46" w:rsidP="00803C46">
            <w:r w:rsidRPr="009B4733">
              <w:t xml:space="preserve">Paronychia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-2044197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C46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Pr="008F3DA0" w:rsidRDefault="00803C46" w:rsidP="00803C46">
            <w:r w:rsidRPr="008F3DA0">
              <w:t>Bruised nail(s)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ind w:left="-57"/>
              <w:jc w:val="center"/>
            </w:pPr>
            <w:sdt>
              <w:sdtPr>
                <w:id w:val="9195219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Pr="005C05E5" w:rsidRDefault="00803C46" w:rsidP="00803C46">
            <w:proofErr w:type="spellStart"/>
            <w:r w:rsidRPr="005C05E5">
              <w:t>Onychauxis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sdt>
              <w:sdtPr>
                <w:id w:val="198822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803C46" w:rsidRPr="009B4733" w:rsidRDefault="00803C46" w:rsidP="00803C46">
            <w:r w:rsidRPr="009B4733">
              <w:t>Pitting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-20847430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C46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Pr="008F3DA0" w:rsidRDefault="00803C46" w:rsidP="00803C46">
            <w:r w:rsidRPr="008F3DA0">
              <w:t xml:space="preserve">Dermatitis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ind w:left="-57"/>
              <w:jc w:val="center"/>
            </w:pPr>
            <w:sdt>
              <w:sdtPr>
                <w:id w:val="2008858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Pr="005C05E5" w:rsidRDefault="00803C46" w:rsidP="00803C46">
            <w:proofErr w:type="spellStart"/>
            <w:r w:rsidRPr="005C05E5">
              <w:t>Onychia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sdt>
              <w:sdtPr>
                <w:id w:val="-1291664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803C46" w:rsidRPr="009B4733" w:rsidRDefault="00803C46" w:rsidP="00803C46">
            <w:r w:rsidRPr="009B4733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17580191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C46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Pr="008F3DA0" w:rsidRDefault="00803C46" w:rsidP="00803C46">
            <w:r w:rsidRPr="008F3DA0">
              <w:t>Discoloured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ind w:left="-57"/>
              <w:jc w:val="center"/>
            </w:pPr>
            <w:sdt>
              <w:sdtPr>
                <w:id w:val="7414495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Pr="005C05E5" w:rsidRDefault="00803C46" w:rsidP="00803C46">
            <w:proofErr w:type="spellStart"/>
            <w:r w:rsidRPr="005C05E5">
              <w:t>Onychocryptosis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sdt>
              <w:sdtPr>
                <w:id w:val="16085411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03C46" w:rsidRPr="009B4733" w:rsidRDefault="00803C46" w:rsidP="00803C46">
            <w:r w:rsidRPr="009B4733">
              <w:t>Pterygium (Whitlow)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-2454955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C46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Pr="008F3DA0" w:rsidRDefault="00803C46" w:rsidP="00803C46">
            <w:r w:rsidRPr="008F3DA0"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ind w:left="-57"/>
              <w:jc w:val="center"/>
            </w:pPr>
            <w:sdt>
              <w:sdtPr>
                <w:id w:val="-19344323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Pr="005C05E5" w:rsidRDefault="00803C46" w:rsidP="00803C46">
            <w:proofErr w:type="spellStart"/>
            <w:r w:rsidRPr="005C05E5">
              <w:t>Onychogryphosis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sdt>
              <w:sdtPr>
                <w:id w:val="258345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803C46" w:rsidRPr="009B4733" w:rsidRDefault="00803C46" w:rsidP="00803C46">
            <w:r w:rsidRPr="009B4733">
              <w:t>Sepsis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20416950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C46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Pr="008F3DA0" w:rsidRDefault="00803C46" w:rsidP="00803C46">
            <w:r w:rsidRPr="008F3DA0">
              <w:t>Flaking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17175398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Pr="005C05E5" w:rsidRDefault="00803C46" w:rsidP="00803C46">
            <w:proofErr w:type="spellStart"/>
            <w:r w:rsidRPr="005C05E5">
              <w:t>Onycholisis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-14164652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803C46" w:rsidRPr="009B4733" w:rsidRDefault="00803C46" w:rsidP="00803C46">
            <w:r w:rsidRPr="009B4733">
              <w:t xml:space="preserve">Severely bitten/ picked skin around the nail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-13103177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C46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Pr="008F3DA0" w:rsidRDefault="00803C46" w:rsidP="00803C46">
            <w:r w:rsidRPr="008F3DA0">
              <w:t>Hang nail(s)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15132623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Pr="005C05E5" w:rsidRDefault="00803C46" w:rsidP="00803C46">
            <w:r w:rsidRPr="005C05E5">
              <w:t>Onychomycosis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19970641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803C46" w:rsidRPr="009B4733" w:rsidRDefault="00803C46" w:rsidP="00803C46">
            <w:r w:rsidRPr="009B4733">
              <w:t xml:space="preserve">Transverse ridges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-17817110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C46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Pr="008F3DA0" w:rsidRDefault="00803C46" w:rsidP="00803C46">
            <w:proofErr w:type="spellStart"/>
            <w:r w:rsidRPr="008F3DA0">
              <w:t>Koilonychia</w:t>
            </w:r>
            <w:proofErr w:type="spellEnd"/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95764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Pr="005C05E5" w:rsidRDefault="00803C46" w:rsidP="00803C46">
            <w:proofErr w:type="spellStart"/>
            <w:r w:rsidRPr="005C05E5">
              <w:t>Onychophagy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818624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803C46" w:rsidRDefault="00803C46" w:rsidP="00803C46">
            <w:r w:rsidRPr="009B4733">
              <w:t>Vertical ridges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5673857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C46" w:rsidRPr="0087609D" w:rsidTr="00803C4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Pr="008F3DA0" w:rsidRDefault="00803C46" w:rsidP="00803C46">
            <w:r w:rsidRPr="008F3DA0">
              <w:t>Lamella dystrophy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-12252927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Pr="005C05E5" w:rsidRDefault="00803C46" w:rsidP="00803C46">
            <w:proofErr w:type="spellStart"/>
            <w:r w:rsidRPr="005C05E5">
              <w:t>Onychophyma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20538069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</w:tcPr>
          <w:p w:rsidR="00803C46" w:rsidRPr="009B4733" w:rsidRDefault="00803C46" w:rsidP="00803C46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803C46" w:rsidRDefault="00803C46" w:rsidP="00803C46">
            <w:pPr>
              <w:jc w:val="center"/>
            </w:pPr>
          </w:p>
        </w:tc>
      </w:tr>
      <w:tr w:rsidR="00803C46" w:rsidRPr="0087609D" w:rsidTr="00803C4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803C46" w:rsidRDefault="00803C46" w:rsidP="00803C46">
            <w:proofErr w:type="spellStart"/>
            <w:r w:rsidRPr="008F3DA0">
              <w:t>Leuconychia</w:t>
            </w:r>
            <w:proofErr w:type="spellEnd"/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-16056475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803C46" w:rsidRDefault="00803C46" w:rsidP="00803C46">
            <w:proofErr w:type="spellStart"/>
            <w:r w:rsidRPr="005C05E5">
              <w:t>Onychoptosis</w:t>
            </w:r>
            <w:proofErr w:type="spellEnd"/>
            <w:r w:rsidRPr="005C05E5">
              <w:t xml:space="preserve"> (Tinea </w:t>
            </w:r>
            <w:proofErr w:type="spellStart"/>
            <w:r w:rsidRPr="005C05E5">
              <w:t>Ungium</w:t>
            </w:r>
            <w:proofErr w:type="spellEnd"/>
            <w:r w:rsidRPr="005C05E5">
              <w:t>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803C46" w:rsidRDefault="00803C46" w:rsidP="00803C46">
            <w:sdt>
              <w:sdtPr>
                <w:id w:val="-14209408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</w:tcPr>
          <w:p w:rsidR="00803C46" w:rsidRPr="009B4733" w:rsidRDefault="00803C46" w:rsidP="00803C46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803C46" w:rsidRDefault="00803C46" w:rsidP="00803C46">
            <w:pPr>
              <w:jc w:val="center"/>
            </w:pPr>
          </w:p>
        </w:tc>
      </w:tr>
    </w:tbl>
    <w:p w:rsidR="00665E01" w:rsidRDefault="00665E01">
      <w:pPr>
        <w:spacing w:line="259" w:lineRule="auto"/>
      </w:pPr>
      <w:r>
        <w:br w:type="page"/>
      </w:r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3C405C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Nail</w:t>
            </w:r>
            <w:r w:rsidR="007B3CFC">
              <w:rPr>
                <w:sz w:val="24"/>
              </w:rPr>
              <w:t xml:space="preserve"> test</w:t>
            </w:r>
            <w:r w:rsidR="00A72B2F">
              <w:rPr>
                <w:sz w:val="24"/>
              </w:rPr>
              <w:t xml:space="preserve">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3C405C" w:rsidP="003077B3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803C46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3C405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803C46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3C405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803C46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3C405C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803C46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C405C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C405C" w:rsidRDefault="003C405C" w:rsidP="003C405C">
            <w:r>
              <w:t>Cuticle condition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C405C" w:rsidRDefault="003C405C" w:rsidP="003C405C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C405C" w:rsidRDefault="00803C46" w:rsidP="003C405C">
            <w:pPr>
              <w:ind w:left="-57"/>
              <w:jc w:val="center"/>
            </w:pPr>
            <w:sdt>
              <w:sdtPr>
                <w:id w:val="-14537743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0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C405C" w:rsidRPr="008B198A" w:rsidRDefault="003C405C" w:rsidP="003C405C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C405C" w:rsidRDefault="00803C46" w:rsidP="003C405C">
            <w:pPr>
              <w:jc w:val="center"/>
            </w:pPr>
            <w:sdt>
              <w:sdtPr>
                <w:id w:val="16539544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0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C405C" w:rsidRPr="0087609D" w:rsidRDefault="003C405C" w:rsidP="003C405C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C405C" w:rsidRDefault="00803C46" w:rsidP="003C405C">
            <w:pPr>
              <w:jc w:val="center"/>
            </w:pPr>
            <w:sdt>
              <w:sdtPr>
                <w:id w:val="-20236139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0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3C405C" w:rsidRDefault="003C405C" w:rsidP="003C405C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3C405C" w:rsidRDefault="00803C46" w:rsidP="003C405C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05C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5D2F5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3C405C" w:rsidP="003077B3">
            <w:r>
              <w:t>Skin’s condition</w:t>
            </w:r>
            <w:r w:rsidR="00A72B2F"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3C405C" w:rsidP="003077B3">
            <w:pPr>
              <w:jc w:val="center"/>
            </w:pPr>
            <w:r w:rsidRPr="003C405C"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803C46" w:rsidP="003077B3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3C405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3C405C"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803C46" w:rsidP="003077B3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3C405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3C405C">
              <w:t>Normal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803C46" w:rsidP="003077B3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B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A72B2F" w:rsidRDefault="00A72B2F" w:rsidP="003077B3"/>
        </w:tc>
      </w:tr>
      <w:tr w:rsidR="00A72B2F" w:rsidTr="00A72B2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3C405C" w:rsidP="003077B3">
            <w:r w:rsidRPr="003C405C">
              <w:t>Skin’s healing ability</w:t>
            </w:r>
            <w:r w:rsidR="00A72B2F"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5D2F53" w:rsidP="003077B3">
            <w:pPr>
              <w:jc w:val="center"/>
            </w:pPr>
            <w:r w:rsidRPr="005D2F53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803C46" w:rsidP="003077B3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5D2F53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5D2F53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803C46" w:rsidP="003077B3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5D2F53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5D2F53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803C46" w:rsidP="003077B3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5D2F53" w:rsidP="005D2F53">
            <w:pPr>
              <w:jc w:val="center"/>
            </w:pPr>
            <w:r w:rsidRPr="005D2F53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803C46" w:rsidP="003077B3"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5D2F5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3C405C" w:rsidP="003077B3">
            <w:r w:rsidRPr="003C405C">
              <w:t>Circulation</w:t>
            </w:r>
            <w:r w:rsidR="00A72B2F"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5D2F53" w:rsidP="003077B3">
            <w:pPr>
              <w:jc w:val="center"/>
            </w:pPr>
            <w:r w:rsidRPr="005D2F53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803C46" w:rsidP="003077B3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5D2F53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5D2F53">
              <w:t>Norma</w:t>
            </w:r>
            <w:r>
              <w:t>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803C46" w:rsidP="003077B3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5D2F53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5D2F53"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803C46" w:rsidP="003077B3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A72B2F" w:rsidRDefault="00A72B2F" w:rsidP="003077B3"/>
        </w:tc>
      </w:tr>
      <w:tr w:rsidR="00A72B2F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5D2F53">
            <w:r>
              <w:t>Overall skin</w:t>
            </w:r>
            <w:r w:rsidR="005D2F53">
              <w:t>/nail</w:t>
            </w:r>
            <w:r>
              <w:t xml:space="preserve"> </w:t>
            </w:r>
            <w:r w:rsidR="005D2F53">
              <w:t>condition</w:t>
            </w:r>
            <w:r w:rsidRPr="00330B20">
              <w:t>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A72B2F" w:rsidRDefault="00A72B2F" w:rsidP="003077B3"/>
        </w:tc>
      </w:tr>
    </w:tbl>
    <w:p w:rsidR="005D2F53" w:rsidRDefault="005D2F53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284"/>
        <w:gridCol w:w="472"/>
        <w:gridCol w:w="1087"/>
        <w:gridCol w:w="425"/>
        <w:gridCol w:w="993"/>
        <w:gridCol w:w="377"/>
        <w:gridCol w:w="331"/>
        <w:gridCol w:w="426"/>
        <w:gridCol w:w="1701"/>
        <w:gridCol w:w="425"/>
      </w:tblGrid>
      <w:tr w:rsidR="005D2F53" w:rsidRPr="0087609D" w:rsidTr="007B3CFC">
        <w:trPr>
          <w:trHeight w:val="28"/>
          <w:jc w:val="center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5D2F53" w:rsidRDefault="00945651" w:rsidP="002E57C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Treatment </w:t>
            </w:r>
            <w:r w:rsidR="005D2F53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5D2F53" w:rsidTr="007B3CFC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D2F53" w:rsidRDefault="005D2F53" w:rsidP="002E57C0">
            <w:r>
              <w:t>Treatment: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D2F53" w:rsidRDefault="00803C46" w:rsidP="00803C46">
            <w:pPr>
              <w:jc w:val="center"/>
            </w:pPr>
            <w:r>
              <w:t>Mani</w:t>
            </w:r>
            <w:r w:rsidR="005D2F53">
              <w:t>cure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D2F53" w:rsidRDefault="00803C46" w:rsidP="002E57C0">
            <w:pPr>
              <w:ind w:left="-57"/>
              <w:jc w:val="center"/>
            </w:pPr>
            <w:sdt>
              <w:sdtPr>
                <w:id w:val="-14954102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F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:rsidR="005D2F53" w:rsidRPr="008B198A" w:rsidRDefault="005D2F53" w:rsidP="002E57C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5D2F53" w:rsidRDefault="005D2F53" w:rsidP="002E57C0">
            <w:pPr>
              <w:jc w:val="center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:rsidR="005D2F53" w:rsidRPr="0087609D" w:rsidRDefault="005D2F53" w:rsidP="002E57C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5D2F53" w:rsidRDefault="005D2F53" w:rsidP="002E57C0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</w:tcPr>
          <w:p w:rsidR="005D2F53" w:rsidRDefault="005D2F53" w:rsidP="005D2F5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5D2F53" w:rsidRDefault="005D2F53" w:rsidP="002E57C0"/>
        </w:tc>
      </w:tr>
      <w:tr w:rsidR="00803C46" w:rsidTr="00803C46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03C46" w:rsidRDefault="00803C46" w:rsidP="002E57C0">
            <w:r w:rsidRPr="00803C46">
              <w:t>Foot and nail treatments: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r w:rsidRPr="00803C46">
              <w:t>Paraffin wax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-16865937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5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r>
              <w:t>Hand mask</w:t>
            </w:r>
          </w:p>
        </w:tc>
        <w:tc>
          <w:tcPr>
            <w:tcW w:w="37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4140602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r w:rsidRPr="00803C46">
              <w:t>Thermal mittens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-10567097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C46" w:rsidTr="00803C46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03C46" w:rsidRDefault="00803C46" w:rsidP="00803C46"/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r>
              <w:t>Warm oil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-10619502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5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proofErr w:type="spellStart"/>
            <w:r w:rsidRPr="00803C46">
              <w:t>Exfoliants</w:t>
            </w:r>
            <w:proofErr w:type="spellEnd"/>
          </w:p>
        </w:tc>
        <w:tc>
          <w:tcPr>
            <w:tcW w:w="37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-12791792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:rsidR="00803C46" w:rsidRDefault="00803C46" w:rsidP="00803C46">
            <w:pPr>
              <w:jc w:val="center"/>
            </w:pPr>
            <w:bookmarkStart w:id="0" w:name="_GoBack"/>
            <w:bookmarkEnd w:id="0"/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03C46" w:rsidRDefault="00803C46" w:rsidP="00803C46">
            <w:pPr>
              <w:jc w:val="center"/>
            </w:pPr>
          </w:p>
        </w:tc>
      </w:tr>
      <w:tr w:rsidR="00803C46" w:rsidTr="00803C46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03C46" w:rsidRDefault="00803C46" w:rsidP="00803C46">
            <w:r w:rsidRPr="00803C46">
              <w:t>Nail finishes: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r w:rsidRPr="00803C46">
              <w:t>Buffing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17298756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5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r w:rsidRPr="00803C46">
              <w:t>Coloured varnish</w:t>
            </w:r>
          </w:p>
        </w:tc>
        <w:tc>
          <w:tcPr>
            <w:tcW w:w="37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-19714309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r w:rsidRPr="00803C46">
              <w:t>French manicure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03C46" w:rsidRDefault="00803C46" w:rsidP="00803C46">
            <w:pPr>
              <w:jc w:val="center"/>
            </w:pPr>
            <w:sdt>
              <w:sdtPr>
                <w:id w:val="-19298737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5C7694" w:rsidRDefault="005C7694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p w:rsidR="005C7694" w:rsidRDefault="005C7694" w:rsidP="00A72B2F"/>
    <w:p w:rsidR="005C7694" w:rsidRDefault="005C7694" w:rsidP="00A72B2F"/>
    <w:p w:rsidR="005C7694" w:rsidRDefault="005C7694" w:rsidP="00A72B2F"/>
    <w:p w:rsidR="005C7694" w:rsidRDefault="005C7694" w:rsidP="00A72B2F"/>
    <w:p w:rsidR="005C7694" w:rsidRDefault="005C7694" w:rsidP="00A72B2F"/>
    <w:p w:rsidR="005C7694" w:rsidRDefault="005C7694" w:rsidP="00A72B2F"/>
    <w:p w:rsidR="00C70B77" w:rsidRDefault="00C70B77" w:rsidP="00A72B2F"/>
    <w:p w:rsidR="005C7694" w:rsidRPr="00C70B77" w:rsidRDefault="00C70B77" w:rsidP="00C70B77">
      <w:pPr>
        <w:tabs>
          <w:tab w:val="left" w:pos="3654"/>
        </w:tabs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5C7694" w:rsidRDefault="005C769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5C7694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Home care advice</w:t>
            </w:r>
            <w:r w:rsidR="00945651">
              <w:rPr>
                <w:sz w:val="24"/>
              </w:rPr>
              <w:t>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5C7694" w:rsidRDefault="005C7694" w:rsidP="00A72B2F"/>
    <w:p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</w:t>
      </w:r>
      <w:r w:rsidR="00BD2CF0">
        <w:t>________________________</w:t>
      </w:r>
    </w:p>
    <w:p w:rsidR="00C70B77" w:rsidRDefault="00C70B77">
      <w:pPr>
        <w:spacing w:line="259" w:lineRule="auto"/>
      </w:pPr>
      <w:r>
        <w:br w:type="page"/>
      </w:r>
    </w:p>
    <w:p w:rsidR="00C70B77" w:rsidRPr="004A608D" w:rsidRDefault="00C70B77" w:rsidP="00C70B77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C70B77" w:rsidRPr="004A608D" w:rsidTr="002D1FB5">
        <w:tc>
          <w:tcPr>
            <w:tcW w:w="535" w:type="pct"/>
            <w:shd w:val="clear" w:color="auto" w:fill="DEEAF6"/>
            <w:hideMark/>
          </w:tcPr>
          <w:p w:rsidR="00C70B77" w:rsidRPr="004A608D" w:rsidRDefault="00C70B77" w:rsidP="002D1FB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22" w:type="pct"/>
            <w:shd w:val="clear" w:color="auto" w:fill="DEEAF6"/>
            <w:hideMark/>
          </w:tcPr>
          <w:p w:rsidR="00C70B77" w:rsidRPr="004A608D" w:rsidRDefault="00C70B77" w:rsidP="002D1FB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34" w:type="pct"/>
            <w:shd w:val="clear" w:color="auto" w:fill="DEEAF6"/>
            <w:hideMark/>
          </w:tcPr>
          <w:p w:rsidR="00C70B77" w:rsidRPr="004A608D" w:rsidRDefault="00C70B77" w:rsidP="002D1FB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shd w:val="clear" w:color="auto" w:fill="DEEAF6"/>
          </w:tcPr>
          <w:p w:rsidR="00C70B77" w:rsidRPr="004A608D" w:rsidRDefault="00C70B77" w:rsidP="002D1FB5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70B77" w:rsidRPr="004A608D" w:rsidTr="002D1FB5">
        <w:tc>
          <w:tcPr>
            <w:tcW w:w="535" w:type="pct"/>
          </w:tcPr>
          <w:p w:rsidR="00C70B77" w:rsidRPr="004A608D" w:rsidRDefault="00BD2CF0" w:rsidP="002D1FB5">
            <w:pPr>
              <w:spacing w:before="60" w:after="60"/>
            </w:pPr>
            <w:r>
              <w:t>v1</w:t>
            </w:r>
          </w:p>
        </w:tc>
        <w:tc>
          <w:tcPr>
            <w:tcW w:w="622" w:type="pct"/>
          </w:tcPr>
          <w:p w:rsidR="00C70B77" w:rsidRPr="004A608D" w:rsidRDefault="002B354A" w:rsidP="002D1FB5">
            <w:pPr>
              <w:spacing w:before="60" w:after="60"/>
            </w:pPr>
            <w:r>
              <w:t>14/01/2020</w:t>
            </w:r>
          </w:p>
        </w:tc>
        <w:tc>
          <w:tcPr>
            <w:tcW w:w="2034" w:type="pct"/>
          </w:tcPr>
          <w:p w:rsidR="00C70B77" w:rsidRPr="004A608D" w:rsidRDefault="00BD2CF0" w:rsidP="002D1FB5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</w:tcPr>
          <w:p w:rsidR="00C70B77" w:rsidRPr="004A608D" w:rsidRDefault="002B354A" w:rsidP="002D1FB5">
            <w:pPr>
              <w:spacing w:before="60" w:after="60"/>
            </w:pPr>
            <w:r>
              <w:t>Qualification and Regulation Co-ordinator</w:t>
            </w:r>
          </w:p>
        </w:tc>
      </w:tr>
      <w:tr w:rsidR="00C70B77" w:rsidRPr="004A608D" w:rsidTr="002D1FB5">
        <w:tc>
          <w:tcPr>
            <w:tcW w:w="535" w:type="pct"/>
          </w:tcPr>
          <w:p w:rsidR="00C70B77" w:rsidRDefault="00C70B77" w:rsidP="002D1FB5">
            <w:pPr>
              <w:spacing w:before="60" w:after="60"/>
            </w:pPr>
          </w:p>
        </w:tc>
        <w:tc>
          <w:tcPr>
            <w:tcW w:w="622" w:type="pct"/>
          </w:tcPr>
          <w:p w:rsidR="00C70B77" w:rsidRDefault="00C70B77" w:rsidP="002D1FB5">
            <w:pPr>
              <w:spacing w:before="60" w:after="60"/>
            </w:pPr>
          </w:p>
        </w:tc>
        <w:tc>
          <w:tcPr>
            <w:tcW w:w="2034" w:type="pct"/>
          </w:tcPr>
          <w:p w:rsidR="00C70B77" w:rsidRDefault="00C70B77" w:rsidP="002D1FB5">
            <w:pPr>
              <w:spacing w:before="60" w:after="60"/>
            </w:pPr>
          </w:p>
        </w:tc>
        <w:tc>
          <w:tcPr>
            <w:tcW w:w="1809" w:type="pct"/>
          </w:tcPr>
          <w:p w:rsidR="00C70B77" w:rsidRDefault="00C70B77" w:rsidP="002D1FB5">
            <w:pPr>
              <w:spacing w:before="60" w:after="60"/>
            </w:pPr>
          </w:p>
        </w:tc>
      </w:tr>
    </w:tbl>
    <w:p w:rsidR="00C70B77" w:rsidRPr="00DA5BE3" w:rsidRDefault="00C70B77" w:rsidP="00C70B77">
      <w:pPr>
        <w:pStyle w:val="Bullet"/>
        <w:numPr>
          <w:ilvl w:val="0"/>
          <w:numId w:val="0"/>
        </w:numPr>
      </w:pPr>
    </w:p>
    <w:p w:rsidR="00C70B77" w:rsidRPr="007B0431" w:rsidRDefault="00C70B77" w:rsidP="00C70B77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C70B77" w:rsidRPr="00665E01" w:rsidRDefault="00C70B77" w:rsidP="00A72B2F"/>
    <w:sectPr w:rsidR="00C70B77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AC0" w:rsidRDefault="00953AC0" w:rsidP="00735D34">
      <w:r>
        <w:separator/>
      </w:r>
    </w:p>
  </w:endnote>
  <w:endnote w:type="continuationSeparator" w:id="0">
    <w:p w:rsidR="00953AC0" w:rsidRDefault="00953AC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2B354A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iUBT404</w:t>
            </w:r>
            <w:r w:rsidR="005C7694">
              <w:t>_</w:t>
            </w:r>
            <w:r w:rsidR="001C3EDE">
              <w:t>Treatment</w:t>
            </w:r>
            <w:proofErr w:type="gramEnd"/>
            <w:r w:rsidR="001C3EDE">
              <w:t xml:space="preserve"> evidence</w:t>
            </w:r>
            <w:r w:rsidR="00BD2CF0">
              <w:t xml:space="preserve">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803C46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803C46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AC0" w:rsidRDefault="00953AC0" w:rsidP="00735D34">
      <w:r>
        <w:separator/>
      </w:r>
    </w:p>
  </w:footnote>
  <w:footnote w:type="continuationSeparator" w:id="0">
    <w:p w:rsidR="00953AC0" w:rsidRDefault="00953AC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953AC0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C3EDE"/>
    <w:rsid w:val="001E6F80"/>
    <w:rsid w:val="00245D23"/>
    <w:rsid w:val="00295D59"/>
    <w:rsid w:val="002965A0"/>
    <w:rsid w:val="002A730F"/>
    <w:rsid w:val="002B354A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405C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C7694"/>
    <w:rsid w:val="005D2F53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A7FB2"/>
    <w:rsid w:val="007B3CFC"/>
    <w:rsid w:val="007C18CA"/>
    <w:rsid w:val="007E763A"/>
    <w:rsid w:val="007E7D4A"/>
    <w:rsid w:val="007F0350"/>
    <w:rsid w:val="00801036"/>
    <w:rsid w:val="00803C46"/>
    <w:rsid w:val="008154B8"/>
    <w:rsid w:val="0082428A"/>
    <w:rsid w:val="00834262"/>
    <w:rsid w:val="00873A7B"/>
    <w:rsid w:val="00874E16"/>
    <w:rsid w:val="008B198A"/>
    <w:rsid w:val="008D4F6A"/>
    <w:rsid w:val="008E12A8"/>
    <w:rsid w:val="008F03ED"/>
    <w:rsid w:val="00902C9E"/>
    <w:rsid w:val="00945651"/>
    <w:rsid w:val="00953AC0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A2F02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D1520"/>
    <w:rsid w:val="00BD2CF0"/>
    <w:rsid w:val="00BD6D8C"/>
    <w:rsid w:val="00BF13A4"/>
    <w:rsid w:val="00C14103"/>
    <w:rsid w:val="00C142C1"/>
    <w:rsid w:val="00C311A4"/>
    <w:rsid w:val="00C622A5"/>
    <w:rsid w:val="00C636DA"/>
    <w:rsid w:val="00C70B77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67185002-EB6A-4E61-9E66-96C0D8BD4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paragraph" w:customStyle="1" w:styleId="bullet0">
    <w:name w:val="bullet"/>
    <w:basedOn w:val="Normal"/>
    <w:link w:val="bulletChar0"/>
    <w:qFormat/>
    <w:rsid w:val="00C70B77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C70B77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BACC1-C5D2-486A-8F08-8439EB40C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9</TotalTime>
  <Pages>5</Pages>
  <Words>534</Words>
  <Characters>2845</Characters>
  <Application>Microsoft Office Word</Application>
  <DocSecurity>0</DocSecurity>
  <Lines>406</Lines>
  <Paragraphs>307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3</cp:revision>
  <cp:lastPrinted>2018-06-12T08:54:00Z</cp:lastPrinted>
  <dcterms:created xsi:type="dcterms:W3CDTF">2020-01-14T11:50:00Z</dcterms:created>
  <dcterms:modified xsi:type="dcterms:W3CDTF">2020-01-14T12:04:00Z</dcterms:modified>
</cp:coreProperties>
</file>