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A55E2" w:rsidRDefault="009A55E2" w:rsidP="00BA514F">
      <w:pPr>
        <w:pStyle w:val="Heading2"/>
        <w:spacing w:after="120"/>
        <w:rPr>
          <w:rFonts w:cstheme="minorHAnsi"/>
          <w:color w:val="auto"/>
        </w:rPr>
      </w:pPr>
      <w:r w:rsidRPr="009A55E2">
        <w:rPr>
          <w:rFonts w:cstheme="minorHAnsi"/>
          <w:color w:val="auto"/>
        </w:rPr>
        <w:t>iUBT307</w:t>
      </w:r>
      <w:r w:rsidR="00BF0C3B" w:rsidRPr="009A55E2">
        <w:rPr>
          <w:rFonts w:cstheme="minorHAnsi"/>
          <w:color w:val="auto"/>
        </w:rPr>
        <w:t xml:space="preserve"> </w:t>
      </w:r>
      <w:r w:rsidR="001204C3" w:rsidRPr="009A55E2">
        <w:rPr>
          <w:rFonts w:cstheme="minorHAnsi"/>
          <w:color w:val="auto"/>
        </w:rPr>
        <w:t>–</w:t>
      </w:r>
      <w:r w:rsidR="0001369A" w:rsidRPr="009A55E2">
        <w:rPr>
          <w:rFonts w:cstheme="minorHAnsi"/>
          <w:color w:val="auto"/>
        </w:rPr>
        <w:t xml:space="preserve"> </w:t>
      </w:r>
      <w:r w:rsidRPr="009A55E2">
        <w:rPr>
          <w:rFonts w:cstheme="minorHAnsi"/>
          <w:color w:val="auto"/>
        </w:rPr>
        <w:t>Provide thermal auricular therapy</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9A55E2">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135E47">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135E47">
        <w:trPr>
          <w:trHeight w:val="30"/>
        </w:trPr>
        <w:tc>
          <w:tcPr>
            <w:tcW w:w="2905" w:type="pct"/>
            <w:shd w:val="clear" w:color="auto" w:fill="FFFFFF" w:themeFill="background1"/>
            <w:tcMar>
              <w:top w:w="28" w:type="dxa"/>
              <w:bottom w:w="28" w:type="dxa"/>
            </w:tcMar>
            <w:vAlign w:val="center"/>
          </w:tcPr>
          <w:p w:rsidR="00E33ECD" w:rsidRPr="005A651E" w:rsidRDefault="00E33ECD" w:rsidP="00135E47">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135E47">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Assignment</w:t>
            </w:r>
          </w:p>
          <w:p w:rsidR="00135E47" w:rsidRPr="005A651E" w:rsidRDefault="00135E47" w:rsidP="00CE4A65">
            <w:pPr>
              <w:pStyle w:val="bullet0"/>
            </w:pPr>
            <w:r>
              <w:t>Treatment evidence (3</w:t>
            </w:r>
            <w:r w:rsidR="003F123B">
              <w:t xml:space="preserve"> treatments</w:t>
            </w:r>
            <w:r>
              <w: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135E47" w:rsidRPr="001E0802" w:rsidRDefault="00135E47" w:rsidP="00135E47">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135E47" w:rsidRDefault="00135E47" w:rsidP="00135E47">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182D2F" w:rsidRPr="004A608D" w:rsidTr="009F197D">
        <w:tc>
          <w:tcPr>
            <w:tcW w:w="535" w:type="pct"/>
            <w:tcBorders>
              <w:top w:val="single" w:sz="4" w:space="0" w:color="DDDDDD"/>
              <w:left w:val="single" w:sz="4" w:space="0" w:color="DDDDDD"/>
              <w:bottom w:val="single" w:sz="4" w:space="0" w:color="DDDDDD"/>
              <w:right w:val="single" w:sz="4" w:space="0" w:color="DDDDDD"/>
            </w:tcBorders>
          </w:tcPr>
          <w:p w:rsidR="00182D2F" w:rsidRPr="004A608D" w:rsidRDefault="00182D2F" w:rsidP="00182D2F">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182D2F" w:rsidRPr="004A608D" w:rsidRDefault="00182D2F" w:rsidP="00182D2F">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182D2F" w:rsidRPr="004A608D" w:rsidRDefault="00182D2F" w:rsidP="00182D2F">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182D2F" w:rsidRPr="004A608D" w:rsidRDefault="00182D2F" w:rsidP="00182D2F">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5E2" w:rsidRDefault="009A55E2" w:rsidP="00735D34">
      <w:r>
        <w:separator/>
      </w:r>
    </w:p>
  </w:endnote>
  <w:endnote w:type="continuationSeparator" w:id="0">
    <w:p w:rsidR="009A55E2" w:rsidRDefault="009A55E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A55E2" w:rsidP="009F197D">
            <w:pPr>
              <w:pStyle w:val="Footer"/>
              <w:tabs>
                <w:tab w:val="clear" w:pos="9026"/>
              </w:tabs>
              <w:ind w:right="-330"/>
              <w:rPr>
                <w:rFonts w:cstheme="minorHAnsi"/>
                <w:b/>
                <w:color w:val="FF0000"/>
                <w:szCs w:val="18"/>
              </w:rPr>
            </w:pPr>
            <w:r w:rsidRPr="009A55E2">
              <w:rPr>
                <w:szCs w:val="18"/>
              </w:rPr>
              <w:t>iUBT307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82D2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82D2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82D2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5E2" w:rsidRDefault="009A55E2" w:rsidP="00735D34">
      <w:r>
        <w:separator/>
      </w:r>
    </w:p>
  </w:footnote>
  <w:footnote w:type="continuationSeparator" w:id="0">
    <w:p w:rsidR="009A55E2" w:rsidRDefault="009A55E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9A55E2"/>
    <w:rsid w:val="00003257"/>
    <w:rsid w:val="0001369A"/>
    <w:rsid w:val="00061C6A"/>
    <w:rsid w:val="000D1D6D"/>
    <w:rsid w:val="001204C3"/>
    <w:rsid w:val="001342F1"/>
    <w:rsid w:val="00135E47"/>
    <w:rsid w:val="00136FC0"/>
    <w:rsid w:val="00143DC0"/>
    <w:rsid w:val="00146396"/>
    <w:rsid w:val="00161E31"/>
    <w:rsid w:val="00164C39"/>
    <w:rsid w:val="0018288A"/>
    <w:rsid w:val="00182D2F"/>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123B"/>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A55E2"/>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3CD54E0-E6D2-415A-A58A-BE5CE8D86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38C7F-9CBF-4103-BA61-7C426627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204</Words>
  <Characters>1277</Characters>
  <Application>Microsoft Office Word</Application>
  <DocSecurity>0</DocSecurity>
  <Lines>70</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2019-09-27T11:31:00Z</dcterms:created>
  <dcterms:modified xsi:type="dcterms:W3CDTF">2019-09-27T11:31:00Z</dcterms:modified>
</cp:coreProperties>
</file>