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74475" w14:textId="77777777"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24E2C913" wp14:editId="2B48A576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A11EC" w14:textId="77777777" w:rsidR="006858C7" w:rsidRDefault="006858C7" w:rsidP="006858C7">
      <w:pPr>
        <w:spacing w:after="0"/>
      </w:pPr>
    </w:p>
    <w:p w14:paraId="423E6745" w14:textId="77777777" w:rsidR="006858C7" w:rsidRDefault="006858C7" w:rsidP="006858C7">
      <w:pPr>
        <w:spacing w:after="0"/>
      </w:pPr>
    </w:p>
    <w:p w14:paraId="6F0CA86A" w14:textId="77777777" w:rsidR="00E6627C" w:rsidRPr="00E6627C" w:rsidRDefault="00AB3107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53A5EF5B" w14:textId="65D7F6E8" w:rsidR="006858C7" w:rsidRPr="00E6627C" w:rsidRDefault="00B71D91" w:rsidP="006858C7">
      <w:pPr>
        <w:rPr>
          <w:b/>
          <w:sz w:val="32"/>
        </w:rPr>
      </w:pPr>
      <w:r>
        <w:rPr>
          <w:b/>
          <w:sz w:val="32"/>
        </w:rPr>
        <w:t>i</w:t>
      </w:r>
      <w:r w:rsidR="00AB3107">
        <w:rPr>
          <w:b/>
          <w:sz w:val="32"/>
        </w:rPr>
        <w:t>UBT349</w:t>
      </w:r>
      <w:r w:rsidR="006858C7" w:rsidRPr="00E6627C">
        <w:rPr>
          <w:b/>
          <w:sz w:val="32"/>
        </w:rPr>
        <w:t xml:space="preserve"> </w:t>
      </w:r>
      <w:r w:rsidR="006858C7" w:rsidRPr="00F67DEC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AB3107" w:rsidRPr="00AB3107">
        <w:rPr>
          <w:sz w:val="32"/>
        </w:rPr>
        <w:t xml:space="preserve">Enhance </w:t>
      </w:r>
      <w:r w:rsidR="001C67BA">
        <w:rPr>
          <w:sz w:val="32"/>
        </w:rPr>
        <w:t>a</w:t>
      </w:r>
      <w:r w:rsidR="00AB3107" w:rsidRPr="00AB3107">
        <w:rPr>
          <w:sz w:val="32"/>
        </w:rPr>
        <w:t xml:space="preserve">ppearance using </w:t>
      </w:r>
      <w:r w:rsidR="001C67BA">
        <w:rPr>
          <w:sz w:val="32"/>
        </w:rPr>
        <w:t>m</w:t>
      </w:r>
      <w:r w:rsidR="00AB3107" w:rsidRPr="00AB3107">
        <w:rPr>
          <w:sz w:val="32"/>
        </w:rPr>
        <w:t>icro-</w:t>
      </w:r>
      <w:r w:rsidR="001C67BA">
        <w:rPr>
          <w:sz w:val="32"/>
        </w:rPr>
        <w:t>p</w:t>
      </w:r>
      <w:r w:rsidR="00AB3107" w:rsidRPr="00AB3107">
        <w:rPr>
          <w:sz w:val="32"/>
        </w:rPr>
        <w:t xml:space="preserve">igmentation </w:t>
      </w:r>
      <w:r w:rsidR="001C67BA">
        <w:rPr>
          <w:sz w:val="32"/>
        </w:rPr>
        <w:t>t</w:t>
      </w:r>
      <w:r w:rsidR="00AB3107" w:rsidRPr="00AB3107">
        <w:rPr>
          <w:sz w:val="32"/>
        </w:rPr>
        <w:t>reatment</w:t>
      </w:r>
    </w:p>
    <w:p w14:paraId="1FDC51D9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0C38A05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23CB8D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E8CD79E" w14:textId="77777777" w:rsidR="006858C7" w:rsidRDefault="006858C7" w:rsidP="00A71259"/>
        </w:tc>
      </w:tr>
      <w:tr w:rsidR="006858C7" w14:paraId="13DB39B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36CF31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5B5A081" w14:textId="77777777" w:rsidR="006858C7" w:rsidRDefault="006858C7" w:rsidP="00A71259"/>
        </w:tc>
      </w:tr>
      <w:tr w:rsidR="006858C7" w14:paraId="41D6AC5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C424546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5686AD0" w14:textId="77777777" w:rsidR="006858C7" w:rsidRDefault="006858C7" w:rsidP="00A71259"/>
        </w:tc>
      </w:tr>
      <w:tr w:rsidR="006858C7" w14:paraId="0101CC9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39E6C5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FAED3D7" w14:textId="77777777" w:rsidR="006858C7" w:rsidRDefault="006858C7" w:rsidP="00A71259"/>
        </w:tc>
      </w:tr>
      <w:tr w:rsidR="006858C7" w14:paraId="5B4308E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D120BB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857CC3C" w14:textId="77777777" w:rsidR="006858C7" w:rsidRDefault="006858C7" w:rsidP="00A71259"/>
        </w:tc>
      </w:tr>
    </w:tbl>
    <w:p w14:paraId="35B9E13C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7D9F08C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70287AD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71BB942" w14:textId="77777777" w:rsidR="006858C7" w:rsidRDefault="006858C7" w:rsidP="00A61D0B"/>
        </w:tc>
      </w:tr>
      <w:tr w:rsidR="004E0103" w14:paraId="01C78B56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92047B4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66BB203" w14:textId="77777777" w:rsidR="004E0103" w:rsidRDefault="004E0103" w:rsidP="00A61D0B"/>
          <w:p w14:paraId="2C98ECF7" w14:textId="77777777" w:rsidR="004E0103" w:rsidRDefault="004E0103" w:rsidP="00A61D0B"/>
        </w:tc>
      </w:tr>
      <w:tr w:rsidR="004E0103" w14:paraId="47BFDBE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F392048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D985349" w14:textId="77777777" w:rsidR="004E0103" w:rsidRDefault="004E0103" w:rsidP="00A61D0B"/>
        </w:tc>
      </w:tr>
      <w:tr w:rsidR="004E0103" w14:paraId="7FF3C345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26650D1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DB3AD62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10F3868" w14:textId="77777777" w:rsidR="004E0103" w:rsidRDefault="004E0103" w:rsidP="00A61D0B"/>
        </w:tc>
      </w:tr>
      <w:tr w:rsidR="004E0103" w14:paraId="569A751B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459737EF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549AE0E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06A72DF3" w14:textId="77777777" w:rsidR="004E0103" w:rsidRDefault="004E0103" w:rsidP="00A61D0B"/>
        </w:tc>
      </w:tr>
    </w:tbl>
    <w:p w14:paraId="7E8B5EA0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587C70FC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3BA2DD1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45437CD8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074705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73C4BA1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0F2E3DE7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C09754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1E5CF2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84916C3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6FAF986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34DF6C00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9194B47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6A69B057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739EF9BB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6CA61C37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3F1995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1C5644F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70EDE21C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954AF0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968B4D3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04646601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10835BE" w14:textId="77777777" w:rsidR="00E6627C" w:rsidRDefault="00E6627C" w:rsidP="00E25719">
            <w:r>
              <w:t>Number of children:</w:t>
            </w:r>
          </w:p>
          <w:p w14:paraId="6302B7AD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A4D5936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62D1590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A9F1BB" w14:textId="77777777" w:rsidR="00E6627C" w:rsidRDefault="00E6627C" w:rsidP="00E25719">
            <w:r>
              <w:t>Date of last period:</w:t>
            </w:r>
          </w:p>
          <w:p w14:paraId="04AB63B6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E1CE940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3AA122EF" w14:textId="77777777" w:rsidR="001244AF" w:rsidRDefault="001244AF"/>
    <w:p w14:paraId="0F2D227E" w14:textId="77777777" w:rsidR="00F67DEC" w:rsidRDefault="00F67DE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10325081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2C5FAC6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B3107" w:rsidRPr="0087609D" w14:paraId="35B985E6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471EC8" w14:textId="77777777" w:rsidR="00AB3107" w:rsidRPr="0095788B" w:rsidRDefault="00AB3107" w:rsidP="002379B6">
            <w:pPr>
              <w:jc w:val="center"/>
            </w:pPr>
            <w:r w:rsidRPr="0095788B">
              <w:t>Any condition already being treated by a GP, dermatologist or another skin therapist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74C828" w14:textId="77777777" w:rsidR="00AB3107" w:rsidRDefault="00396CE2" w:rsidP="002379B6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2F76C7" w14:textId="77777777" w:rsidR="00AB3107" w:rsidRPr="00A72B2F" w:rsidRDefault="00AB3107" w:rsidP="002379B6">
            <w:pPr>
              <w:jc w:val="center"/>
            </w:pPr>
            <w:r w:rsidRPr="00AB3107">
              <w:t>Heart disorders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EC9EBC" w14:textId="77777777" w:rsidR="00AB3107" w:rsidRDefault="00396CE2" w:rsidP="002379B6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928876" w14:textId="77777777" w:rsidR="00AB3107" w:rsidRPr="0087609D" w:rsidRDefault="00AB3107" w:rsidP="002379B6">
            <w:pPr>
              <w:jc w:val="center"/>
            </w:pPr>
            <w:r w:rsidRPr="00AB3107">
              <w:t>HIV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89DB94" w14:textId="77777777" w:rsidR="00AB3107" w:rsidRDefault="00396CE2" w:rsidP="00AB3107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B3107" w:rsidRPr="0087609D" w14:paraId="457BBB45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5286D2" w14:textId="77777777" w:rsidR="00AB3107" w:rsidRPr="0095788B" w:rsidRDefault="00AB3107" w:rsidP="002379B6">
            <w:pPr>
              <w:jc w:val="center"/>
            </w:pPr>
            <w:r w:rsidRPr="0095788B"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0AFDF4" w14:textId="77777777" w:rsidR="00AB3107" w:rsidRDefault="00396CE2" w:rsidP="002379B6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BD6769" w14:textId="77777777" w:rsidR="00AB3107" w:rsidRPr="00F724E4" w:rsidRDefault="00AB3107" w:rsidP="002379B6">
            <w:pPr>
              <w:jc w:val="center"/>
            </w:pPr>
            <w:r w:rsidRPr="00AB3107">
              <w:t>Circulatory disorders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3504F5" w14:textId="77777777" w:rsidR="00AB3107" w:rsidRDefault="00396CE2" w:rsidP="002379B6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0BEE5E" w14:textId="77777777" w:rsidR="00AB3107" w:rsidRPr="00F724E4" w:rsidRDefault="00AB3107" w:rsidP="002379B6">
            <w:pPr>
              <w:jc w:val="center"/>
            </w:pPr>
            <w:r w:rsidRPr="00AB3107">
              <w:t>Hepatitis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C44AF0" w14:textId="77777777" w:rsidR="00AB3107" w:rsidRDefault="00396CE2" w:rsidP="00AB3107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B3107" w:rsidRPr="0087609D" w14:paraId="1C915386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6CC16FD" w14:textId="77777777" w:rsidR="00AB3107" w:rsidRPr="0095788B" w:rsidRDefault="00AB3107" w:rsidP="002379B6">
            <w:pPr>
              <w:jc w:val="center"/>
            </w:pPr>
            <w:r>
              <w:t>Nervous/p</w:t>
            </w:r>
            <w:r w:rsidRPr="0095788B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9AC858" w14:textId="77777777" w:rsidR="00AB3107" w:rsidRDefault="00AB3107" w:rsidP="002379B6">
            <w:pPr>
              <w:ind w:left="-57"/>
              <w:jc w:val="center"/>
            </w:pP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04A90B" w14:textId="77777777" w:rsidR="00AB3107" w:rsidRPr="00F724E4" w:rsidRDefault="00AB3107" w:rsidP="002379B6">
            <w:pPr>
              <w:jc w:val="center"/>
            </w:pPr>
            <w:r w:rsidRPr="00AB3107">
              <w:t>Pigmented naevi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D5D302" w14:textId="77777777" w:rsidR="00AB3107" w:rsidRDefault="00AB3107" w:rsidP="002379B6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0C9632" w14:textId="77777777" w:rsidR="00AB3107" w:rsidRPr="00F724E4" w:rsidRDefault="00AB3107" w:rsidP="002379B6">
            <w:pPr>
              <w:jc w:val="center"/>
            </w:pPr>
            <w:r>
              <w:t>Herpes s</w:t>
            </w:r>
            <w:r w:rsidRPr="00AB3107">
              <w:t>implex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EAC4EB" w14:textId="77777777" w:rsidR="00AB3107" w:rsidRDefault="00AB3107" w:rsidP="00AB3107">
            <w:pPr>
              <w:jc w:val="center"/>
            </w:pPr>
          </w:p>
        </w:tc>
      </w:tr>
      <w:tr w:rsidR="00AB3107" w:rsidRPr="0087609D" w14:paraId="415E59A9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E3E01BE" w14:textId="77777777" w:rsidR="00AB3107" w:rsidRPr="0095788B" w:rsidRDefault="00AB3107" w:rsidP="002379B6">
            <w:pPr>
              <w:jc w:val="center"/>
            </w:pPr>
            <w:r w:rsidRPr="0095788B"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D58320" w14:textId="77777777" w:rsidR="00AB3107" w:rsidRDefault="00396CE2" w:rsidP="002379B6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14702A" w14:textId="77777777" w:rsidR="00AB3107" w:rsidRPr="00F724E4" w:rsidRDefault="00AB3107" w:rsidP="002379B6">
            <w:pPr>
              <w:jc w:val="center"/>
            </w:pPr>
            <w:r>
              <w:t>Chemical p</w:t>
            </w:r>
            <w:r w:rsidRPr="00AB3107">
              <w:t>eels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1FD9BE" w14:textId="77777777" w:rsidR="00AB3107" w:rsidRDefault="00396CE2" w:rsidP="002379B6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F129BC" w14:textId="77777777" w:rsidR="00AB3107" w:rsidRPr="00F724E4" w:rsidRDefault="00AB3107" w:rsidP="002379B6">
            <w:pPr>
              <w:jc w:val="center"/>
            </w:pPr>
            <w:r w:rsidRPr="00AB3107">
              <w:t>Chemotherapy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DAF7B9" w14:textId="77777777" w:rsidR="00AB3107" w:rsidRDefault="00396CE2" w:rsidP="00AB3107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B3107" w:rsidRPr="0087609D" w14:paraId="353FFB79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BA27FFC" w14:textId="77777777" w:rsidR="00AB3107" w:rsidRPr="0095788B" w:rsidRDefault="00AB3107" w:rsidP="002379B6">
            <w:pPr>
              <w:jc w:val="center"/>
            </w:pPr>
            <w:r w:rsidRPr="0095788B">
              <w:t>Diabetes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14CD5A" w14:textId="77777777" w:rsidR="00AB3107" w:rsidRDefault="00396CE2" w:rsidP="002379B6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16B144" w14:textId="77777777" w:rsidR="00AB3107" w:rsidRPr="00F724E4" w:rsidRDefault="00AB3107" w:rsidP="002379B6">
            <w:pPr>
              <w:jc w:val="center"/>
            </w:pPr>
            <w:r w:rsidRPr="00AB3107">
              <w:t>Recent dermabrasion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9B40B0" w14:textId="77777777" w:rsidR="00AB3107" w:rsidRDefault="00396CE2" w:rsidP="002379B6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10D889E" w14:textId="2985210B" w:rsidR="00AB3107" w:rsidRPr="00F724E4" w:rsidRDefault="00AB3107" w:rsidP="002379B6">
            <w:pPr>
              <w:jc w:val="center"/>
            </w:pPr>
            <w:r w:rsidRPr="00AB3107">
              <w:t>Medication causing</w:t>
            </w:r>
            <w:r w:rsidR="00F67DEC">
              <w:t xml:space="preserve"> thinning or inflammation of </w:t>
            </w:r>
            <w:r w:rsidRPr="00AB3107">
              <w:t xml:space="preserve">the skin (steroids, </w:t>
            </w:r>
            <w:r w:rsidR="00CF47C1" w:rsidRPr="00AB3107">
              <w:t>Accutane</w:t>
            </w:r>
            <w:r w:rsidRPr="00AB3107">
              <w:t>,</w:t>
            </w:r>
            <w:r w:rsidR="00CF47C1">
              <w:t xml:space="preserve"> </w:t>
            </w:r>
            <w:r w:rsidRPr="00AB3107">
              <w:t>retinols)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3EBF5C" w14:textId="77777777" w:rsidR="00AB3107" w:rsidRDefault="00396CE2" w:rsidP="00AB3107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B3107" w:rsidRPr="0087609D" w14:paraId="246EF059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29F1CA2" w14:textId="77777777" w:rsidR="00AB3107" w:rsidRPr="0095788B" w:rsidRDefault="00AB3107" w:rsidP="002379B6">
            <w:pPr>
              <w:jc w:val="center"/>
            </w:pPr>
            <w:r w:rsidRPr="0095788B">
              <w:t>Inflamed and infectious skin conditions or disorders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1A5E39" w14:textId="77777777" w:rsidR="00AB3107" w:rsidRDefault="00396CE2" w:rsidP="002379B6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9D95C9" w14:textId="77777777" w:rsidR="00AB3107" w:rsidRPr="00F724E4" w:rsidRDefault="00AB3107" w:rsidP="002379B6">
            <w:pPr>
              <w:jc w:val="center"/>
            </w:pPr>
            <w:r w:rsidRPr="00AB3107">
              <w:t>Haemophilia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881B22" w14:textId="77777777" w:rsidR="00AB3107" w:rsidRDefault="00396CE2" w:rsidP="002379B6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785BC66" w14:textId="77777777" w:rsidR="00AB3107" w:rsidRPr="00F724E4" w:rsidRDefault="00AB3107" w:rsidP="002379B6">
            <w:pPr>
              <w:jc w:val="center"/>
            </w:pPr>
            <w:r w:rsidRPr="00AB3107">
              <w:t>Keloid scars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994EC0" w14:textId="77777777" w:rsidR="00AB3107" w:rsidRDefault="00396CE2" w:rsidP="00AB3107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B3107" w:rsidRPr="0087609D" w14:paraId="090AA32E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073C94" w14:textId="77777777" w:rsidR="00AB3107" w:rsidRPr="0095788B" w:rsidRDefault="00AB3107" w:rsidP="002379B6">
            <w:pPr>
              <w:jc w:val="center"/>
            </w:pPr>
            <w:r w:rsidRPr="0095788B">
              <w:t>Contagious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ABE716" w14:textId="77777777" w:rsidR="00AB3107" w:rsidRDefault="00396CE2" w:rsidP="002379B6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CD115B" w14:textId="77777777" w:rsidR="00AB3107" w:rsidRPr="00F724E4" w:rsidRDefault="00AB3107" w:rsidP="002379B6">
            <w:pPr>
              <w:jc w:val="center"/>
            </w:pPr>
            <w:r w:rsidRPr="00AB3107">
              <w:t>Any condition already being treated by a GP, dermatologist or another skin therapist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1FAC25" w14:textId="77777777" w:rsidR="00AB3107" w:rsidRDefault="00396CE2" w:rsidP="002379B6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1BEA5A" w14:textId="76F41D4E" w:rsidR="00AB3107" w:rsidRPr="00F724E4" w:rsidRDefault="00AB3107" w:rsidP="002379B6">
            <w:pPr>
              <w:jc w:val="center"/>
            </w:pPr>
            <w:r w:rsidRPr="00AB3107">
              <w:t>Hypertrop</w:t>
            </w:r>
            <w:r w:rsidR="00CF47C1">
              <w:t>h</w:t>
            </w:r>
            <w:r w:rsidRPr="00AB3107">
              <w:t xml:space="preserve">ic </w:t>
            </w:r>
            <w:r w:rsidR="002379B6">
              <w:t>s</w:t>
            </w:r>
            <w:r w:rsidRPr="00AB3107">
              <w:t>cars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FA292E" w14:textId="77777777" w:rsidR="00AB3107" w:rsidRDefault="00396CE2" w:rsidP="00AB3107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B3107" w:rsidRPr="0087609D" w14:paraId="4479BA5B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822CA8A" w14:textId="77777777" w:rsidR="00AB3107" w:rsidRDefault="00AB3107" w:rsidP="002379B6">
            <w:pPr>
              <w:jc w:val="center"/>
            </w:pPr>
            <w:r w:rsidRPr="0095788B">
              <w:t>Moles in the treatment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C0FE20" w14:textId="77777777" w:rsidR="00AB3107" w:rsidRDefault="00396CE2" w:rsidP="002379B6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4F9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BE20457" w14:textId="77777777" w:rsidR="00AB3107" w:rsidRPr="00F724E4" w:rsidRDefault="00AB3107" w:rsidP="002379B6">
            <w:pPr>
              <w:jc w:val="center"/>
            </w:pPr>
            <w:r w:rsidRPr="00AB3107">
              <w:t>Blood thinning medication (warfarin</w:t>
            </w:r>
            <w:r>
              <w:t>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CD5AF8" w14:textId="77777777" w:rsidR="00AB3107" w:rsidRDefault="00396CE2" w:rsidP="002379B6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279C03" w14:textId="1F45AEA4" w:rsidR="00AB3107" w:rsidRPr="00F724E4" w:rsidRDefault="00F600A8" w:rsidP="002379B6">
            <w:pPr>
              <w:jc w:val="center"/>
            </w:pPr>
            <w:r>
              <w:t>Alpha hydroxy acids (</w:t>
            </w:r>
            <w:r w:rsidR="00AB3107" w:rsidRPr="00AB3107">
              <w:t>AHAs</w:t>
            </w:r>
            <w:r>
              <w:t>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98D03F" w14:textId="77777777" w:rsidR="00AB3107" w:rsidRDefault="00396CE2" w:rsidP="00AB3107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31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C67BA" w:rsidRPr="0087609D" w14:paraId="0EFAB5F6" w14:textId="77777777" w:rsidTr="009F393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CEF1B1D" w14:textId="2DFF4FE7" w:rsidR="001C67BA" w:rsidRPr="0095788B" w:rsidRDefault="001C67BA" w:rsidP="001C67BA">
            <w:pPr>
              <w:jc w:val="center"/>
            </w:pPr>
            <w:r w:rsidRPr="00AB3107">
              <w:t>Diagnosed scleroderma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EFEA25" w14:textId="77777777" w:rsidR="001C67BA" w:rsidRDefault="00396CE2" w:rsidP="001C67BA">
            <w:pPr>
              <w:ind w:left="-57"/>
              <w:jc w:val="center"/>
            </w:pPr>
            <w:sdt>
              <w:sdtPr>
                <w:id w:val="12197102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auto"/>
            <w:vAlign w:val="center"/>
          </w:tcPr>
          <w:p w14:paraId="4DF679A3" w14:textId="2323B734" w:rsidR="001C67BA" w:rsidRPr="00AB3107" w:rsidRDefault="001C67BA" w:rsidP="001C67BA">
            <w:pPr>
              <w:jc w:val="center"/>
            </w:pPr>
            <w:r>
              <w:t>High blood pressure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auto"/>
            <w:vAlign w:val="center"/>
          </w:tcPr>
          <w:p w14:paraId="03A54726" w14:textId="67B0976E" w:rsidR="001C67BA" w:rsidRDefault="00396CE2" w:rsidP="001C67BA">
            <w:pPr>
              <w:jc w:val="center"/>
            </w:pPr>
            <w:sdt>
              <w:sdtPr>
                <w:id w:val="18117472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14:paraId="76A7239D" w14:textId="7CC00DEB" w:rsidR="001C67BA" w:rsidRPr="00AB3107" w:rsidRDefault="001C67BA" w:rsidP="001C67BA">
            <w:pPr>
              <w:jc w:val="center"/>
            </w:pPr>
            <w:r>
              <w:t>Recent dermabrasion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050E41B0" w14:textId="09B77AFE" w:rsidR="001C67BA" w:rsidRDefault="00396CE2" w:rsidP="001C67BA">
            <w:pPr>
              <w:jc w:val="center"/>
            </w:pPr>
            <w:sdt>
              <w:sdtPr>
                <w:id w:val="6992120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C67BA" w:rsidRPr="0087609D" w14:paraId="6B95E155" w14:textId="77777777" w:rsidTr="009F393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16E9245" w14:textId="587472F4" w:rsidR="001C67BA" w:rsidRPr="00AB3107" w:rsidRDefault="001C67BA" w:rsidP="001C67BA">
            <w:pPr>
              <w:jc w:val="center"/>
            </w:pPr>
            <w:r>
              <w:t>Chemical peels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EE28D9" w14:textId="593A5B26" w:rsidR="001C67BA" w:rsidRDefault="00396CE2" w:rsidP="001C67BA">
            <w:pPr>
              <w:ind w:left="-57"/>
              <w:jc w:val="center"/>
            </w:pPr>
            <w:sdt>
              <w:sdtPr>
                <w:id w:val="15696843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auto"/>
            <w:vAlign w:val="center"/>
          </w:tcPr>
          <w:p w14:paraId="30A1E71F" w14:textId="547B07B0" w:rsidR="001C67BA" w:rsidRPr="00AB3107" w:rsidRDefault="001C67BA" w:rsidP="001C67BA">
            <w:pPr>
              <w:jc w:val="center"/>
            </w:pPr>
            <w:r>
              <w:t>Diabetes – Type 1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auto"/>
            <w:vAlign w:val="center"/>
          </w:tcPr>
          <w:p w14:paraId="4E2C6561" w14:textId="38049430" w:rsidR="001C67BA" w:rsidRDefault="00396CE2" w:rsidP="001C67BA">
            <w:pPr>
              <w:jc w:val="center"/>
            </w:pPr>
            <w:sdt>
              <w:sdtPr>
                <w:id w:val="1164665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183A2144" w14:textId="77777777" w:rsidR="001C67BA" w:rsidRPr="00AB3107" w:rsidRDefault="001C67BA" w:rsidP="001C67B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091AFE2E" w14:textId="77777777" w:rsidR="001C67BA" w:rsidRDefault="001C67BA" w:rsidP="001C67BA">
            <w:pPr>
              <w:jc w:val="center"/>
            </w:pPr>
          </w:p>
        </w:tc>
      </w:tr>
    </w:tbl>
    <w:p w14:paraId="4131CDA9" w14:textId="77777777" w:rsidR="009F3935" w:rsidRDefault="009F3935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4E52ACAD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E57EE03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85B39" w:rsidRPr="0087609D" w14:paraId="50B1FEC4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B73C8B" w14:textId="77777777" w:rsidR="00C85B39" w:rsidRPr="008A0C79" w:rsidRDefault="00C85B39" w:rsidP="002379B6">
            <w:pPr>
              <w:jc w:val="center"/>
            </w:pPr>
            <w:r w:rsidRPr="008A0C79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9A7638" w14:textId="77777777" w:rsidR="00C85B39" w:rsidRDefault="00396CE2" w:rsidP="002379B6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B5EE08" w14:textId="77777777" w:rsidR="00C85B39" w:rsidRPr="00AD24B1" w:rsidRDefault="00C85B39" w:rsidP="002379B6">
            <w:pPr>
              <w:jc w:val="center"/>
            </w:pPr>
            <w:r w:rsidRPr="00AD24B1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795869" w14:textId="77777777" w:rsidR="00C85B39" w:rsidRDefault="00396CE2" w:rsidP="002379B6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419421" w14:textId="73516D9F" w:rsidR="00C85B39" w:rsidRPr="00D75DB9" w:rsidRDefault="00C85B39" w:rsidP="002379B6">
            <w:pPr>
              <w:jc w:val="center"/>
            </w:pPr>
            <w:r w:rsidRPr="00D75DB9">
              <w:t xml:space="preserve">Scar tissues (2 years for major operation and 6 months </w:t>
            </w:r>
            <w:r w:rsidR="00F67DEC">
              <w:br/>
            </w:r>
            <w:r w:rsidRPr="00D75DB9">
              <w:t>for a small scar)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DC839D" w14:textId="77777777" w:rsidR="00C85B39" w:rsidRDefault="00396CE2" w:rsidP="00C85B39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85B39" w:rsidRPr="0087609D" w14:paraId="1BF03199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879226" w14:textId="77777777" w:rsidR="00C85B39" w:rsidRPr="008A0C79" w:rsidRDefault="00C85B39" w:rsidP="002379B6">
            <w:pPr>
              <w:jc w:val="center"/>
            </w:pPr>
            <w:r w:rsidRPr="008A0C79">
              <w:t>Drugs or medication that causes photo-sensitisation or skin thinning effects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FE99B2" w14:textId="77777777" w:rsidR="00C85B39" w:rsidRDefault="00396CE2" w:rsidP="002379B6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5AE5A1" w14:textId="77777777" w:rsidR="00C85B39" w:rsidRPr="00AD24B1" w:rsidRDefault="00C85B39" w:rsidP="002379B6">
            <w:pPr>
              <w:jc w:val="center"/>
            </w:pPr>
            <w:r w:rsidRPr="00AD24B1">
              <w:t>Suntanned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283285" w14:textId="77777777" w:rsidR="00C85B39" w:rsidRDefault="00396CE2" w:rsidP="002379B6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26FAD9" w14:textId="77777777" w:rsidR="00C85B39" w:rsidRPr="00D75DB9" w:rsidRDefault="00C85B39" w:rsidP="002379B6">
            <w:pPr>
              <w:jc w:val="center"/>
            </w:pPr>
            <w:r w:rsidRPr="00D75DB9">
              <w:t>Insulin controlled diabetes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722B34" w14:textId="77777777" w:rsidR="00C85B39" w:rsidRDefault="00396CE2" w:rsidP="00C85B39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85B39" w:rsidRPr="0087609D" w14:paraId="253AF95B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AB8DE6" w14:textId="77777777" w:rsidR="00C85B39" w:rsidRPr="008A0C79" w:rsidRDefault="00C85B39" w:rsidP="002379B6">
            <w:pPr>
              <w:jc w:val="center"/>
            </w:pPr>
            <w:r w:rsidRPr="008A0C79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6FB029" w14:textId="77777777" w:rsidR="00C85B39" w:rsidRDefault="00396CE2" w:rsidP="002379B6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C5D530" w14:textId="77777777" w:rsidR="00C85B39" w:rsidRPr="00AD24B1" w:rsidRDefault="00C85B39" w:rsidP="002379B6">
            <w:pPr>
              <w:jc w:val="center"/>
            </w:pPr>
            <w:r w:rsidRPr="00AD24B1">
              <w:t>Artificial tan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904012" w14:textId="77777777" w:rsidR="00C85B39" w:rsidRDefault="00396CE2" w:rsidP="002379B6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F6BDC4" w14:textId="77777777" w:rsidR="00C85B39" w:rsidRPr="00D75DB9" w:rsidRDefault="00C85B39" w:rsidP="002379B6">
            <w:pPr>
              <w:jc w:val="center"/>
            </w:pPr>
            <w:r w:rsidRPr="00D75DB9"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DAF020" w14:textId="77777777" w:rsidR="00C85B39" w:rsidRDefault="00396CE2" w:rsidP="00C85B39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85B39" w:rsidRPr="0087609D" w14:paraId="45EDC7D8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7CEA1A" w14:textId="77777777" w:rsidR="00C85B39" w:rsidRPr="008A0C79" w:rsidRDefault="00C85B39" w:rsidP="002379B6">
            <w:pPr>
              <w:jc w:val="center"/>
            </w:pPr>
            <w:r w:rsidRPr="008A0C79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2DE3AD" w14:textId="77777777" w:rsidR="00C85B39" w:rsidRDefault="00396CE2" w:rsidP="002379B6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8443D5" w14:textId="77777777" w:rsidR="00C85B39" w:rsidRDefault="00C85B39" w:rsidP="002379B6">
            <w:pPr>
              <w:jc w:val="center"/>
            </w:pPr>
            <w:r w:rsidRPr="00AD24B1">
              <w:t>Areas of 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2B1015" w14:textId="77777777" w:rsidR="00C85B39" w:rsidRDefault="00396CE2" w:rsidP="002379B6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14B6F7" w14:textId="77777777" w:rsidR="00C85B39" w:rsidRPr="00D75DB9" w:rsidRDefault="00C85B39" w:rsidP="002379B6">
            <w:pPr>
              <w:jc w:val="center"/>
            </w:pPr>
            <w:r w:rsidRPr="00D75DB9"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BC0A8F" w14:textId="77777777" w:rsidR="00C85B39" w:rsidRDefault="00396CE2" w:rsidP="00C85B39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85B39" w:rsidRPr="0087609D" w14:paraId="6DDCB2CF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E1896A4" w14:textId="77777777" w:rsidR="00C85B39" w:rsidRPr="008A0C79" w:rsidRDefault="00C85B39" w:rsidP="002379B6">
            <w:pPr>
              <w:jc w:val="center"/>
            </w:pPr>
            <w:r w:rsidRPr="008A0C79">
              <w:t>Allergies to the products or materials used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57DE02" w14:textId="77777777" w:rsidR="00C85B39" w:rsidRDefault="00396CE2" w:rsidP="002379B6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ECB0B1" w14:textId="69CD972A" w:rsidR="00C85B39" w:rsidRPr="00BF2D10" w:rsidRDefault="00C85B39" w:rsidP="002379B6">
            <w:pPr>
              <w:jc w:val="center"/>
            </w:pPr>
            <w:r w:rsidRPr="00BF2D10">
              <w:t xml:space="preserve">Loss of skin sensitivity </w:t>
            </w:r>
            <w:r w:rsidR="00F67DEC">
              <w:br/>
            </w:r>
            <w:r w:rsidRPr="00BF2D10">
              <w:t xml:space="preserve">(test with tactile and </w:t>
            </w:r>
            <w:r w:rsidR="00F67DEC">
              <w:br/>
            </w:r>
            <w:r w:rsidRPr="00BF2D10">
              <w:t>thermal methods)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435875" w14:textId="77777777" w:rsidR="00C85B39" w:rsidRDefault="00396CE2" w:rsidP="002379B6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6A55865" w14:textId="77777777" w:rsidR="00C85B39" w:rsidRPr="00D75DB9" w:rsidRDefault="00C85B39" w:rsidP="002379B6">
            <w:pPr>
              <w:jc w:val="center"/>
            </w:pPr>
            <w:r w:rsidRPr="00D75DB9">
              <w:t>Hyper-pigmentation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3CF700" w14:textId="77777777" w:rsidR="00C85B39" w:rsidRDefault="00396CE2" w:rsidP="00C85B39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85B39" w:rsidRPr="0087609D" w14:paraId="5C0890D3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6C49A1F" w14:textId="77777777" w:rsidR="00C85B39" w:rsidRPr="008A0C79" w:rsidRDefault="00C85B39" w:rsidP="002379B6">
            <w:pPr>
              <w:jc w:val="center"/>
            </w:pPr>
            <w:r w:rsidRPr="008A0C79">
              <w:t>Cancer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5978E4" w14:textId="77777777" w:rsidR="00C85B39" w:rsidRDefault="00396CE2" w:rsidP="002379B6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7FB6AB" w14:textId="77777777" w:rsidR="00C85B39" w:rsidRPr="00BF2D10" w:rsidRDefault="00C85B39" w:rsidP="002379B6">
            <w:pPr>
              <w:jc w:val="center"/>
            </w:pPr>
            <w:r w:rsidRPr="00BF2D10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8F9112" w14:textId="77777777" w:rsidR="00C85B39" w:rsidRDefault="00396CE2" w:rsidP="002379B6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BD15EF" w14:textId="77777777" w:rsidR="00C85B39" w:rsidRPr="00D75DB9" w:rsidRDefault="00C85B39" w:rsidP="002379B6">
            <w:pPr>
              <w:jc w:val="center"/>
            </w:pPr>
            <w:r w:rsidRPr="00D75DB9">
              <w:t>Injectables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FF6D15" w14:textId="77777777" w:rsidR="00C85B39" w:rsidRDefault="00396CE2" w:rsidP="00C85B39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85B39" w:rsidRPr="0087609D" w14:paraId="1972D119" w14:textId="77777777" w:rsidTr="002379B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A8D275" w14:textId="77777777" w:rsidR="00C85B39" w:rsidRPr="008A0C79" w:rsidRDefault="00C85B39" w:rsidP="002379B6">
            <w:pPr>
              <w:jc w:val="center"/>
            </w:pPr>
            <w:r w:rsidRPr="008A0C79"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9EAA3F" w14:textId="77777777" w:rsidR="00C85B39" w:rsidRDefault="00396CE2" w:rsidP="002379B6">
            <w:pPr>
              <w:jc w:val="center"/>
            </w:pPr>
            <w:sdt>
              <w:sdtPr>
                <w:id w:val="4930674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F60143" w14:textId="77777777" w:rsidR="00C85B39" w:rsidRPr="00BF2D10" w:rsidRDefault="00C85B39" w:rsidP="002379B6">
            <w:pPr>
              <w:jc w:val="center"/>
            </w:pPr>
            <w:r w:rsidRPr="00BF2D10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9B4108" w14:textId="77777777" w:rsidR="00C85B39" w:rsidRDefault="00396CE2" w:rsidP="002379B6">
            <w:pPr>
              <w:jc w:val="center"/>
            </w:pPr>
            <w:sdt>
              <w:sdtPr>
                <w:id w:val="-3861831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1A93A5" w14:textId="650ED8E8" w:rsidR="00C85B39" w:rsidRDefault="00C85B39" w:rsidP="002379B6">
            <w:pPr>
              <w:jc w:val="center"/>
            </w:pPr>
            <w:r w:rsidRPr="00D75DB9">
              <w:t xml:space="preserve">Facial </w:t>
            </w:r>
            <w:r w:rsidR="001C67BA">
              <w:t>s</w:t>
            </w:r>
            <w:r w:rsidRPr="00D75DB9">
              <w:t>urgery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9EDC35" w14:textId="77777777" w:rsidR="00C85B39" w:rsidRDefault="00396CE2" w:rsidP="00C85B39">
            <w:pPr>
              <w:jc w:val="center"/>
            </w:pPr>
            <w:sdt>
              <w:sdtPr>
                <w:id w:val="-11608527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C67BA" w:rsidRPr="0087609D" w14:paraId="6F427EFF" w14:textId="77777777" w:rsidTr="009F393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4CC58AA" w14:textId="77777777" w:rsidR="001C67BA" w:rsidRDefault="001C67BA" w:rsidP="001C67BA">
            <w:pPr>
              <w:jc w:val="center"/>
            </w:pPr>
            <w:r w:rsidRPr="008A0C79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724E86" w14:textId="77777777" w:rsidR="001C67BA" w:rsidRDefault="00396CE2" w:rsidP="001C67BA">
            <w:pPr>
              <w:jc w:val="center"/>
            </w:pPr>
            <w:sdt>
              <w:sdtPr>
                <w:id w:val="10217430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23B1936" w14:textId="77777777" w:rsidR="001C67BA" w:rsidRDefault="001C67BA" w:rsidP="001C67BA">
            <w:pPr>
              <w:jc w:val="center"/>
            </w:pPr>
            <w:r w:rsidRPr="00BF2D10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42FEBD" w14:textId="77777777" w:rsidR="001C67BA" w:rsidRDefault="00396CE2" w:rsidP="001C67BA">
            <w:pPr>
              <w:jc w:val="center"/>
            </w:pPr>
            <w:sdt>
              <w:sdtPr>
                <w:id w:val="14870467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14:paraId="6533757F" w14:textId="749B529E" w:rsidR="001C67BA" w:rsidRPr="00D75DB9" w:rsidRDefault="001C67BA" w:rsidP="001C67BA">
            <w:pPr>
              <w:jc w:val="center"/>
            </w:pPr>
            <w:r w:rsidRPr="00F600A8">
              <w:t>Clients under 18 (without appropriate referral or consent)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022F6501" w14:textId="68DAD07D" w:rsidR="001C67BA" w:rsidRDefault="00396CE2" w:rsidP="001C67BA">
            <w:pPr>
              <w:jc w:val="center"/>
            </w:pPr>
            <w:sdt>
              <w:sdtPr>
                <w:id w:val="16159437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50F0036" w14:textId="77777777" w:rsidR="004667A2" w:rsidRDefault="004667A2" w:rsidP="009F656D"/>
    <w:p w14:paraId="02BC6D01" w14:textId="77777777" w:rsidR="001C67BA" w:rsidRDefault="001C67BA" w:rsidP="009F656D"/>
    <w:p w14:paraId="11AE7A2F" w14:textId="77777777" w:rsidR="001C67BA" w:rsidRDefault="001C67BA" w:rsidP="009F656D"/>
    <w:p w14:paraId="6D92271A" w14:textId="77777777" w:rsidR="001C67BA" w:rsidRDefault="001C67BA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1C67BA" w:rsidRPr="0087609D" w14:paraId="61F82304" w14:textId="77777777" w:rsidTr="00E81E87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FD5A3C3" w14:textId="487D1768" w:rsidR="001C67BA" w:rsidRPr="0087609D" w:rsidRDefault="001C67BA" w:rsidP="00E81E87">
            <w:pPr>
              <w:pStyle w:val="Boldstatement"/>
              <w:spacing w:before="20" w:after="20"/>
              <w:rPr>
                <w:sz w:val="24"/>
              </w:rPr>
            </w:pPr>
            <w:r w:rsidRPr="001C67BA">
              <w:rPr>
                <w:sz w:val="24"/>
              </w:rPr>
              <w:t>Contra-indic</w:t>
            </w:r>
            <w:r>
              <w:rPr>
                <w:sz w:val="24"/>
              </w:rPr>
              <w:t xml:space="preserve">ations which prevent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1C67BA" w:rsidRPr="0087609D" w14:paraId="59B8DF40" w14:textId="77777777" w:rsidTr="00E81E87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7642C9E" w14:textId="2FD4A366" w:rsidR="001C67BA" w:rsidRPr="009F3935" w:rsidRDefault="001C67BA" w:rsidP="00E81E87">
            <w:pPr>
              <w:jc w:val="center"/>
              <w:rPr>
                <w:rFonts w:cstheme="minorHAnsi"/>
              </w:rPr>
            </w:pPr>
            <w:r w:rsidRPr="009F3935">
              <w:rPr>
                <w:rFonts w:cstheme="minorHAnsi"/>
              </w:rPr>
              <w:t>Hyper-pigmentation on the lips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106CE9" w14:textId="77777777" w:rsidR="001C67BA" w:rsidRPr="009F3935" w:rsidRDefault="00396CE2" w:rsidP="00E81E87">
            <w:pPr>
              <w:ind w:left="-57"/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1522516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 w:rsidRPr="009F393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2EF35E" w14:textId="5190F564" w:rsidR="001C67BA" w:rsidRPr="009F3935" w:rsidRDefault="001C67BA" w:rsidP="00E81E87">
            <w:pPr>
              <w:jc w:val="center"/>
              <w:rPr>
                <w:rFonts w:cstheme="minorHAnsi"/>
              </w:rPr>
            </w:pPr>
            <w:r w:rsidRPr="009F3935">
              <w:rPr>
                <w:rFonts w:cstheme="minorHAnsi"/>
              </w:rPr>
              <w:t xml:space="preserve">Recent facial surgery </w:t>
            </w:r>
            <w:r w:rsidR="00F67DEC">
              <w:rPr>
                <w:rFonts w:cstheme="minorHAnsi"/>
              </w:rPr>
              <w:br/>
            </w:r>
            <w:r w:rsidRPr="009F3935">
              <w:rPr>
                <w:rFonts w:cstheme="minorHAnsi"/>
              </w:rPr>
              <w:t>(within 6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3B5D5B" w14:textId="77777777" w:rsidR="001C67BA" w:rsidRPr="009F3935" w:rsidRDefault="00396CE2" w:rsidP="00E81E87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587428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 w:rsidRPr="009F393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791771" w14:textId="37F1B95A" w:rsidR="001C67BA" w:rsidRPr="009F3935" w:rsidRDefault="001C67BA" w:rsidP="00E81E87">
            <w:pPr>
              <w:jc w:val="center"/>
              <w:rPr>
                <w:rFonts w:cstheme="minorHAnsi"/>
              </w:rPr>
            </w:pPr>
            <w:r w:rsidRPr="009F3935">
              <w:rPr>
                <w:rFonts w:cstheme="minorHAnsi"/>
              </w:rPr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852A69" w14:textId="77777777" w:rsidR="001C67BA" w:rsidRDefault="00396CE2" w:rsidP="00E81E87">
            <w:pPr>
              <w:jc w:val="center"/>
            </w:pPr>
            <w:sdt>
              <w:sdtPr>
                <w:id w:val="-6437371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C67BA" w:rsidRPr="0087609D" w14:paraId="0BB12E9F" w14:textId="77777777" w:rsidTr="00E81E87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5983AD" w14:textId="340F7850" w:rsidR="001C67BA" w:rsidRPr="009F3935" w:rsidRDefault="001C67BA" w:rsidP="00E81E87">
            <w:pPr>
              <w:jc w:val="center"/>
              <w:rPr>
                <w:rFonts w:cstheme="minorHAnsi"/>
              </w:rPr>
            </w:pPr>
            <w:r w:rsidRPr="009F3935">
              <w:rPr>
                <w:rFonts w:cstheme="minorHAnsi"/>
              </w:rPr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1D4D21" w14:textId="77777777" w:rsidR="001C67BA" w:rsidRPr="009F3935" w:rsidRDefault="00396CE2" w:rsidP="00E81E87">
            <w:pPr>
              <w:ind w:left="-57"/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3377437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 w:rsidRPr="009F393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24B731" w14:textId="410803EC" w:rsidR="001C67BA" w:rsidRPr="009F3935" w:rsidRDefault="001C67BA" w:rsidP="00E81E87">
            <w:pPr>
              <w:jc w:val="center"/>
              <w:rPr>
                <w:rFonts w:cstheme="minorHAnsi"/>
              </w:rPr>
            </w:pPr>
            <w:r w:rsidRPr="009F3935">
              <w:rPr>
                <w:rFonts w:cstheme="minorHAnsi"/>
              </w:rPr>
              <w:t>Hypertrophic scars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94A239" w14:textId="77777777" w:rsidR="001C67BA" w:rsidRPr="009F3935" w:rsidRDefault="00396CE2" w:rsidP="00E81E87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20285958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 w:rsidRPr="009F393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205339" w14:textId="27CF401F" w:rsidR="001C67BA" w:rsidRPr="009F3935" w:rsidRDefault="001C67BA" w:rsidP="009F3935">
            <w:pPr>
              <w:pStyle w:val="CommentText"/>
              <w:jc w:val="center"/>
              <w:rPr>
                <w:rFonts w:cstheme="minorHAnsi"/>
                <w:sz w:val="22"/>
                <w:szCs w:val="22"/>
              </w:rPr>
            </w:pPr>
            <w:r w:rsidRPr="009F3935">
              <w:rPr>
                <w:rFonts w:cstheme="minorHAnsi"/>
                <w:sz w:val="22"/>
                <w:szCs w:val="22"/>
              </w:rPr>
              <w:t>Body dysmorphia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25AED6" w14:textId="77777777" w:rsidR="001C67BA" w:rsidRDefault="00396CE2" w:rsidP="00E81E87">
            <w:pPr>
              <w:jc w:val="center"/>
            </w:pPr>
            <w:sdt>
              <w:sdtPr>
                <w:id w:val="13764997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B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7C82C1ED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701"/>
        <w:gridCol w:w="41"/>
        <w:gridCol w:w="385"/>
        <w:gridCol w:w="70"/>
        <w:gridCol w:w="1772"/>
        <w:gridCol w:w="426"/>
        <w:gridCol w:w="1559"/>
        <w:gridCol w:w="128"/>
        <w:gridCol w:w="14"/>
        <w:gridCol w:w="425"/>
      </w:tblGrid>
      <w:tr w:rsidR="00A72B2F" w:rsidRPr="0087609D" w14:paraId="79C1955B" w14:textId="77777777" w:rsidTr="00D25AD0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F56A340" w14:textId="77777777" w:rsidR="00A72B2F" w:rsidRDefault="00A72B2F" w:rsidP="00D25AD0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162225BD" w14:textId="77777777" w:rsidTr="00F67DE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8BAC5D" w14:textId="77777777" w:rsidR="00A72B2F" w:rsidRDefault="00A72B2F" w:rsidP="00D25AD0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601945" w14:textId="77777777" w:rsidR="00A72B2F" w:rsidRDefault="00C85B39" w:rsidP="003D26CD">
            <w:pPr>
              <w:jc w:val="center"/>
            </w:pPr>
            <w:r w:rsidRPr="00C85B39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B6295B" w14:textId="77777777" w:rsidR="00A72B2F" w:rsidRDefault="00396CE2" w:rsidP="003D26CD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5D783A" w14:textId="77777777" w:rsidR="00A72B2F" w:rsidRPr="008B198A" w:rsidRDefault="00C85B39" w:rsidP="003D26CD">
            <w:pPr>
              <w:tabs>
                <w:tab w:val="left" w:pos="6705"/>
              </w:tabs>
              <w:spacing w:before="20" w:after="20"/>
              <w:jc w:val="center"/>
            </w:pPr>
            <w:r w:rsidRPr="00C85B39">
              <w:t>Good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FDA1FB0" w14:textId="77777777" w:rsidR="00A72B2F" w:rsidRDefault="00396CE2" w:rsidP="003D26CD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2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5DFE7BE0" w14:textId="77777777" w:rsidR="00A72B2F" w:rsidRPr="0087609D" w:rsidRDefault="00C85B39" w:rsidP="003D26CD">
            <w:pPr>
              <w:tabs>
                <w:tab w:val="left" w:pos="6705"/>
              </w:tabs>
              <w:spacing w:before="20" w:after="20"/>
              <w:jc w:val="center"/>
            </w:pPr>
            <w:r w:rsidRPr="00C85B39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E33185" w14:textId="77777777" w:rsidR="00A72B2F" w:rsidRDefault="00396CE2" w:rsidP="003D26CD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4EF796E" w14:textId="77777777" w:rsidR="00A72B2F" w:rsidRDefault="00C85B39" w:rsidP="003D26CD">
            <w:pPr>
              <w:jc w:val="center"/>
            </w:pPr>
            <w:r w:rsidRPr="00C85B39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0212610F" w14:textId="77777777" w:rsidR="00A72B2F" w:rsidRDefault="00396CE2" w:rsidP="00D25AD0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16459F09" w14:textId="77777777" w:rsidTr="00F67DE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0E7A5C" w14:textId="77777777" w:rsidR="00A72B2F" w:rsidRDefault="00A72B2F" w:rsidP="00D25AD0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78FCD4" w14:textId="77777777" w:rsidR="00A72B2F" w:rsidRDefault="00C85B39" w:rsidP="003D26CD">
            <w:pPr>
              <w:jc w:val="center"/>
            </w:pPr>
            <w:r w:rsidRPr="00C85B39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882FF3" w14:textId="77777777" w:rsidR="00A72B2F" w:rsidRDefault="00396CE2" w:rsidP="003D26CD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A45C6F" w14:textId="77777777" w:rsidR="00A72B2F" w:rsidRPr="008B198A" w:rsidRDefault="00C85B39" w:rsidP="003D26CD">
            <w:pPr>
              <w:tabs>
                <w:tab w:val="left" w:pos="6705"/>
              </w:tabs>
              <w:spacing w:before="20" w:after="20"/>
              <w:jc w:val="center"/>
            </w:pPr>
            <w:r w:rsidRPr="00C85B39">
              <w:t>Good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47B0264" w14:textId="77777777" w:rsidR="00A72B2F" w:rsidRDefault="00396CE2" w:rsidP="003D26CD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2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E1777AA" w14:textId="77777777" w:rsidR="00A72B2F" w:rsidRPr="0087609D" w:rsidRDefault="00C85B39" w:rsidP="003D26CD">
            <w:pPr>
              <w:tabs>
                <w:tab w:val="left" w:pos="6705"/>
              </w:tabs>
              <w:spacing w:before="20" w:after="20"/>
              <w:jc w:val="center"/>
            </w:pPr>
            <w:r w:rsidRPr="00C85B39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569D96" w14:textId="77777777" w:rsidR="00A72B2F" w:rsidRDefault="00396CE2" w:rsidP="003D26CD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6E83B77" w14:textId="77777777" w:rsidR="00A72B2F" w:rsidRDefault="00C85B39" w:rsidP="003D26CD">
            <w:pPr>
              <w:jc w:val="center"/>
            </w:pPr>
            <w:r w:rsidRPr="00C85B39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063E1203" w14:textId="77777777" w:rsidR="00A72B2F" w:rsidRDefault="00396CE2" w:rsidP="00D25AD0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85B39" w14:paraId="4DFAFDDF" w14:textId="77777777" w:rsidTr="00F67DE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F2DA9D" w14:textId="77777777" w:rsidR="00C85B39" w:rsidRDefault="00C85B39" w:rsidP="00C85B39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B9714F" w14:textId="77777777" w:rsidR="00C85B39" w:rsidRDefault="00C85B39" w:rsidP="003D26CD">
            <w:pPr>
              <w:jc w:val="center"/>
            </w:pPr>
            <w:r w:rsidRPr="00C85B39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3CA6FD" w14:textId="77777777" w:rsidR="00C85B39" w:rsidRDefault="00396CE2" w:rsidP="003D26CD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DEEFBB" w14:textId="77777777" w:rsidR="00C85B39" w:rsidRPr="00F724E4" w:rsidRDefault="00C85B39" w:rsidP="003D26CD">
            <w:pPr>
              <w:tabs>
                <w:tab w:val="left" w:pos="6705"/>
              </w:tabs>
              <w:spacing w:before="20" w:after="20"/>
              <w:jc w:val="center"/>
            </w:pPr>
            <w:r w:rsidRPr="00C85B39">
              <w:t>Good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F9FBF23" w14:textId="77777777" w:rsidR="00C85B39" w:rsidRDefault="00396CE2" w:rsidP="003D26CD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2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3E747243" w14:textId="77777777" w:rsidR="00C85B39" w:rsidRPr="00752099" w:rsidRDefault="00C85B39" w:rsidP="003D26CD">
            <w:pPr>
              <w:jc w:val="center"/>
            </w:pPr>
            <w:r w:rsidRPr="00752099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50584C" w14:textId="77777777" w:rsidR="00C85B39" w:rsidRPr="00752099" w:rsidRDefault="00C85B39" w:rsidP="003D26CD">
            <w:pPr>
              <w:jc w:val="center"/>
            </w:pPr>
            <w:r w:rsidRPr="00752099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9581AEC" w14:textId="77777777" w:rsidR="00C85B39" w:rsidRPr="00752099" w:rsidRDefault="003D26CD" w:rsidP="003D26CD">
            <w:pPr>
              <w:jc w:val="center"/>
            </w:pPr>
            <w:r w:rsidRPr="003D26CD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40DBC3A" w14:textId="77777777" w:rsidR="00C85B39" w:rsidRDefault="00396CE2" w:rsidP="00C85B39"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5B39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52E7795A" w14:textId="77777777" w:rsidTr="00F67DE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0EA3725" w14:textId="77777777" w:rsidR="00A72B2F" w:rsidRDefault="00A72B2F" w:rsidP="00D25AD0">
            <w:r w:rsidRPr="00330B20">
              <w:t>Sensitivity: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5245D5" w14:textId="77777777" w:rsidR="00A72B2F" w:rsidRDefault="003D26CD" w:rsidP="00D25AD0">
            <w:pPr>
              <w:jc w:val="center"/>
            </w:pPr>
            <w:r w:rsidRPr="003D26CD">
              <w:t>High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034DC97C" w14:textId="77777777" w:rsidR="00A72B2F" w:rsidRDefault="00396CE2" w:rsidP="00D25AD0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374A00" w14:textId="77777777" w:rsidR="00A72B2F" w:rsidRPr="00F724E4" w:rsidRDefault="003D26CD" w:rsidP="00D25AD0">
            <w:pPr>
              <w:tabs>
                <w:tab w:val="left" w:pos="6705"/>
              </w:tabs>
              <w:spacing w:before="20" w:after="20"/>
              <w:jc w:val="center"/>
            </w:pPr>
            <w:r w:rsidRPr="003D26CD">
              <w:t>Medium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161EC56F" w14:textId="77777777" w:rsidR="00A72B2F" w:rsidRDefault="00396CE2" w:rsidP="00D25AD0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2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3588FF3A" w14:textId="77777777" w:rsidR="00A72B2F" w:rsidRPr="00F724E4" w:rsidRDefault="003D26CD" w:rsidP="00D25AD0">
            <w:pPr>
              <w:tabs>
                <w:tab w:val="left" w:pos="6705"/>
              </w:tabs>
              <w:spacing w:before="20" w:after="20"/>
              <w:jc w:val="center"/>
            </w:pPr>
            <w:r w:rsidRPr="003D26CD">
              <w:t>Low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63B42DFB" w14:textId="77777777" w:rsidR="00A72B2F" w:rsidRDefault="00396CE2" w:rsidP="00D25AD0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left w:val="nil"/>
              <w:right w:val="nil"/>
            </w:tcBorders>
            <w:shd w:val="clear" w:color="auto" w:fill="E7E6E6" w:themeFill="background2"/>
          </w:tcPr>
          <w:p w14:paraId="1254F531" w14:textId="77777777" w:rsidR="00A72B2F" w:rsidRDefault="00A72B2F" w:rsidP="00D25AD0"/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14:paraId="604F07B4" w14:textId="77777777" w:rsidR="00A72B2F" w:rsidRDefault="00A72B2F" w:rsidP="00D25AD0"/>
        </w:tc>
      </w:tr>
      <w:tr w:rsidR="003D26CD" w14:paraId="0DEB1E77" w14:textId="77777777" w:rsidTr="00F67DE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527604B" w14:textId="77777777" w:rsidR="003D26CD" w:rsidRDefault="003D26CD" w:rsidP="003D26CD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A5D49F" w14:textId="77777777" w:rsidR="003D26CD" w:rsidRDefault="003D26CD" w:rsidP="003D26CD">
            <w:pPr>
              <w:jc w:val="center"/>
            </w:pPr>
            <w:r w:rsidRPr="00C85B39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DA9427" w14:textId="77777777" w:rsidR="003D26CD" w:rsidRDefault="00396CE2" w:rsidP="003D26CD">
            <w:pPr>
              <w:ind w:left="-57"/>
              <w:jc w:val="center"/>
            </w:pPr>
            <w:sdt>
              <w:sdtPr>
                <w:id w:val="8530859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6C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728572" w14:textId="77777777" w:rsidR="003D26CD" w:rsidRPr="00F724E4" w:rsidRDefault="003D26CD" w:rsidP="003D26CD">
            <w:pPr>
              <w:tabs>
                <w:tab w:val="left" w:pos="6705"/>
              </w:tabs>
              <w:spacing w:before="20" w:after="20"/>
              <w:jc w:val="center"/>
            </w:pPr>
            <w:r w:rsidRPr="00C85B39">
              <w:t>Good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E7621C1" w14:textId="77777777" w:rsidR="003D26CD" w:rsidRDefault="00396CE2" w:rsidP="003D26CD">
            <w:pPr>
              <w:jc w:val="center"/>
            </w:pPr>
            <w:sdt>
              <w:sdtPr>
                <w:id w:val="-8437840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6CD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2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44F9E3EC" w14:textId="77777777" w:rsidR="003D26CD" w:rsidRPr="00752099" w:rsidRDefault="003D26CD" w:rsidP="003D26CD">
            <w:pPr>
              <w:jc w:val="center"/>
            </w:pPr>
            <w:r w:rsidRPr="00752099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A9A37C" w14:textId="77777777" w:rsidR="003D26CD" w:rsidRPr="00752099" w:rsidRDefault="003D26CD" w:rsidP="003D26CD">
            <w:pPr>
              <w:jc w:val="center"/>
            </w:pPr>
            <w:r w:rsidRPr="00752099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3F1A237" w14:textId="77777777" w:rsidR="003D26CD" w:rsidRPr="00752099" w:rsidRDefault="003D26CD" w:rsidP="003D26CD">
            <w:pPr>
              <w:jc w:val="center"/>
            </w:pPr>
            <w:r w:rsidRPr="003D26CD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E8ED7A" w14:textId="77777777" w:rsidR="003D26CD" w:rsidRDefault="00396CE2" w:rsidP="003D26CD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6C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13159A11" w14:textId="77777777" w:rsidTr="00F67DE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FC771A" w14:textId="77777777" w:rsidR="00A72B2F" w:rsidRDefault="00A72B2F" w:rsidP="00D25AD0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71D8F0" w14:textId="77777777" w:rsidR="00A72B2F" w:rsidRDefault="003D26CD" w:rsidP="00D25AD0">
            <w:pPr>
              <w:jc w:val="center"/>
            </w:pPr>
            <w:r w:rsidRPr="003D26CD"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219C6DBE" w14:textId="77777777" w:rsidR="00A72B2F" w:rsidRDefault="00396CE2" w:rsidP="00D25AD0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2AE3D9" w14:textId="77777777" w:rsidR="00A72B2F" w:rsidRPr="00F724E4" w:rsidRDefault="003D26CD" w:rsidP="00D25AD0">
            <w:pPr>
              <w:tabs>
                <w:tab w:val="left" w:pos="6705"/>
              </w:tabs>
              <w:spacing w:before="20" w:after="20"/>
              <w:jc w:val="center"/>
            </w:pPr>
            <w:r w:rsidRPr="003D26CD">
              <w:t>Medium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4D73BCCB" w14:textId="77777777" w:rsidR="00A72B2F" w:rsidRDefault="00396CE2" w:rsidP="00D25AD0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2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C1EA417" w14:textId="77777777" w:rsidR="00A72B2F" w:rsidRPr="00F724E4" w:rsidRDefault="003D26CD" w:rsidP="00D25AD0">
            <w:pPr>
              <w:tabs>
                <w:tab w:val="left" w:pos="6705"/>
              </w:tabs>
              <w:spacing w:before="20" w:after="20"/>
              <w:jc w:val="center"/>
            </w:pPr>
            <w:r w:rsidRPr="003D26CD"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6E89F938" w14:textId="77777777" w:rsidR="00A72B2F" w:rsidRDefault="00396CE2" w:rsidP="00D25AD0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E2AC4B7" w14:textId="77777777" w:rsidR="00A72B2F" w:rsidRDefault="003D26CD" w:rsidP="00D25AD0">
            <w:pPr>
              <w:jc w:val="center"/>
            </w:pPr>
            <w:r w:rsidRPr="003D26CD">
              <w:t>Olive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09C98590" w14:textId="77777777" w:rsidR="00A72B2F" w:rsidRDefault="00396CE2" w:rsidP="00D25AD0"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81E87" w14:paraId="3E496773" w14:textId="77777777" w:rsidTr="00E81E87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3C2CC1" w14:textId="43C1327F" w:rsidR="00E81E87" w:rsidRPr="00330B20" w:rsidRDefault="00E81E87" w:rsidP="00D25AD0">
            <w:r>
              <w:t>Skin condition: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56DED976" w14:textId="77777777" w:rsidR="00E81E87" w:rsidRDefault="00E81E87" w:rsidP="00D25AD0"/>
        </w:tc>
      </w:tr>
      <w:tr w:rsidR="008544FC" w14:paraId="0AB71C2C" w14:textId="77777777" w:rsidTr="008544FC">
        <w:trPr>
          <w:trHeight w:val="81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DDE64B" w14:textId="77777777" w:rsidR="008544FC" w:rsidRDefault="008544FC" w:rsidP="00D25AD0"/>
        </w:tc>
        <w:tc>
          <w:tcPr>
            <w:tcW w:w="8647" w:type="dxa"/>
            <w:gridSpan w:val="12"/>
            <w:shd w:val="clear" w:color="auto" w:fill="FFFFFF" w:themeFill="background1"/>
          </w:tcPr>
          <w:p w14:paraId="7CF62A06" w14:textId="0E758805" w:rsidR="008544FC" w:rsidRDefault="008544FC" w:rsidP="00D25AD0">
            <w:r>
              <w:t>Details:</w:t>
            </w:r>
          </w:p>
        </w:tc>
      </w:tr>
      <w:tr w:rsidR="00E81E87" w14:paraId="5552FC61" w14:textId="77777777" w:rsidTr="00E81E87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B56F2C" w14:textId="7F9A0991" w:rsidR="00E81E87" w:rsidRPr="00330B20" w:rsidRDefault="00E81E87" w:rsidP="00E81E87">
            <w:r>
              <w:t>Hair colour and thickness: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3076B6E3" w14:textId="77777777" w:rsidR="00E81E87" w:rsidRDefault="00E81E87" w:rsidP="00E81E87"/>
        </w:tc>
      </w:tr>
      <w:tr w:rsidR="008544FC" w14:paraId="33FE437D" w14:textId="77777777" w:rsidTr="008544FC">
        <w:trPr>
          <w:trHeight w:val="752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BA8EDE0" w14:textId="77777777" w:rsidR="008544FC" w:rsidRDefault="008544FC" w:rsidP="008544FC"/>
        </w:tc>
        <w:tc>
          <w:tcPr>
            <w:tcW w:w="8647" w:type="dxa"/>
            <w:gridSpan w:val="12"/>
            <w:shd w:val="clear" w:color="auto" w:fill="FFFFFF" w:themeFill="background1"/>
          </w:tcPr>
          <w:p w14:paraId="757F6979" w14:textId="49B628D0" w:rsidR="008544FC" w:rsidRDefault="008544FC" w:rsidP="008544FC">
            <w:r>
              <w:t>Details:</w:t>
            </w:r>
          </w:p>
        </w:tc>
      </w:tr>
      <w:tr w:rsidR="00E81E87" w14:paraId="72B487D7" w14:textId="77777777" w:rsidTr="00E81E87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06F630" w14:textId="3D9D8319" w:rsidR="00E81E87" w:rsidRPr="00330B20" w:rsidRDefault="00E81E87" w:rsidP="00E81E87">
            <w:r>
              <w:t>Hair density and anatomical site: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151F7412" w14:textId="77777777" w:rsidR="00E81E87" w:rsidRDefault="00E81E87" w:rsidP="00E81E87"/>
        </w:tc>
      </w:tr>
      <w:tr w:rsidR="008544FC" w14:paraId="39CE9C27" w14:textId="77777777" w:rsidTr="008544FC">
        <w:trPr>
          <w:trHeight w:val="77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CC30E1" w14:textId="77777777" w:rsidR="008544FC" w:rsidRDefault="008544FC" w:rsidP="008544FC"/>
        </w:tc>
        <w:tc>
          <w:tcPr>
            <w:tcW w:w="8647" w:type="dxa"/>
            <w:gridSpan w:val="12"/>
            <w:tcBorders>
              <w:bottom w:val="single" w:sz="4" w:space="0" w:color="auto"/>
            </w:tcBorders>
            <w:shd w:val="clear" w:color="auto" w:fill="FFFFFF" w:themeFill="background1"/>
          </w:tcPr>
          <w:p w14:paraId="3130D7AC" w14:textId="377F0049" w:rsidR="008544FC" w:rsidRDefault="008544FC" w:rsidP="008544FC">
            <w:r>
              <w:t>Details:</w:t>
            </w:r>
          </w:p>
        </w:tc>
      </w:tr>
      <w:tr w:rsidR="00F67DEC" w14:paraId="56343852" w14:textId="77777777" w:rsidTr="00F67DEC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BB2847" w14:textId="68188C90" w:rsidR="00F67DEC" w:rsidRPr="00330B20" w:rsidRDefault="00F67DEC" w:rsidP="00F67DEC">
            <w:r>
              <w:t>Pigmentation/Fitzpatrick skin type: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9DF2A2" w14:textId="0FDC157C" w:rsidR="00F67DEC" w:rsidRDefault="00F67DEC" w:rsidP="00F67DEC">
            <w:pPr>
              <w:jc w:val="center"/>
            </w:pPr>
            <w:r>
              <w:t>I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71FF3B" w14:textId="4CAAEBCD" w:rsidR="00F67DEC" w:rsidRDefault="00F67DEC" w:rsidP="00F67DEC">
            <w:pPr>
              <w:jc w:val="center"/>
            </w:pPr>
            <w:sdt>
              <w:sdtPr>
                <w:id w:val="15065535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2" w:type="dxa"/>
            <w:gridSpan w:val="2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793D5592" w14:textId="147990EA" w:rsidR="00F67DEC" w:rsidRDefault="00F67DEC" w:rsidP="00F67DEC">
            <w:pPr>
              <w:jc w:val="center"/>
            </w:pPr>
            <w:r>
              <w:t>II</w:t>
            </w:r>
          </w:p>
        </w:tc>
        <w:tc>
          <w:tcPr>
            <w:tcW w:w="455" w:type="dxa"/>
            <w:gridSpan w:val="2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108CA09" w14:textId="5704524E" w:rsidR="00F67DEC" w:rsidRDefault="00F67DEC" w:rsidP="00F67DEC">
            <w:sdt>
              <w:sdtPr>
                <w:id w:val="-1471588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72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97A75CA" w14:textId="41F796A2" w:rsidR="00F67DEC" w:rsidRDefault="00F67DEC" w:rsidP="00F67DEC">
            <w:pPr>
              <w:jc w:val="center"/>
            </w:pPr>
            <w:r>
              <w:t>III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2A05A3E5" w14:textId="39C9AC7D" w:rsidR="00F67DEC" w:rsidRDefault="00F67DEC" w:rsidP="00F67DEC">
            <w:sdt>
              <w:sdtPr>
                <w:id w:val="2992018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87" w:type="dxa"/>
            <w:gridSpan w:val="2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56D560B" w14:textId="0F519C7A" w:rsidR="00F67DEC" w:rsidRDefault="00F67DEC" w:rsidP="00F67DEC">
            <w:pPr>
              <w:jc w:val="center"/>
            </w:pPr>
            <w:r>
              <w:t>IV</w:t>
            </w:r>
          </w:p>
        </w:tc>
        <w:tc>
          <w:tcPr>
            <w:tcW w:w="439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4D050F99" w14:textId="721ECD0A" w:rsidR="00F67DEC" w:rsidRDefault="00F67DEC" w:rsidP="00F67DEC">
            <w:sdt>
              <w:sdtPr>
                <w:id w:val="-13874878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67DEC" w14:paraId="657CFEA8" w14:textId="77777777" w:rsidTr="00F67DEC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9222E7" w14:textId="77777777" w:rsidR="00F67DEC" w:rsidRDefault="00F67DEC" w:rsidP="00F67DEC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127F45" w14:textId="613EB81C" w:rsidR="00F67DEC" w:rsidRDefault="00F67DEC" w:rsidP="00F67DEC">
            <w:pPr>
              <w:jc w:val="center"/>
            </w:pPr>
            <w:r>
              <w:t>V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26A9779C" w14:textId="63A8590A" w:rsidR="00F67DEC" w:rsidRDefault="00F67DEC" w:rsidP="00F67DEC">
            <w:pPr>
              <w:jc w:val="center"/>
            </w:pPr>
            <w:sdt>
              <w:sdtPr>
                <w:id w:val="6433991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2" w:type="dxa"/>
            <w:gridSpan w:val="2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7E33EDF" w14:textId="7568BA4D" w:rsidR="00F67DEC" w:rsidRDefault="00F67DEC" w:rsidP="00F67DEC">
            <w:pPr>
              <w:jc w:val="center"/>
            </w:pPr>
            <w:r>
              <w:t>VI</w:t>
            </w:r>
          </w:p>
        </w:tc>
        <w:tc>
          <w:tcPr>
            <w:tcW w:w="455" w:type="dxa"/>
            <w:gridSpan w:val="2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3EF9CB3" w14:textId="7CE450BF" w:rsidR="00F67DEC" w:rsidRDefault="00F67DEC" w:rsidP="00F67DEC">
            <w:sdt>
              <w:sdtPr>
                <w:id w:val="13178419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72" w:type="dxa"/>
            <w:tcBorders>
              <w:left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3A6384F4" w14:textId="77777777" w:rsidR="00F67DEC" w:rsidRDefault="00F67DEC" w:rsidP="00F67DEC">
            <w:pPr>
              <w:jc w:val="center"/>
            </w:pP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shd w:val="clear" w:color="auto" w:fill="E7E6E6" w:themeFill="background2"/>
          </w:tcPr>
          <w:p w14:paraId="16F06560" w14:textId="32276175" w:rsidR="00F67DEC" w:rsidRDefault="00F67DEC" w:rsidP="00F67DEC"/>
        </w:tc>
        <w:tc>
          <w:tcPr>
            <w:tcW w:w="1687" w:type="dxa"/>
            <w:gridSpan w:val="2"/>
            <w:tcBorders>
              <w:left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1F6DDA76" w14:textId="77777777" w:rsidR="00F67DEC" w:rsidRDefault="00F67DEC" w:rsidP="00F67DEC">
            <w:pPr>
              <w:jc w:val="center"/>
            </w:pPr>
          </w:p>
        </w:tc>
        <w:tc>
          <w:tcPr>
            <w:tcW w:w="439" w:type="dxa"/>
            <w:gridSpan w:val="2"/>
            <w:tcBorders>
              <w:left w:val="nil"/>
            </w:tcBorders>
            <w:shd w:val="clear" w:color="auto" w:fill="E7E6E6" w:themeFill="background2"/>
          </w:tcPr>
          <w:p w14:paraId="54629863" w14:textId="685C5D26" w:rsidR="00F67DEC" w:rsidRDefault="00F67DEC" w:rsidP="00F67DEC"/>
        </w:tc>
      </w:tr>
      <w:tr w:rsidR="008544FC" w14:paraId="6E61E689" w14:textId="77777777" w:rsidTr="008544FC">
        <w:trPr>
          <w:trHeight w:val="752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619687" w14:textId="77777777" w:rsidR="008544FC" w:rsidRDefault="008544FC" w:rsidP="008544FC"/>
        </w:tc>
        <w:tc>
          <w:tcPr>
            <w:tcW w:w="8647" w:type="dxa"/>
            <w:gridSpan w:val="12"/>
            <w:shd w:val="clear" w:color="auto" w:fill="FFFFFF" w:themeFill="background1"/>
          </w:tcPr>
          <w:p w14:paraId="2D81FA09" w14:textId="345ECFC3" w:rsidR="008544FC" w:rsidRDefault="008544FC" w:rsidP="008544FC">
            <w:r>
              <w:t>Details:</w:t>
            </w:r>
          </w:p>
        </w:tc>
      </w:tr>
      <w:tr w:rsidR="00F67DEC" w14:paraId="45313743" w14:textId="77777777" w:rsidTr="00F67DEC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1830BF" w14:textId="271AF3C9" w:rsidR="00F67DEC" w:rsidRPr="00330B20" w:rsidRDefault="00F67DEC" w:rsidP="00F67DEC">
            <w:r>
              <w:t>Artificial tan: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582A6B" w14:textId="26926D60" w:rsidR="00F67DEC" w:rsidRDefault="00F67DEC" w:rsidP="00F67DE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DDD768D" w14:textId="3286DBBC" w:rsidR="00F67DEC" w:rsidRDefault="00F67DEC" w:rsidP="00F67DEC">
            <w:pPr>
              <w:jc w:val="center"/>
            </w:pPr>
            <w:sdt>
              <w:sdtPr>
                <w:id w:val="1860311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68FB81" w14:textId="473651F7" w:rsidR="00F67DEC" w:rsidRDefault="00F67DEC" w:rsidP="00F67DEC">
            <w:pPr>
              <w:jc w:val="center"/>
            </w:pPr>
            <w:r>
              <w:t>No</w:t>
            </w:r>
          </w:p>
        </w:tc>
        <w:tc>
          <w:tcPr>
            <w:tcW w:w="496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2385625A" w14:textId="4B772689" w:rsidR="00F67DEC" w:rsidRDefault="00F67DEC" w:rsidP="00F67DEC">
            <w:sdt>
              <w:sdtPr>
                <w:id w:val="-14147680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72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65F17801" w14:textId="77777777" w:rsidR="00F67DEC" w:rsidRDefault="00F67DEC" w:rsidP="00F67DEC">
            <w:pPr>
              <w:jc w:val="center"/>
            </w:pPr>
          </w:p>
        </w:tc>
        <w:tc>
          <w:tcPr>
            <w:tcW w:w="426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7B95AB9B" w14:textId="77777777" w:rsidR="00F67DEC" w:rsidRDefault="00F67DEC" w:rsidP="00F67DEC">
            <w:pPr>
              <w:jc w:val="center"/>
            </w:pPr>
          </w:p>
        </w:tc>
        <w:tc>
          <w:tcPr>
            <w:tcW w:w="1559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4F1ACC0B" w14:textId="3689F7BA" w:rsidR="00F67DEC" w:rsidRDefault="00F67DEC" w:rsidP="00F67DEC">
            <w:pPr>
              <w:jc w:val="center"/>
            </w:pP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E7E6E6" w:themeFill="background2"/>
          </w:tcPr>
          <w:p w14:paraId="4E12E03C" w14:textId="73FE1416" w:rsidR="00F67DEC" w:rsidRDefault="00F67DEC" w:rsidP="00F67DEC"/>
        </w:tc>
      </w:tr>
      <w:tr w:rsidR="008544FC" w14:paraId="57A11AED" w14:textId="77777777" w:rsidTr="008544FC">
        <w:trPr>
          <w:trHeight w:val="743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21DA89" w14:textId="77777777" w:rsidR="008544FC" w:rsidRDefault="008544FC" w:rsidP="008544FC"/>
        </w:tc>
        <w:tc>
          <w:tcPr>
            <w:tcW w:w="8647" w:type="dxa"/>
            <w:gridSpan w:val="12"/>
            <w:shd w:val="clear" w:color="auto" w:fill="FFFFFF" w:themeFill="background1"/>
          </w:tcPr>
          <w:p w14:paraId="127618C6" w14:textId="75171ED1" w:rsidR="008544FC" w:rsidRDefault="008544FC" w:rsidP="008544FC">
            <w:r>
              <w:t>Details:</w:t>
            </w:r>
          </w:p>
        </w:tc>
      </w:tr>
      <w:tr w:rsidR="0045204E" w14:paraId="1BCBC211" w14:textId="77777777" w:rsidTr="00556672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AA24206" w14:textId="474EDA4D" w:rsidR="0045204E" w:rsidRPr="00330B20" w:rsidRDefault="0045204E" w:rsidP="00556672">
            <w:r>
              <w:t>Skin imperfections</w:t>
            </w:r>
            <w:r w:rsidR="00CF6311">
              <w:t>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4DCBBAD8" w14:textId="77777777" w:rsidR="0045204E" w:rsidRDefault="0045204E" w:rsidP="00556672"/>
        </w:tc>
      </w:tr>
      <w:tr w:rsidR="008544FC" w14:paraId="50609779" w14:textId="77777777" w:rsidTr="008544FC">
        <w:trPr>
          <w:trHeight w:val="902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2E0D898" w14:textId="77777777" w:rsidR="008544FC" w:rsidRDefault="008544FC" w:rsidP="008544FC"/>
        </w:tc>
        <w:tc>
          <w:tcPr>
            <w:tcW w:w="8647" w:type="dxa"/>
            <w:gridSpan w:val="12"/>
            <w:shd w:val="clear" w:color="auto" w:fill="FFFFFF" w:themeFill="background1"/>
          </w:tcPr>
          <w:p w14:paraId="1F8870EB" w14:textId="619A9433" w:rsidR="008544FC" w:rsidRDefault="008544FC" w:rsidP="008544FC">
            <w:r>
              <w:t>Details:</w:t>
            </w:r>
          </w:p>
        </w:tc>
      </w:tr>
      <w:tr w:rsidR="0045204E" w14:paraId="3D6472AB" w14:textId="77777777" w:rsidTr="00556672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706E91C" w14:textId="3719930A" w:rsidR="0045204E" w:rsidRPr="00330B20" w:rsidRDefault="0045204E" w:rsidP="00556672">
            <w:r>
              <w:t>Skin temperature</w:t>
            </w:r>
            <w:r w:rsidR="00CF6311">
              <w:t>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3F29B07D" w14:textId="77777777" w:rsidR="0045204E" w:rsidRDefault="0045204E" w:rsidP="00556672"/>
        </w:tc>
      </w:tr>
      <w:tr w:rsidR="008544FC" w14:paraId="0D313471" w14:textId="77777777" w:rsidTr="008544FC">
        <w:trPr>
          <w:trHeight w:val="752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18FD9FE" w14:textId="77777777" w:rsidR="008544FC" w:rsidRDefault="008544FC" w:rsidP="008544FC"/>
        </w:tc>
        <w:tc>
          <w:tcPr>
            <w:tcW w:w="8647" w:type="dxa"/>
            <w:gridSpan w:val="12"/>
            <w:shd w:val="clear" w:color="auto" w:fill="FFFFFF" w:themeFill="background1"/>
          </w:tcPr>
          <w:p w14:paraId="33102391" w14:textId="1B015254" w:rsidR="008544FC" w:rsidRDefault="008544FC" w:rsidP="008544FC">
            <w:r>
              <w:t>Details:</w:t>
            </w:r>
          </w:p>
        </w:tc>
      </w:tr>
    </w:tbl>
    <w:p w14:paraId="2AA7F58C" w14:textId="77777777" w:rsidR="009F3935" w:rsidRDefault="009F3935"/>
    <w:p w14:paraId="662548E3" w14:textId="77777777" w:rsidR="0045204E" w:rsidRDefault="0045204E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3D26CD" w14:paraId="33865AFE" w14:textId="77777777" w:rsidTr="002379B6">
        <w:trPr>
          <w:trHeight w:val="175"/>
        </w:trPr>
        <w:tc>
          <w:tcPr>
            <w:tcW w:w="10485" w:type="dxa"/>
            <w:gridSpan w:val="9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14:paraId="06F9AD9F" w14:textId="77777777" w:rsidR="003D26CD" w:rsidRPr="002379B6" w:rsidRDefault="003D26CD" w:rsidP="003D26CD">
            <w:pPr>
              <w:pStyle w:val="Boldstatement"/>
              <w:rPr>
                <w:sz w:val="24"/>
                <w:szCs w:val="24"/>
              </w:rPr>
            </w:pPr>
            <w:r w:rsidRPr="002379B6">
              <w:rPr>
                <w:sz w:val="24"/>
                <w:szCs w:val="24"/>
              </w:rPr>
              <w:t>Documentary evidence of patch test to be included for pigments:</w:t>
            </w:r>
          </w:p>
        </w:tc>
      </w:tr>
      <w:tr w:rsidR="00A72B2F" w14:paraId="1348546E" w14:textId="77777777" w:rsidTr="002379B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45D9EE3" w14:textId="77777777" w:rsidR="00A72B2F" w:rsidRDefault="003D26CD" w:rsidP="00D25AD0">
            <w:r w:rsidRPr="003D26CD">
              <w:t>Pigments</w:t>
            </w:r>
            <w:r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6A5316C" w14:textId="77777777" w:rsidR="00A72B2F" w:rsidRDefault="003D26CD" w:rsidP="002379B6">
            <w:pPr>
              <w:jc w:val="center"/>
            </w:pPr>
            <w:r>
              <w:t>Positive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65D69A" w14:textId="77777777" w:rsidR="00A72B2F" w:rsidRDefault="00396CE2" w:rsidP="002379B6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FE687AB" w14:textId="77777777" w:rsidR="00A72B2F" w:rsidRPr="00F724E4" w:rsidRDefault="003D26CD" w:rsidP="002379B6">
            <w:pPr>
              <w:tabs>
                <w:tab w:val="left" w:pos="6705"/>
              </w:tabs>
              <w:spacing w:before="20" w:after="20"/>
              <w:jc w:val="center"/>
            </w:pPr>
            <w:r>
              <w:t>Negative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EF8E06" w14:textId="77777777" w:rsidR="00A72B2F" w:rsidRDefault="00396CE2" w:rsidP="002379B6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56287364" w14:textId="77777777" w:rsidR="00A72B2F" w:rsidRPr="00F724E4" w:rsidRDefault="00A72B2F" w:rsidP="002379B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68DF9CCA" w14:textId="77777777" w:rsidR="00A72B2F" w:rsidRDefault="00A72B2F" w:rsidP="002379B6">
            <w:pPr>
              <w:jc w:val="center"/>
            </w:pP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658EECF0" w14:textId="77777777" w:rsidR="00A72B2F" w:rsidRDefault="00A72B2F" w:rsidP="002379B6">
            <w:pPr>
              <w:jc w:val="center"/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3724A12F" w14:textId="77777777" w:rsidR="00A72B2F" w:rsidRDefault="00A72B2F" w:rsidP="002379B6">
            <w:pPr>
              <w:jc w:val="center"/>
            </w:pPr>
          </w:p>
        </w:tc>
      </w:tr>
      <w:tr w:rsidR="006610B4" w14:paraId="2E61FE8B" w14:textId="77777777" w:rsidTr="002379B6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DBB6F5" w14:textId="77777777" w:rsidR="006610B4" w:rsidRDefault="006610B4" w:rsidP="006610B4">
            <w:r>
              <w:t>Overall skin type/</w:t>
            </w:r>
          </w:p>
          <w:p w14:paraId="0006BB49" w14:textId="77777777" w:rsidR="006610B4" w:rsidRPr="003D26CD" w:rsidRDefault="006610B4" w:rsidP="006610B4">
            <w:r>
              <w:t xml:space="preserve">characteristics (select if/where appropriate):  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4B90AD" w14:textId="77777777" w:rsidR="006610B4" w:rsidRDefault="006610B4" w:rsidP="002379B6">
            <w:pPr>
              <w:jc w:val="center"/>
            </w:pPr>
            <w:r w:rsidRPr="006610B4">
              <w:t>White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F9F651" w14:textId="77777777" w:rsidR="006610B4" w:rsidRDefault="00396CE2" w:rsidP="002379B6">
            <w:pPr>
              <w:jc w:val="center"/>
            </w:pPr>
            <w:sdt>
              <w:sdtPr>
                <w:id w:val="-4648904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9B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E6B751D" w14:textId="77777777" w:rsidR="006610B4" w:rsidRDefault="006610B4" w:rsidP="002379B6">
            <w:pPr>
              <w:tabs>
                <w:tab w:val="left" w:pos="6705"/>
              </w:tabs>
              <w:spacing w:before="20" w:after="20"/>
              <w:jc w:val="center"/>
            </w:pPr>
            <w:r w:rsidRPr="006610B4">
              <w:t>Black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78C4C2" w14:textId="77777777" w:rsidR="006610B4" w:rsidRDefault="00396CE2" w:rsidP="002379B6">
            <w:pPr>
              <w:jc w:val="center"/>
            </w:pPr>
            <w:sdt>
              <w:sdtPr>
                <w:id w:val="-13033158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9B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211D9E" w14:textId="77777777" w:rsidR="006610B4" w:rsidRPr="00F724E4" w:rsidRDefault="006610B4" w:rsidP="002379B6">
            <w:pPr>
              <w:tabs>
                <w:tab w:val="left" w:pos="6705"/>
              </w:tabs>
              <w:spacing w:before="20" w:after="20"/>
              <w:jc w:val="center"/>
            </w:pPr>
            <w:r w:rsidRPr="006610B4">
              <w:t>Asian skin type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87A19C1" w14:textId="77777777" w:rsidR="006610B4" w:rsidRDefault="00396CE2" w:rsidP="002379B6">
            <w:pPr>
              <w:jc w:val="center"/>
            </w:pPr>
            <w:sdt>
              <w:sdtPr>
                <w:id w:val="-18170931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9B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3AD568" w14:textId="77777777" w:rsidR="006610B4" w:rsidRDefault="006610B4" w:rsidP="002379B6">
            <w:pPr>
              <w:jc w:val="center"/>
            </w:pPr>
            <w:r w:rsidRPr="006610B4">
              <w:t>Mixed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F19DDE2" w14:textId="77777777" w:rsidR="006610B4" w:rsidRDefault="00396CE2" w:rsidP="002379B6">
            <w:pPr>
              <w:jc w:val="center"/>
            </w:pPr>
            <w:sdt>
              <w:sdtPr>
                <w:id w:val="4767294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9B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610B4" w14:paraId="68CE281E" w14:textId="77777777" w:rsidTr="002379B6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06EF35E" w14:textId="77777777" w:rsidR="006610B4" w:rsidRDefault="006610B4" w:rsidP="006610B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7AFA99" w14:textId="77777777" w:rsidR="006610B4" w:rsidRPr="006610B4" w:rsidRDefault="006610B4" w:rsidP="002379B6">
            <w:pPr>
              <w:jc w:val="center"/>
            </w:pPr>
            <w:r w:rsidRPr="006610B4"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EC81D1" w14:textId="77777777" w:rsidR="006610B4" w:rsidRDefault="00396CE2" w:rsidP="002379B6">
            <w:pPr>
              <w:jc w:val="center"/>
            </w:pPr>
            <w:sdt>
              <w:sdtPr>
                <w:id w:val="1770128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9B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73D2A1C" w14:textId="77777777" w:rsidR="006610B4" w:rsidRPr="006610B4" w:rsidRDefault="006610B4" w:rsidP="002379B6">
            <w:pPr>
              <w:tabs>
                <w:tab w:val="left" w:pos="6705"/>
              </w:tabs>
              <w:spacing w:before="20" w:after="20"/>
              <w:jc w:val="center"/>
            </w:pPr>
            <w:r w:rsidRPr="006610B4">
              <w:t>Oily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853F54" w14:textId="77777777" w:rsidR="006610B4" w:rsidRDefault="00396CE2" w:rsidP="002379B6">
            <w:pPr>
              <w:jc w:val="center"/>
            </w:pPr>
            <w:sdt>
              <w:sdtPr>
                <w:id w:val="19013166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9B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DB341C" w14:textId="77777777" w:rsidR="006610B4" w:rsidRPr="006610B4" w:rsidRDefault="006610B4" w:rsidP="002379B6">
            <w:pPr>
              <w:tabs>
                <w:tab w:val="left" w:pos="6705"/>
              </w:tabs>
              <w:spacing w:before="20" w:after="20"/>
              <w:jc w:val="center"/>
            </w:pPr>
            <w:r w:rsidRPr="006610B4">
              <w:t>Combination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E6AF1AA" w14:textId="143F2CDC" w:rsidR="006610B4" w:rsidRDefault="00CF6311" w:rsidP="002379B6">
            <w:pPr>
              <w:jc w:val="center"/>
            </w:pPr>
            <w:sdt>
              <w:sdtPr>
                <w:id w:val="-9887871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C5B1EB" w14:textId="77777777" w:rsidR="006610B4" w:rsidRPr="006610B4" w:rsidRDefault="006610B4" w:rsidP="002379B6">
            <w:pPr>
              <w:jc w:val="center"/>
            </w:pPr>
            <w:r w:rsidRPr="006610B4">
              <w:t>Mature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6474FD3" w14:textId="77777777" w:rsidR="006610B4" w:rsidRDefault="00396CE2" w:rsidP="002379B6">
            <w:pPr>
              <w:jc w:val="center"/>
            </w:pPr>
            <w:sdt>
              <w:sdtPr>
                <w:id w:val="16009901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9B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610B4" w14:paraId="491BE0AD" w14:textId="77777777" w:rsidTr="00CF6311">
        <w:trPr>
          <w:trHeight w:val="175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7E5F844" w14:textId="77777777" w:rsidR="006610B4" w:rsidRDefault="006610B4" w:rsidP="006610B4"/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C721BB9" w14:textId="77777777" w:rsidR="006610B4" w:rsidRPr="006610B4" w:rsidRDefault="006610B4" w:rsidP="002379B6">
            <w:pPr>
              <w:jc w:val="center"/>
            </w:pPr>
            <w:r w:rsidRPr="006610B4">
              <w:t>Young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9E6BF0" w14:textId="77777777" w:rsidR="006610B4" w:rsidRDefault="00396CE2" w:rsidP="002379B6">
            <w:pPr>
              <w:jc w:val="center"/>
            </w:pPr>
            <w:sdt>
              <w:sdtPr>
                <w:id w:val="20380759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9B6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89FA6F5" w14:textId="77777777" w:rsidR="006610B4" w:rsidRPr="006610B4" w:rsidRDefault="006610B4" w:rsidP="002379B6">
            <w:pPr>
              <w:tabs>
                <w:tab w:val="left" w:pos="6705"/>
              </w:tabs>
              <w:spacing w:before="20" w:after="20"/>
              <w:jc w:val="center"/>
            </w:pPr>
            <w:r>
              <w:t>Brief description:</w:t>
            </w:r>
          </w:p>
        </w:tc>
        <w:tc>
          <w:tcPr>
            <w:tcW w:w="4678" w:type="dxa"/>
            <w:gridSpan w:val="5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D4FDDE" w14:textId="77777777" w:rsidR="006610B4" w:rsidRDefault="006610B4" w:rsidP="002379B6">
            <w:pPr>
              <w:jc w:val="center"/>
            </w:pPr>
          </w:p>
        </w:tc>
      </w:tr>
      <w:tr w:rsidR="00CF6311" w14:paraId="5363F330" w14:textId="77777777" w:rsidTr="00333FD1">
        <w:trPr>
          <w:trHeight w:val="175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2D0F529" w14:textId="7AC9FDE4" w:rsidR="00CF6311" w:rsidRDefault="00CF6311" w:rsidP="00CF6311">
            <w:r>
              <w:t>Area for treatment</w:t>
            </w:r>
            <w:r w:rsidRPr="00665E01">
              <w:t xml:space="preserve">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5A0221" w14:textId="02B6C75C" w:rsidR="00CF6311" w:rsidRPr="006610B4" w:rsidRDefault="00CF6311" w:rsidP="00CF6311">
            <w:pPr>
              <w:jc w:val="center"/>
            </w:pPr>
            <w:r w:rsidRPr="006610B4">
              <w:t>Brows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109CD4" w14:textId="390AC32E" w:rsidR="00CF6311" w:rsidRDefault="00CF6311" w:rsidP="00CF6311">
            <w:pPr>
              <w:jc w:val="center"/>
            </w:pPr>
            <w:sdt>
              <w:sdtPr>
                <w:id w:val="-6344136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D5FFD" w14:textId="6CEE7C60" w:rsidR="00CF6311" w:rsidRPr="006610B4" w:rsidRDefault="00CF6311" w:rsidP="00CF6311">
            <w:pPr>
              <w:tabs>
                <w:tab w:val="left" w:pos="6705"/>
              </w:tabs>
              <w:spacing w:before="20" w:after="20"/>
              <w:jc w:val="center"/>
            </w:pPr>
            <w:r w:rsidRPr="006610B4">
              <w:t>Eyelids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3820C3" w14:textId="1426565B" w:rsidR="00CF6311" w:rsidRDefault="00CF6311" w:rsidP="00CF6311">
            <w:pPr>
              <w:jc w:val="center"/>
            </w:pPr>
            <w:sdt>
              <w:sdtPr>
                <w:id w:val="1649064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4DA6FD" w14:textId="1DCB8EB1" w:rsidR="00CF6311" w:rsidRPr="006610B4" w:rsidRDefault="00CF6311" w:rsidP="00CF6311">
            <w:pPr>
              <w:tabs>
                <w:tab w:val="left" w:pos="6705"/>
              </w:tabs>
              <w:spacing w:before="20" w:after="20"/>
              <w:jc w:val="center"/>
            </w:pPr>
            <w:r w:rsidRPr="006610B4">
              <w:t>Lips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C230E" w14:textId="252DE788" w:rsidR="00CF6311" w:rsidRDefault="00CF6311" w:rsidP="00CF6311">
            <w:pPr>
              <w:jc w:val="center"/>
            </w:pPr>
            <w:sdt>
              <w:sdtPr>
                <w:id w:val="16372181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0A9C68C" w14:textId="77777777" w:rsidR="00CF6311" w:rsidRDefault="00CF6311" w:rsidP="00CF6311">
            <w:pPr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C32C95E" w14:textId="77777777" w:rsidR="00CF6311" w:rsidRDefault="00CF6311" w:rsidP="00CF6311">
            <w:pPr>
              <w:jc w:val="center"/>
            </w:pPr>
          </w:p>
        </w:tc>
      </w:tr>
      <w:tr w:rsidR="00CF6311" w14:paraId="19E2E5AA" w14:textId="77777777" w:rsidTr="00CF6311">
        <w:trPr>
          <w:trHeight w:val="3867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C7562B0" w14:textId="77777777" w:rsidR="00CF6311" w:rsidRDefault="00CF6311" w:rsidP="00071702"/>
        </w:tc>
        <w:tc>
          <w:tcPr>
            <w:tcW w:w="86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077B9F" w14:textId="0794DE55" w:rsidR="00CF6311" w:rsidRDefault="00CF6311" w:rsidP="00071702">
            <w:pPr>
              <w:jc w:val="center"/>
            </w:pPr>
          </w:p>
          <w:p w14:paraId="75221E68" w14:textId="77777777" w:rsidR="00CF6311" w:rsidRDefault="00CF6311" w:rsidP="00071702">
            <w:pPr>
              <w:jc w:val="center"/>
            </w:pPr>
          </w:p>
          <w:p w14:paraId="14DCE11D" w14:textId="78B4D11A" w:rsidR="00CF6311" w:rsidRDefault="00CF6311" w:rsidP="00071702">
            <w:pPr>
              <w:jc w:val="center"/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BC6BBCB" wp14:editId="221F4393">
                  <wp:extent cx="3834846" cy="3943847"/>
                  <wp:effectExtent l="0" t="0" r="0" b="0"/>
                  <wp:docPr id="1" name="Picture 1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1075" cy="3970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AD6AB1" w14:textId="15605BA2" w:rsidR="00CF6311" w:rsidRDefault="00CF6311" w:rsidP="00CF6311"/>
        </w:tc>
      </w:tr>
      <w:tr w:rsidR="00CF6311" w14:paraId="11C86643" w14:textId="77777777" w:rsidTr="00BF2C58">
        <w:trPr>
          <w:trHeight w:val="17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0916AAC" w14:textId="4B872A65" w:rsidR="00CF6311" w:rsidRDefault="00CF6311" w:rsidP="00CF6311">
            <w:r>
              <w:t>Patch test: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B808F0" w14:textId="7FD05052" w:rsidR="00CF6311" w:rsidRDefault="00CF6311" w:rsidP="00CF6311">
            <w:r>
              <w:t>Date: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EFACC" w14:textId="2A0DF035" w:rsidR="00CF6311" w:rsidRDefault="00CF6311" w:rsidP="00CF6311">
            <w:r>
              <w:t>Area:</w:t>
            </w:r>
          </w:p>
        </w:tc>
      </w:tr>
      <w:tr w:rsidR="00CF6311" w14:paraId="36C03BB7" w14:textId="77777777" w:rsidTr="00CF6311">
        <w:trPr>
          <w:trHeight w:val="72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B723F48" w14:textId="77777777" w:rsidR="00CF6311" w:rsidRDefault="00CF6311" w:rsidP="00CF6311">
            <w:r>
              <w:t xml:space="preserve">Patch test </w:t>
            </w:r>
          </w:p>
          <w:p w14:paraId="6CD2693C" w14:textId="08F277CA" w:rsidR="00CF6311" w:rsidRDefault="00CF6311" w:rsidP="00CF6311">
            <w:r>
              <w:t>reaction: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B08514" w14:textId="77777777" w:rsidR="00CF6311" w:rsidRDefault="00CF6311" w:rsidP="00CF6311"/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97668" w14:textId="77777777" w:rsidR="00CF6311" w:rsidRDefault="00CF6311" w:rsidP="00CF6311"/>
        </w:tc>
      </w:tr>
      <w:tr w:rsidR="00CF6311" w14:paraId="3605E553" w14:textId="77777777" w:rsidTr="00071702">
        <w:trPr>
          <w:trHeight w:val="17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4ACB733" w14:textId="58EA308F" w:rsidR="00CF6311" w:rsidRDefault="00CF6311" w:rsidP="00CF6311">
            <w:r>
              <w:t>Thermal test: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CE0F0" w14:textId="75A6447C" w:rsidR="00CF6311" w:rsidRDefault="00CF6311" w:rsidP="00CF6311">
            <w:r>
              <w:t>Date: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4E46FB" w14:textId="73C4DB05" w:rsidR="00CF6311" w:rsidRDefault="00CF6311" w:rsidP="00CF6311">
            <w:r>
              <w:t>Area:</w:t>
            </w:r>
          </w:p>
        </w:tc>
      </w:tr>
      <w:tr w:rsidR="00CF6311" w14:paraId="688D1012" w14:textId="77777777" w:rsidTr="00CF6311">
        <w:trPr>
          <w:trHeight w:val="76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B3B6856" w14:textId="2B55D649" w:rsidR="00CF6311" w:rsidRDefault="00CF6311" w:rsidP="00CF6311">
            <w:r>
              <w:t>Thermal test reaction: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1E7426" w14:textId="77777777" w:rsidR="00CF6311" w:rsidRDefault="00CF6311" w:rsidP="00CF6311"/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AA588" w14:textId="77777777" w:rsidR="00CF6311" w:rsidRDefault="00CF6311" w:rsidP="00CF6311"/>
        </w:tc>
      </w:tr>
      <w:tr w:rsidR="00CF6311" w14:paraId="1B867464" w14:textId="77777777" w:rsidTr="00071702">
        <w:trPr>
          <w:trHeight w:val="17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6AE6F30" w14:textId="170A7D6C" w:rsidR="00CF6311" w:rsidRDefault="00CF6311" w:rsidP="00CF6311">
            <w:r>
              <w:t>Tactile test: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EC4672" w14:textId="069E3C11" w:rsidR="00CF6311" w:rsidRDefault="00CF6311" w:rsidP="00CF6311">
            <w:r>
              <w:t>Date: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78497" w14:textId="621350BE" w:rsidR="00CF6311" w:rsidRDefault="00CF6311" w:rsidP="00CF6311">
            <w:r>
              <w:t>Area:</w:t>
            </w:r>
          </w:p>
        </w:tc>
      </w:tr>
      <w:tr w:rsidR="00CF6311" w14:paraId="0BF0EAA4" w14:textId="77777777" w:rsidTr="00CF6311">
        <w:trPr>
          <w:trHeight w:val="76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47D30AF" w14:textId="087A55FB" w:rsidR="00CF6311" w:rsidRDefault="00CF6311" w:rsidP="00CF6311">
            <w:r>
              <w:t>Tactile test reaction: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153C2" w14:textId="77777777" w:rsidR="00CF6311" w:rsidRDefault="00CF6311" w:rsidP="00CF6311"/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B71D6F" w14:textId="77777777" w:rsidR="00CF6311" w:rsidRDefault="00CF6311" w:rsidP="00CF6311"/>
        </w:tc>
      </w:tr>
    </w:tbl>
    <w:p w14:paraId="69AE9CB9" w14:textId="48FBD2B8" w:rsidR="00CF6311" w:rsidRDefault="00CF6311"/>
    <w:p w14:paraId="7917070D" w14:textId="77777777" w:rsidR="00CF6311" w:rsidRDefault="00CF6311"/>
    <w:p w14:paraId="18F1222F" w14:textId="77777777" w:rsidR="00CF6311" w:rsidRDefault="00CF6311"/>
    <w:p w14:paraId="2D00B68F" w14:textId="77777777" w:rsidR="00CF6311" w:rsidRDefault="00CF6311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610B4" w:rsidRPr="0087609D" w14:paraId="2B75D674" w14:textId="77777777" w:rsidTr="00D25AD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D7C0FC5" w14:textId="77777777" w:rsidR="006610B4" w:rsidRPr="0087609D" w:rsidRDefault="006610B4" w:rsidP="006610B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Reason for treatment:</w:t>
            </w:r>
          </w:p>
        </w:tc>
      </w:tr>
      <w:tr w:rsidR="006610B4" w14:paraId="381FDEA0" w14:textId="77777777" w:rsidTr="00D25AD0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B0EA78" w14:textId="77777777" w:rsidR="006610B4" w:rsidRDefault="006610B4" w:rsidP="00D25AD0"/>
        </w:tc>
      </w:tr>
    </w:tbl>
    <w:p w14:paraId="4588A3C7" w14:textId="77777777" w:rsidR="009F3935" w:rsidRDefault="009F3935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50363C3C" w14:textId="77777777" w:rsidTr="00D25AD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A1A5B88" w14:textId="47FD2536" w:rsidR="00A72B2F" w:rsidRPr="0087609D" w:rsidRDefault="006610B4" w:rsidP="006610B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Treatment details</w:t>
            </w:r>
            <w:r w:rsidR="00FA0265">
              <w:rPr>
                <w:sz w:val="24"/>
              </w:rPr>
              <w:t xml:space="preserve"> </w:t>
            </w:r>
            <w:r w:rsidR="00FA0265" w:rsidRPr="00135C96">
              <w:rPr>
                <w:b w:val="0"/>
                <w:i/>
                <w:sz w:val="24"/>
              </w:rPr>
              <w:t>(including details of needle batch numbers and pigments used</w:t>
            </w:r>
            <w:r w:rsidR="00FA0265" w:rsidRPr="00135C96">
              <w:rPr>
                <w:b w:val="0"/>
                <w:sz w:val="24"/>
              </w:rPr>
              <w:t>)</w:t>
            </w:r>
            <w:r w:rsidRPr="00135C96">
              <w:rPr>
                <w:b w:val="0"/>
                <w:sz w:val="24"/>
              </w:rPr>
              <w:t>:</w:t>
            </w:r>
          </w:p>
        </w:tc>
      </w:tr>
      <w:tr w:rsidR="00A72B2F" w14:paraId="77D701C8" w14:textId="77777777" w:rsidTr="00D25AD0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BB19CBE" w14:textId="77777777" w:rsidR="00A72B2F" w:rsidRDefault="00A72B2F" w:rsidP="00D25AD0"/>
        </w:tc>
      </w:tr>
    </w:tbl>
    <w:p w14:paraId="0DA29423" w14:textId="77777777" w:rsidR="009F3935" w:rsidRDefault="009F3935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5242"/>
        <w:gridCol w:w="5243"/>
      </w:tblGrid>
      <w:tr w:rsidR="009F3935" w:rsidRPr="0087609D" w14:paraId="118FC0F0" w14:textId="77777777" w:rsidTr="00556672"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C137581" w14:textId="77777777" w:rsidR="009F3935" w:rsidRPr="0087609D" w:rsidRDefault="009F3935" w:rsidP="00556672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Photographs</w:t>
            </w:r>
            <w:r>
              <w:rPr>
                <w:b w:val="0"/>
                <w:sz w:val="24"/>
              </w:rPr>
              <w:t>:</w:t>
            </w:r>
          </w:p>
        </w:tc>
      </w:tr>
      <w:tr w:rsidR="009F3935" w:rsidRPr="0087609D" w14:paraId="1572C2A5" w14:textId="77777777" w:rsidTr="00556672">
        <w:tc>
          <w:tcPr>
            <w:tcW w:w="5242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2E98064" w14:textId="77777777" w:rsidR="009F3935" w:rsidRDefault="009F3935" w:rsidP="00556672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Before</w:t>
            </w:r>
          </w:p>
        </w:tc>
        <w:tc>
          <w:tcPr>
            <w:tcW w:w="5243" w:type="dxa"/>
            <w:shd w:val="clear" w:color="auto" w:fill="DEEAF6"/>
            <w:vAlign w:val="center"/>
          </w:tcPr>
          <w:p w14:paraId="62EF67EC" w14:textId="77777777" w:rsidR="009F3935" w:rsidRDefault="009F3935" w:rsidP="00556672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After</w:t>
            </w:r>
          </w:p>
        </w:tc>
      </w:tr>
      <w:tr w:rsidR="009F3935" w14:paraId="372C5755" w14:textId="77777777" w:rsidTr="00CF6311">
        <w:trPr>
          <w:trHeight w:val="3829"/>
        </w:trPr>
        <w:tc>
          <w:tcPr>
            <w:tcW w:w="524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A1FBB8" w14:textId="77777777" w:rsidR="009F3935" w:rsidRDefault="009F3935" w:rsidP="00556672"/>
        </w:tc>
        <w:tc>
          <w:tcPr>
            <w:tcW w:w="5243" w:type="dxa"/>
            <w:shd w:val="clear" w:color="auto" w:fill="FFFFFF" w:themeFill="background1"/>
            <w:vAlign w:val="center"/>
          </w:tcPr>
          <w:p w14:paraId="5742C27F" w14:textId="77777777" w:rsidR="009F3935" w:rsidRDefault="009F3935" w:rsidP="00556672"/>
        </w:tc>
      </w:tr>
    </w:tbl>
    <w:p w14:paraId="147C8E39" w14:textId="77777777" w:rsidR="00FA0265" w:rsidRDefault="00FA0265" w:rsidP="00A72B2F"/>
    <w:p w14:paraId="0F686977" w14:textId="77777777" w:rsidR="00CF6311" w:rsidRDefault="00CF6311" w:rsidP="00A72B2F"/>
    <w:p w14:paraId="33A2A1B8" w14:textId="77777777" w:rsidR="00CF6311" w:rsidRDefault="00CF6311" w:rsidP="00A72B2F"/>
    <w:p w14:paraId="71D94BB7" w14:textId="77777777" w:rsidR="00CF6311" w:rsidRDefault="00CF6311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610B4" w:rsidRPr="0087609D" w14:paraId="1146F5B3" w14:textId="77777777" w:rsidTr="00D25AD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C68F334" w14:textId="77777777" w:rsidR="006610B4" w:rsidRPr="0087609D" w:rsidRDefault="006610B4" w:rsidP="006610B4">
            <w:pPr>
              <w:pStyle w:val="Boldstatement"/>
              <w:spacing w:before="20" w:after="20"/>
              <w:rPr>
                <w:sz w:val="24"/>
              </w:rPr>
            </w:pPr>
            <w:r w:rsidRPr="006610B4">
              <w:rPr>
                <w:sz w:val="24"/>
              </w:rPr>
              <w:t>Reaction during treatment</w:t>
            </w:r>
            <w:r>
              <w:rPr>
                <w:sz w:val="24"/>
              </w:rPr>
              <w:t>:</w:t>
            </w:r>
          </w:p>
        </w:tc>
      </w:tr>
      <w:tr w:rsidR="006610B4" w14:paraId="14A6B529" w14:textId="77777777" w:rsidTr="00D25AD0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A4C8567" w14:textId="77777777" w:rsidR="006610B4" w:rsidRDefault="006610B4" w:rsidP="00D25AD0"/>
        </w:tc>
      </w:tr>
    </w:tbl>
    <w:p w14:paraId="55D8D2EC" w14:textId="77777777" w:rsidR="009F3935" w:rsidRDefault="009F3935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63D13024" w14:textId="77777777" w:rsidTr="00D25AD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7250F84" w14:textId="77777777" w:rsidR="00A72B2F" w:rsidRPr="0087609D" w:rsidRDefault="00A72B2F" w:rsidP="00D25AD0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4631B95A" w14:textId="77777777" w:rsidTr="00D25AD0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B30B236" w14:textId="77777777" w:rsidR="00A72B2F" w:rsidRDefault="00A72B2F" w:rsidP="00D25AD0"/>
        </w:tc>
      </w:tr>
    </w:tbl>
    <w:p w14:paraId="2EABAD34" w14:textId="77777777" w:rsidR="009F3935" w:rsidRDefault="009F3935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48581B9" w14:textId="77777777" w:rsidTr="00D25AD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79CC6DB" w14:textId="77777777" w:rsidR="00A72B2F" w:rsidRPr="0087609D" w:rsidRDefault="00A72B2F" w:rsidP="006610B4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 w:rsidR="006610B4">
              <w:rPr>
                <w:sz w:val="24"/>
              </w:rPr>
              <w:t>/home care advice given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67299682" w14:textId="77777777" w:rsidTr="00D25AD0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0CE5898" w14:textId="77777777" w:rsidR="00A72B2F" w:rsidRDefault="00A72B2F" w:rsidP="00D25AD0"/>
        </w:tc>
      </w:tr>
    </w:tbl>
    <w:p w14:paraId="417FEA85" w14:textId="77777777" w:rsidR="00A72B2F" w:rsidRPr="00665E01" w:rsidRDefault="00A72B2F" w:rsidP="00A72B2F"/>
    <w:p w14:paraId="6354BC5E" w14:textId="77777777" w:rsidR="00A72B2F" w:rsidRDefault="00A72B2F" w:rsidP="00A72B2F">
      <w:r w:rsidRPr="00665E01">
        <w:rPr>
          <w:b/>
        </w:rPr>
        <w:t>Therapist/</w:t>
      </w:r>
      <w:r w:rsidR="007015C5">
        <w:rPr>
          <w:b/>
        </w:rPr>
        <w:t>l</w:t>
      </w:r>
      <w:r w:rsidRPr="00665E01">
        <w:rPr>
          <w:b/>
        </w:rPr>
        <w:t>earner signature</w:t>
      </w:r>
      <w:r>
        <w:t>: _______________________________________________________________________</w:t>
      </w:r>
    </w:p>
    <w:p w14:paraId="44CB4A00" w14:textId="77777777" w:rsidR="00A72B2F" w:rsidRDefault="00A72B2F" w:rsidP="00A72B2F"/>
    <w:p w14:paraId="45E2B266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651BD888" w14:textId="77777777" w:rsidR="00396CE2" w:rsidRDefault="00396CE2" w:rsidP="00A72B2F"/>
    <w:p w14:paraId="630FBDC4" w14:textId="77777777" w:rsidR="00396CE2" w:rsidRPr="00443B3E" w:rsidRDefault="00396CE2" w:rsidP="00396CE2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396CE2" w:rsidRPr="00443B3E" w14:paraId="786FA05D" w14:textId="77777777" w:rsidTr="000717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DEFE304" w14:textId="77777777" w:rsidR="00396CE2" w:rsidRPr="00443B3E" w:rsidRDefault="00396CE2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6E4EFFD" w14:textId="77777777" w:rsidR="00396CE2" w:rsidRPr="00443B3E" w:rsidRDefault="00396CE2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7D7872A" w14:textId="77777777" w:rsidR="00396CE2" w:rsidRPr="00443B3E" w:rsidRDefault="00396CE2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2693052" w14:textId="77777777" w:rsidR="00396CE2" w:rsidRPr="00443B3E" w:rsidRDefault="00396CE2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396CE2" w:rsidRPr="00443B3E" w14:paraId="07AEB50B" w14:textId="77777777" w:rsidTr="000717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D68032C" w14:textId="77777777" w:rsidR="00396CE2" w:rsidRPr="00443B3E" w:rsidRDefault="00396CE2" w:rsidP="00071702">
            <w:pPr>
              <w:spacing w:before="60" w:after="60"/>
              <w:rPr>
                <w:rFonts w:cstheme="minorHAnsi"/>
              </w:rPr>
            </w:pPr>
            <w: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A4EA4B2" w14:textId="77777777" w:rsidR="00396CE2" w:rsidRPr="00443B3E" w:rsidRDefault="00396CE2" w:rsidP="00071702">
            <w:pPr>
              <w:spacing w:before="60" w:after="60"/>
              <w:rPr>
                <w:rFonts w:cstheme="minorHAnsi"/>
              </w:rPr>
            </w:pPr>
            <w:r>
              <w:t>03/12/2019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611284A" w14:textId="77777777" w:rsidR="00396CE2" w:rsidRPr="00443B3E" w:rsidRDefault="00396CE2" w:rsidP="00071702">
            <w:pPr>
              <w:spacing w:before="60" w:after="60"/>
              <w:rPr>
                <w:rFonts w:cstheme="minorHAnsi"/>
              </w:rPr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B4380BE" w14:textId="77777777" w:rsidR="00396CE2" w:rsidRPr="00443B3E" w:rsidRDefault="00396CE2" w:rsidP="00071702">
            <w:pPr>
              <w:spacing w:before="60" w:after="60"/>
              <w:rPr>
                <w:rFonts w:cstheme="minorHAnsi"/>
              </w:rPr>
            </w:pPr>
            <w:r>
              <w:t xml:space="preserve">Qualifications Administrator </w:t>
            </w:r>
          </w:p>
        </w:tc>
      </w:tr>
    </w:tbl>
    <w:p w14:paraId="784EB5A4" w14:textId="77777777" w:rsidR="00396CE2" w:rsidRPr="00665E01" w:rsidRDefault="00396CE2" w:rsidP="00A72B2F">
      <w:bookmarkStart w:id="0" w:name="_GoBack"/>
      <w:bookmarkEnd w:id="0"/>
    </w:p>
    <w:sectPr w:rsidR="00396CE2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7B4A663" w16cid:durableId="21614D7C"/>
  <w16cid:commentId w16cid:paraId="418CAD70" w16cid:durableId="21614E1C"/>
  <w16cid:commentId w16cid:paraId="675E85C3" w16cid:durableId="21614F44"/>
  <w16cid:commentId w16cid:paraId="18B8E59F" w16cid:durableId="21614FA2"/>
  <w16cid:commentId w16cid:paraId="0EE185CE" w16cid:durableId="2161504B"/>
  <w16cid:commentId w16cid:paraId="2E9C26A1" w16cid:durableId="216151ED"/>
  <w16cid:commentId w16cid:paraId="08010C84" w16cid:durableId="2161527D"/>
  <w16cid:commentId w16cid:paraId="18775606" w16cid:durableId="21614CA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6EFFCD" w14:textId="77777777" w:rsidR="00E81E87" w:rsidRDefault="00E81E87" w:rsidP="00735D34">
      <w:r>
        <w:separator/>
      </w:r>
    </w:p>
  </w:endnote>
  <w:endnote w:type="continuationSeparator" w:id="0">
    <w:p w14:paraId="71D69AA7" w14:textId="77777777" w:rsidR="00E81E87" w:rsidRDefault="00E81E8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FF1D4CE" w14:textId="0D744522" w:rsidR="00E81E87" w:rsidRDefault="00E81E87" w:rsidP="004E0103">
            <w:pPr>
              <w:pStyle w:val="Footer"/>
              <w:tabs>
                <w:tab w:val="clear" w:pos="9026"/>
                <w:tab w:val="right" w:pos="10466"/>
              </w:tabs>
            </w:pPr>
            <w:r w:rsidRPr="006610B4">
              <w:t>iUBT349</w:t>
            </w:r>
            <w:r w:rsidR="00F67DEC">
              <w:t xml:space="preserve"> Treatment Evidence Form_v1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396CE2">
              <w:rPr>
                <w:noProof/>
              </w:rPr>
              <w:t>6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396CE2"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F97039" w14:textId="77777777" w:rsidR="00E81E87" w:rsidRDefault="00E81E87" w:rsidP="00735D34">
      <w:r>
        <w:separator/>
      </w:r>
    </w:p>
  </w:footnote>
  <w:footnote w:type="continuationSeparator" w:id="0">
    <w:p w14:paraId="6BAE86E3" w14:textId="77777777" w:rsidR="00E81E87" w:rsidRDefault="00E81E8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AB3107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10A2E"/>
    <w:rsid w:val="001244AF"/>
    <w:rsid w:val="00133D1D"/>
    <w:rsid w:val="00135C96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B70B7"/>
    <w:rsid w:val="001C172A"/>
    <w:rsid w:val="001C67BA"/>
    <w:rsid w:val="001C749D"/>
    <w:rsid w:val="001E6F80"/>
    <w:rsid w:val="002379B6"/>
    <w:rsid w:val="00245D23"/>
    <w:rsid w:val="00295D59"/>
    <w:rsid w:val="002965A0"/>
    <w:rsid w:val="002A730F"/>
    <w:rsid w:val="002C5C77"/>
    <w:rsid w:val="002C61DA"/>
    <w:rsid w:val="002D7C6C"/>
    <w:rsid w:val="002E4F92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96CE2"/>
    <w:rsid w:val="003C5251"/>
    <w:rsid w:val="003D26CD"/>
    <w:rsid w:val="003F2255"/>
    <w:rsid w:val="0042508E"/>
    <w:rsid w:val="0045204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10B4"/>
    <w:rsid w:val="00665E01"/>
    <w:rsid w:val="006858C7"/>
    <w:rsid w:val="00690559"/>
    <w:rsid w:val="006F489D"/>
    <w:rsid w:val="007015C5"/>
    <w:rsid w:val="00726597"/>
    <w:rsid w:val="00735D34"/>
    <w:rsid w:val="00747314"/>
    <w:rsid w:val="00771E97"/>
    <w:rsid w:val="007720A5"/>
    <w:rsid w:val="0078009E"/>
    <w:rsid w:val="007870A1"/>
    <w:rsid w:val="007C18CA"/>
    <w:rsid w:val="007C37E5"/>
    <w:rsid w:val="007E13C1"/>
    <w:rsid w:val="007E763A"/>
    <w:rsid w:val="007E7D4A"/>
    <w:rsid w:val="007F0350"/>
    <w:rsid w:val="00801036"/>
    <w:rsid w:val="008154B8"/>
    <w:rsid w:val="0082428A"/>
    <w:rsid w:val="00834262"/>
    <w:rsid w:val="008544FC"/>
    <w:rsid w:val="00866CF3"/>
    <w:rsid w:val="00873A7B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3935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B3107"/>
    <w:rsid w:val="00AE1DCA"/>
    <w:rsid w:val="00B006E6"/>
    <w:rsid w:val="00B01865"/>
    <w:rsid w:val="00B2475B"/>
    <w:rsid w:val="00B3566B"/>
    <w:rsid w:val="00B43C2E"/>
    <w:rsid w:val="00B52567"/>
    <w:rsid w:val="00B56FC0"/>
    <w:rsid w:val="00B61CFD"/>
    <w:rsid w:val="00B70181"/>
    <w:rsid w:val="00B71D91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85B39"/>
    <w:rsid w:val="00CB425B"/>
    <w:rsid w:val="00CC0684"/>
    <w:rsid w:val="00CC6615"/>
    <w:rsid w:val="00CD64B7"/>
    <w:rsid w:val="00CF44D5"/>
    <w:rsid w:val="00CF4769"/>
    <w:rsid w:val="00CF47C1"/>
    <w:rsid w:val="00CF5A89"/>
    <w:rsid w:val="00CF6311"/>
    <w:rsid w:val="00D25AD0"/>
    <w:rsid w:val="00D37D63"/>
    <w:rsid w:val="00D46C11"/>
    <w:rsid w:val="00DF03C6"/>
    <w:rsid w:val="00E116E3"/>
    <w:rsid w:val="00E167DF"/>
    <w:rsid w:val="00E25719"/>
    <w:rsid w:val="00E31D06"/>
    <w:rsid w:val="00E632C5"/>
    <w:rsid w:val="00E6627C"/>
    <w:rsid w:val="00E81E87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600A8"/>
    <w:rsid w:val="00F67DEC"/>
    <w:rsid w:val="00F724E4"/>
    <w:rsid w:val="00F77413"/>
    <w:rsid w:val="00F83CD7"/>
    <w:rsid w:val="00FA0265"/>
    <w:rsid w:val="00FA6733"/>
    <w:rsid w:val="00FE0E9E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410E61C"/>
  <w15:chartTrackingRefBased/>
  <w15:docId w15:val="{574CD90F-820B-44C6-AC01-6045EA4C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25A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25A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25A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5A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5AD0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FA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A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A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2F5E1-8A13-4EF2-855A-D001C3384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Form_v1.dotx</Template>
  <TotalTime>6</TotalTime>
  <Pages>7</Pages>
  <Words>445</Words>
  <Characters>4007</Characters>
  <Application>Microsoft Office Word</Application>
  <DocSecurity>0</DocSecurity>
  <Lines>174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4</cp:revision>
  <cp:lastPrinted>2018-06-12T08:54:00Z</cp:lastPrinted>
  <dcterms:created xsi:type="dcterms:W3CDTF">2019-12-03T09:40:00Z</dcterms:created>
  <dcterms:modified xsi:type="dcterms:W3CDTF">2019-12-03T09:46:00Z</dcterms:modified>
</cp:coreProperties>
</file>