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F6C4E" w14:textId="28997F04" w:rsidR="006858C7" w:rsidRDefault="00A71259" w:rsidP="00724F35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00E71E81" wp14:editId="3D89DC8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ACD12" w14:textId="54CF6369" w:rsidR="00E6627C" w:rsidRPr="00E6627C" w:rsidRDefault="00D24CEB" w:rsidP="00E6627C">
      <w:pPr>
        <w:pStyle w:val="Title"/>
        <w:spacing w:after="240"/>
      </w:pPr>
      <w:r>
        <w:t>Treatment evidence form</w:t>
      </w:r>
    </w:p>
    <w:p w14:paraId="19BA0921" w14:textId="77777777" w:rsidR="00F77413" w:rsidRPr="00822AA4" w:rsidRDefault="00822AA4" w:rsidP="006858C7">
      <w:r w:rsidRPr="00822AA4">
        <w:rPr>
          <w:b/>
          <w:sz w:val="32"/>
        </w:rPr>
        <w:t xml:space="preserve">iUBT326 </w:t>
      </w:r>
      <w:r w:rsidRPr="00D731C9">
        <w:rPr>
          <w:sz w:val="32"/>
        </w:rPr>
        <w:t>–</w:t>
      </w:r>
      <w:r w:rsidRPr="00822AA4">
        <w:rPr>
          <w:b/>
          <w:sz w:val="32"/>
        </w:rPr>
        <w:t xml:space="preserve"> </w:t>
      </w:r>
      <w:r w:rsidRPr="00822AA4">
        <w:rPr>
          <w:sz w:val="32"/>
        </w:rPr>
        <w:t>Laser and light treatments for hair removal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ADDC8A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0FCE57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0FB1191" w14:textId="77777777" w:rsidR="006858C7" w:rsidRDefault="006858C7" w:rsidP="00A71259"/>
        </w:tc>
      </w:tr>
      <w:tr w:rsidR="006858C7" w14:paraId="74CEE67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66CA5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76D3D21" w14:textId="77777777" w:rsidR="006858C7" w:rsidRDefault="006858C7" w:rsidP="00A71259"/>
        </w:tc>
      </w:tr>
      <w:tr w:rsidR="006858C7" w14:paraId="0F033C8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06B538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06FE078" w14:textId="77777777" w:rsidR="006858C7" w:rsidRDefault="006858C7" w:rsidP="00A71259"/>
        </w:tc>
      </w:tr>
      <w:tr w:rsidR="006858C7" w14:paraId="775795C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A36C8D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C47F61" w14:textId="77777777" w:rsidR="006858C7" w:rsidRDefault="006858C7" w:rsidP="00A71259"/>
        </w:tc>
      </w:tr>
      <w:tr w:rsidR="006858C7" w14:paraId="21018E6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61B23D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A3B5391" w14:textId="77777777" w:rsidR="006858C7" w:rsidRDefault="006858C7" w:rsidP="00A71259"/>
        </w:tc>
      </w:tr>
    </w:tbl>
    <w:p w14:paraId="53C1167A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1760D5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1883956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20C6B1D" w14:textId="77777777" w:rsidR="006858C7" w:rsidRDefault="006858C7" w:rsidP="00A61D0B"/>
        </w:tc>
      </w:tr>
      <w:tr w:rsidR="004E0103" w14:paraId="08C8B04D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8EA288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A21BB26" w14:textId="77777777" w:rsidR="004E0103" w:rsidRDefault="004E0103" w:rsidP="00A61D0B"/>
          <w:p w14:paraId="7B15A786" w14:textId="77777777" w:rsidR="004E0103" w:rsidRDefault="004E0103" w:rsidP="00A61D0B"/>
        </w:tc>
      </w:tr>
      <w:tr w:rsidR="004E0103" w14:paraId="578CCAB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6202DC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B87E5EE" w14:textId="77777777" w:rsidR="004E0103" w:rsidRDefault="004E0103" w:rsidP="00A61D0B"/>
        </w:tc>
      </w:tr>
      <w:tr w:rsidR="004E0103" w14:paraId="2A43396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4F4A37B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D48EBEE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18FF1FD" w14:textId="77777777" w:rsidR="004E0103" w:rsidRDefault="004E0103" w:rsidP="00A61D0B"/>
        </w:tc>
      </w:tr>
      <w:tr w:rsidR="004E0103" w14:paraId="1AC2E032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FFCCFC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0BBA5BC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9D21029" w14:textId="77777777" w:rsidR="004E0103" w:rsidRDefault="004E0103" w:rsidP="00A61D0B"/>
        </w:tc>
      </w:tr>
    </w:tbl>
    <w:p w14:paraId="411F95D6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42E7248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C40B01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BC92222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70BF3C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8652E1F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3CA7467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47DA1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78766E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084443A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D3A2C7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3B9503B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2F35B6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42C6C45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7427526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17D1AB2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BCD700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D911270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EBB01FA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75E780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13EBBE4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22623AB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47C018" w14:textId="77777777" w:rsidR="00E6627C" w:rsidRDefault="00E6627C" w:rsidP="00E25719">
            <w:r>
              <w:t>Number of children:</w:t>
            </w:r>
          </w:p>
          <w:p w14:paraId="36A11E5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E154C8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F9A524A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3359A6" w14:textId="77777777" w:rsidR="00E6627C" w:rsidRDefault="00E6627C" w:rsidP="00E25719">
            <w:r>
              <w:t>Date of last period:</w:t>
            </w:r>
          </w:p>
          <w:p w14:paraId="1902F8F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215F665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E53B34E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523"/>
        <w:gridCol w:w="3021"/>
        <w:gridCol w:w="474"/>
        <w:gridCol w:w="3070"/>
        <w:gridCol w:w="425"/>
      </w:tblGrid>
      <w:tr w:rsidR="00BD1520" w:rsidRPr="0087609D" w14:paraId="3E38C9F4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C1289B0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822AA4" w:rsidRPr="0087609D" w14:paraId="179425D1" w14:textId="77777777" w:rsidTr="00724F35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A86524" w14:textId="77777777" w:rsidR="00822AA4" w:rsidRDefault="00822AA4" w:rsidP="00724F35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3CE535" w14:textId="6F19BF59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31CE89" w14:textId="77777777" w:rsidR="00822AA4" w:rsidRPr="00A72B2F" w:rsidRDefault="00822AA4" w:rsidP="00724F35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CD4504" w14:textId="3C9F6DC3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DDB632" w14:textId="77777777" w:rsidR="00822AA4" w:rsidRPr="0087609D" w:rsidRDefault="00822AA4" w:rsidP="00724F35">
            <w:pPr>
              <w:jc w:val="center"/>
            </w:pPr>
            <w:r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A36CDE" w14:textId="53253859" w:rsidR="00822AA4" w:rsidRDefault="00822AA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822AA4" w:rsidRPr="0087609D" w14:paraId="53B4CDEF" w14:textId="77777777" w:rsidTr="00724F35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7B7A00" w14:textId="77777777" w:rsidR="00822AA4" w:rsidRDefault="00822AA4" w:rsidP="00724F35">
            <w:pPr>
              <w:jc w:val="center"/>
            </w:pPr>
            <w:r>
              <w:t>Asthma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0418E3" w14:textId="2F11761E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3B6980" w14:textId="77777777" w:rsidR="00822AA4" w:rsidRPr="00F724E4" w:rsidRDefault="00822AA4" w:rsidP="00724F35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B0D59" w14:textId="38C9CB02" w:rsidR="00822AA4" w:rsidRDefault="00822AA4" w:rsidP="00724F3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4BD701" w14:textId="77777777" w:rsidR="00822AA4" w:rsidRPr="00F724E4" w:rsidRDefault="00822AA4" w:rsidP="00724F35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83FE05" w14:textId="31E63ECC" w:rsidR="00822AA4" w:rsidRDefault="00822AA4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822AA4" w:rsidRPr="0087609D" w14:paraId="089FDC4B" w14:textId="77777777" w:rsidTr="00724F35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4D304A" w14:textId="30A563FD" w:rsidR="00822AA4" w:rsidRDefault="00822AA4" w:rsidP="00724F35">
            <w:pPr>
              <w:jc w:val="center"/>
            </w:pPr>
            <w:r>
              <w:t xml:space="preserve">Trapped/pinched nerve </w:t>
            </w:r>
            <w:r w:rsidR="00D731C9">
              <w:br/>
            </w:r>
            <w:r>
              <w:t>(e.g. sciatica)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425C99" w14:textId="002934DC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E751FE" w14:textId="77777777" w:rsidR="00822AA4" w:rsidRPr="00F724E4" w:rsidRDefault="00822AA4" w:rsidP="00724F35">
            <w:pPr>
              <w:jc w:val="center"/>
            </w:pPr>
            <w:r w:rsidRPr="008D13A1">
              <w:t>Arthritis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415324" w14:textId="5F48C4C8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1F6C10" w14:textId="77777777" w:rsidR="00822AA4" w:rsidRPr="00F724E4" w:rsidRDefault="00822AA4" w:rsidP="00724F35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816F84" w14:textId="122FCA34" w:rsidR="00822AA4" w:rsidRDefault="00822AA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822AA4" w:rsidRPr="0087609D" w14:paraId="03A20426" w14:textId="77777777" w:rsidTr="00724F35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D2EBB4" w14:textId="77777777" w:rsidR="00822AA4" w:rsidRDefault="00822AA4" w:rsidP="00724F35">
            <w:pPr>
              <w:jc w:val="center"/>
            </w:pPr>
            <w:r>
              <w:t>Nervous/psychotic conditions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A95D03" w14:textId="73CC62C9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62296A" w14:textId="77777777" w:rsidR="00822AA4" w:rsidRPr="00F724E4" w:rsidRDefault="00822AA4" w:rsidP="00724F35">
            <w:pPr>
              <w:jc w:val="center"/>
            </w:pPr>
            <w:r>
              <w:t>Acute rheumatism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DB7B96" w14:textId="2D8676C1" w:rsidR="00822AA4" w:rsidRDefault="00822AA4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20E630" w14:textId="77777777" w:rsidR="00822AA4" w:rsidRPr="00F724E4" w:rsidRDefault="00822AA4" w:rsidP="00724F35">
            <w:pPr>
              <w:jc w:val="center"/>
            </w:pPr>
            <w:r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B77DC" w14:textId="01D8C511" w:rsidR="00822AA4" w:rsidRDefault="00822AA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81992" w:rsidRPr="0087609D" w14:paraId="3BB4F990" w14:textId="77777777" w:rsidTr="00724F35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4BAA35" w14:textId="3772F182" w:rsidR="00781992" w:rsidRDefault="00781992">
            <w:pPr>
              <w:jc w:val="center"/>
            </w:pPr>
            <w:r w:rsidRPr="00781992">
              <w:t>Undiagnosed skin lesions/dyschromia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CD8C7E" w14:textId="421C12A0" w:rsidR="00781992" w:rsidRDefault="00781992">
            <w:pPr>
              <w:jc w:val="center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93A46E" w14:textId="1C566A07" w:rsidR="00781992" w:rsidRDefault="00781992">
            <w:pPr>
              <w:jc w:val="center"/>
            </w:pPr>
            <w:r w:rsidRPr="00781992">
              <w:t>Other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17BDBF" w14:textId="69A68BE7" w:rsidR="00781992" w:rsidRDefault="00781992">
            <w:pPr>
              <w:jc w:val="center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1D6FB30" w14:textId="77777777" w:rsidR="00781992" w:rsidRDefault="0078199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F6F4BA0" w14:textId="77777777" w:rsidR="00781992" w:rsidRDefault="00781992">
            <w:pPr>
              <w:jc w:val="center"/>
              <w:rPr>
                <w:rFonts w:ascii="MS Gothic" w:eastAsia="MS Gothic" w:hAnsi="MS Gothic"/>
              </w:rPr>
            </w:pPr>
          </w:p>
        </w:tc>
      </w:tr>
    </w:tbl>
    <w:p w14:paraId="7985D562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2FC0CC3E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E57F78E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0D5467DA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682F35" w14:textId="77777777" w:rsidR="00C636DA" w:rsidRDefault="00822AA4">
            <w:pPr>
              <w:jc w:val="center"/>
            </w:pPr>
            <w:r w:rsidRPr="00822AA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E7BF13" w14:textId="32070723" w:rsidR="00C636DA" w:rsidRDefault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9A05EE" w14:textId="77777777" w:rsidR="00C636DA" w:rsidRPr="008B198A" w:rsidRDefault="00822AA4">
            <w:pPr>
              <w:jc w:val="center"/>
            </w:pPr>
            <w:r w:rsidRPr="00822AA4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E266FC" w14:textId="4DCC9499" w:rsidR="00C636DA" w:rsidRDefault="00A72B2F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959E33" w14:textId="77777777" w:rsidR="00C636DA" w:rsidRPr="0087609D" w:rsidRDefault="00E73B13">
            <w:pPr>
              <w:jc w:val="center"/>
            </w:pPr>
            <w:r w:rsidRPr="00E73B13">
              <w:t>Under the influence of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E2DD67" w14:textId="528A5465" w:rsidR="00C636DA" w:rsidRDefault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4FFDEF95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20C8D8" w14:textId="77777777" w:rsidR="00C636DA" w:rsidRDefault="00E73B13">
            <w:pPr>
              <w:jc w:val="center"/>
            </w:pPr>
            <w:r w:rsidRPr="00E73B13">
              <w:t>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C5FE94" w14:textId="38C936C2" w:rsidR="00C636DA" w:rsidRDefault="00C636D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C45434" w14:textId="77777777" w:rsidR="00C636DA" w:rsidRPr="00F724E4" w:rsidRDefault="00E73B13">
            <w:pPr>
              <w:jc w:val="center"/>
            </w:pPr>
            <w:r w:rsidRPr="00E73B13">
              <w:t>Pregnancy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DEF999" w14:textId="1C1E9AAA" w:rsidR="00C636DA" w:rsidRDefault="00C636DA" w:rsidP="00724F3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1A50F3" w14:textId="77777777" w:rsidR="00C636DA" w:rsidRPr="00F724E4" w:rsidRDefault="00E73B13">
            <w:pPr>
              <w:jc w:val="center"/>
            </w:pPr>
            <w:r w:rsidRPr="00E73B13">
              <w:t>Drugs or medications that cause photo-sensitisation or skin thinning effects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A0698C" w14:textId="37660F6C" w:rsidR="00C636DA" w:rsidRDefault="00C636DA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3912956B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DD0B28" w14:textId="77777777" w:rsidR="00C636DA" w:rsidRDefault="00E73B13">
            <w:pPr>
              <w:jc w:val="center"/>
            </w:pPr>
            <w:r w:rsidRPr="00E73B13">
              <w:t>Herbal remedies that cause photo-sensitisation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01EA2D" w14:textId="4C719EB9" w:rsidR="00C636DA" w:rsidRDefault="00C636D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81A8B9" w14:textId="77777777" w:rsidR="00C636DA" w:rsidRPr="00F724E4" w:rsidRDefault="00E73B13">
            <w:pPr>
              <w:jc w:val="center"/>
            </w:pPr>
            <w:r w:rsidRPr="00E73B13">
              <w:t>Allergies to the products or materials used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329C04" w14:textId="4611C332" w:rsidR="00C636DA" w:rsidRDefault="00C636DA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984B59" w14:textId="77777777" w:rsidR="00C636DA" w:rsidRPr="00F724E4" w:rsidRDefault="00E73B13">
            <w:pPr>
              <w:jc w:val="center"/>
            </w:pPr>
            <w:r w:rsidRPr="00E73B13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8F85F3" w14:textId="16CE4F7E" w:rsidR="00C636DA" w:rsidRDefault="00C636D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5B70535A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FAF10E" w14:textId="77777777" w:rsidR="00E73B13" w:rsidRDefault="00E73B13">
            <w:pPr>
              <w:jc w:val="center"/>
            </w:pPr>
            <w:r>
              <w:t>Cardiovascular conditions (thrombosis, phlebitis, hypertension, hypotension, heart conditions)</w:t>
            </w:r>
          </w:p>
          <w:p w14:paraId="6DFE6EFD" w14:textId="77777777" w:rsidR="00C636DA" w:rsidRDefault="00C636DA">
            <w:pPr>
              <w:jc w:val="center"/>
            </w:pP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F4D5FF" w14:textId="4F9AA9CF" w:rsidR="00C636DA" w:rsidRDefault="00C636D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C27BAA" w14:textId="77777777" w:rsidR="00C636DA" w:rsidRPr="00F724E4" w:rsidRDefault="00E73B13">
            <w:pPr>
              <w:jc w:val="center"/>
            </w:pPr>
            <w:r w:rsidRPr="00E73B13">
              <w:t>Connective tissue disorders (scleroderma)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0F1567" w14:textId="43C1E001" w:rsidR="00C636DA" w:rsidRDefault="00C636DA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B4F8CC" w14:textId="77777777" w:rsidR="00C636DA" w:rsidRPr="00F724E4" w:rsidRDefault="00E73B13">
            <w:pPr>
              <w:jc w:val="center"/>
            </w:pPr>
            <w:r w:rsidRPr="00E73B13">
              <w:t>Herpes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B95EA2" w14:textId="500517FB" w:rsidR="00C636DA" w:rsidRDefault="00C636D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4C116FAB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3A901D" w14:textId="77777777" w:rsidR="00C636DA" w:rsidRDefault="00E73B13">
            <w:pPr>
              <w:jc w:val="center"/>
            </w:pPr>
            <w:r w:rsidRPr="00E73B13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B7A25F" w14:textId="37AE115F" w:rsidR="00C636DA" w:rsidRDefault="00C636D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DCD77A" w14:textId="77777777" w:rsidR="00C636DA" w:rsidRPr="00F724E4" w:rsidRDefault="00E73B13">
            <w:pPr>
              <w:jc w:val="center"/>
            </w:pPr>
            <w:r w:rsidRPr="00E73B13"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43294E" w14:textId="61C12D20" w:rsidR="00C636DA" w:rsidRDefault="00C636DA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9461D7" w14:textId="77777777" w:rsidR="00C636DA" w:rsidRPr="00F724E4" w:rsidRDefault="00E73B13">
            <w:pPr>
              <w:jc w:val="center"/>
            </w:pPr>
            <w:r w:rsidRPr="00E73B13">
              <w:t>Cuts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7A3A0A" w14:textId="03691032" w:rsidR="00C636DA" w:rsidRDefault="000E7AC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00762908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F5CB63" w14:textId="77777777" w:rsidR="00C636DA" w:rsidRDefault="00E73B13">
            <w:pPr>
              <w:jc w:val="center"/>
            </w:pPr>
            <w:r w:rsidRPr="00E73B13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886DC2" w14:textId="1FDDB8F1" w:rsidR="00C636DA" w:rsidRDefault="00E73B1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E76851" w14:textId="77777777" w:rsidR="00C636DA" w:rsidRPr="00F724E4" w:rsidRDefault="00E73B13">
            <w:pPr>
              <w:jc w:val="center"/>
            </w:pPr>
            <w:r w:rsidRPr="00E73B13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99D826" w14:textId="3A38B225" w:rsidR="00C636DA" w:rsidRDefault="00C636DA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05F2C9" w14:textId="77777777" w:rsidR="00C636DA" w:rsidRPr="00F724E4" w:rsidRDefault="00E73B13">
            <w:pPr>
              <w:jc w:val="center"/>
            </w:pPr>
            <w:r w:rsidRPr="00E73B13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3FDFB6" w14:textId="0A985B81" w:rsidR="00C636DA" w:rsidRDefault="000E7AC1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73B13" w:rsidRPr="0087609D" w14:paraId="344A5E7E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10B833" w14:textId="77777777" w:rsidR="00E73B13" w:rsidRPr="00E73B13" w:rsidRDefault="00E73B13">
            <w:pPr>
              <w:jc w:val="center"/>
            </w:pPr>
            <w:r w:rsidRPr="00E73B13">
              <w:t>Suntanned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776162" w14:textId="6BB21422" w:rsidR="00E73B13" w:rsidRDefault="00E73B1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DFBE45" w14:textId="77777777" w:rsidR="00E73B13" w:rsidRPr="00E73B13" w:rsidRDefault="00E73B13">
            <w:pPr>
              <w:jc w:val="center"/>
            </w:pPr>
            <w:r w:rsidRPr="00E73B13">
              <w:t>Artificial tan until the product has faded from the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935CD1" w14:textId="11B85DE8" w:rsidR="00E73B13" w:rsidRDefault="00E73B13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5CB297" w14:textId="77777777" w:rsidR="00E73B13" w:rsidRPr="00E73B13" w:rsidRDefault="00E73B13">
            <w:pPr>
              <w:jc w:val="center"/>
            </w:pPr>
            <w:r w:rsidRPr="00E73B13">
              <w:t>Areas of 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3C1DA8" w14:textId="73D1DDBC" w:rsidR="00E73B13" w:rsidRDefault="00E73B1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73B13" w:rsidRPr="0087609D" w14:paraId="663BE3A6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17E4EA" w14:textId="77777777" w:rsidR="00E73B13" w:rsidRPr="00E73B13" w:rsidRDefault="00E73B13">
            <w:pPr>
              <w:jc w:val="center"/>
            </w:pPr>
            <w:r w:rsidRPr="00E73B13">
              <w:t xml:space="preserve">Skin pigment conditions (vitiligo, </w:t>
            </w:r>
            <w:proofErr w:type="spellStart"/>
            <w:r w:rsidRPr="00E73B13">
              <w:t>melasma</w:t>
            </w:r>
            <w:proofErr w:type="spellEnd"/>
            <w:r w:rsidRPr="00E73B13">
              <w:t xml:space="preserve"> moles and pigmented </w:t>
            </w:r>
            <w:proofErr w:type="spellStart"/>
            <w:r w:rsidRPr="00E73B13">
              <w:t>naevi</w:t>
            </w:r>
            <w:proofErr w:type="spellEnd"/>
            <w:r w:rsidRPr="00E73B13">
              <w:t>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B5A705" w14:textId="59081BC2" w:rsidR="00E73B13" w:rsidRDefault="0078199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D545A2" w14:textId="77777777" w:rsidR="00E73B13" w:rsidRPr="00E73B13" w:rsidRDefault="00E73B13">
            <w:pPr>
              <w:jc w:val="center"/>
            </w:pPr>
            <w:r w:rsidRPr="00E73B13">
              <w:t>Keloid scars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DD1105" w14:textId="3EDDD39A" w:rsidR="00E73B13" w:rsidRDefault="00E73B13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E2DD5D" w14:textId="77777777" w:rsidR="00E73B13" w:rsidRPr="00E73B13" w:rsidRDefault="00E73B13">
            <w:pPr>
              <w:jc w:val="center"/>
            </w:pPr>
            <w:r w:rsidRPr="00E73B13"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52E584" w14:textId="58A5A838" w:rsidR="00E73B13" w:rsidRDefault="00E73B1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81992" w:rsidRPr="0087609D" w14:paraId="358E76EF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5C2017" w14:textId="187DE93B" w:rsidR="00781992" w:rsidRPr="00E73B13" w:rsidRDefault="00781992">
            <w:pPr>
              <w:jc w:val="center"/>
            </w:pPr>
            <w:r w:rsidRPr="00781992">
              <w:t>Gold injections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47F57D" w14:textId="584A1C58" w:rsidR="00781992" w:rsidDel="00781992" w:rsidRDefault="00781992">
            <w:pPr>
              <w:ind w:left="-57"/>
              <w:jc w:val="center"/>
            </w:pPr>
            <w:r w:rsidRPr="002B726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A17BE0" w14:textId="015F3E1D" w:rsidR="00781992" w:rsidRPr="00E73B13" w:rsidRDefault="00781992">
            <w:pPr>
              <w:jc w:val="center"/>
            </w:pPr>
            <w:r w:rsidRPr="00781992">
              <w:t>Skin types IV, V, VI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1A1471" w14:textId="501B7D99" w:rsidR="00781992" w:rsidDel="00781992" w:rsidRDefault="00781992">
            <w:pPr>
              <w:jc w:val="center"/>
            </w:pPr>
            <w:r w:rsidRPr="001E700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8F2B9D" w14:textId="0F5C6A04" w:rsidR="00781992" w:rsidRPr="00E73B13" w:rsidRDefault="00781992">
            <w:pPr>
              <w:jc w:val="center"/>
            </w:pPr>
            <w:r w:rsidRPr="00781992">
              <w:t>Smoking within two hours of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88E38E" w14:textId="13660E96" w:rsidR="00781992" w:rsidDel="00781992" w:rsidRDefault="00781992">
            <w:pPr>
              <w:jc w:val="center"/>
            </w:pPr>
            <w:r w:rsidRPr="00C70508">
              <w:rPr>
                <w:rFonts w:ascii="MS Gothic" w:eastAsia="MS Gothic" w:hAnsi="MS Gothic" w:hint="eastAsia"/>
              </w:rPr>
              <w:t>☐</w:t>
            </w:r>
          </w:p>
        </w:tc>
      </w:tr>
      <w:tr w:rsidR="00781992" w:rsidRPr="0087609D" w14:paraId="691A50E6" w14:textId="77777777" w:rsidTr="00724F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458E976" w14:textId="35DCC9EF" w:rsidR="00781992" w:rsidRPr="00781992" w:rsidRDefault="00781992">
            <w:pPr>
              <w:jc w:val="center"/>
            </w:pPr>
            <w:r w:rsidRPr="00781992">
              <w:t>Smoking within two hours of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0140AA" w14:textId="2E2E53DB" w:rsidR="00781992" w:rsidDel="00781992" w:rsidRDefault="00781992">
            <w:pPr>
              <w:ind w:left="-57"/>
              <w:jc w:val="center"/>
            </w:pPr>
            <w:r w:rsidRPr="002B726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1A89B5" w14:textId="224F5378" w:rsidR="00781992" w:rsidRPr="00781992" w:rsidRDefault="00781992">
            <w:pPr>
              <w:jc w:val="center"/>
            </w:pPr>
            <w:r w:rsidRPr="00781992">
              <w:t>Loss of sensitivity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21B754" w14:textId="49AE4819" w:rsidR="00781992" w:rsidDel="00781992" w:rsidRDefault="00781992">
            <w:pPr>
              <w:jc w:val="center"/>
            </w:pPr>
            <w:r w:rsidRPr="001E700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82CB6F" w14:textId="61E0019A" w:rsidR="00781992" w:rsidRPr="00781992" w:rsidRDefault="00781992">
            <w:pPr>
              <w:jc w:val="center"/>
            </w:pPr>
            <w:r w:rsidRPr="00781992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C34AD4" w14:textId="4D4A5128" w:rsidR="00781992" w:rsidDel="00781992" w:rsidRDefault="00781992">
            <w:pPr>
              <w:jc w:val="center"/>
            </w:pPr>
            <w:r w:rsidRPr="00C70508"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319C0A7C" w14:textId="4A4AFBE8" w:rsidR="00D731C9" w:rsidRDefault="00D731C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495"/>
        <w:gridCol w:w="3021"/>
        <w:gridCol w:w="474"/>
        <w:gridCol w:w="3070"/>
        <w:gridCol w:w="425"/>
      </w:tblGrid>
      <w:tr w:rsidR="00D731C9" w:rsidRPr="0087609D" w14:paraId="66521C00" w14:textId="77777777" w:rsidTr="00D731C9">
        <w:trPr>
          <w:trHeight w:val="175"/>
        </w:trPr>
        <w:tc>
          <w:tcPr>
            <w:tcW w:w="349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605B4FA" w14:textId="2C6B82E5" w:rsidR="00D731C9" w:rsidRPr="002B7267" w:rsidRDefault="00D731C9" w:rsidP="00D731C9">
            <w:pPr>
              <w:spacing w:before="60" w:after="60"/>
              <w:rPr>
                <w:rFonts w:ascii="MS Gothic" w:eastAsia="MS Gothic" w:hAnsi="MS Gothic" w:hint="eastAsia"/>
              </w:rPr>
            </w:pPr>
            <w:r w:rsidRPr="00B23D08">
              <w:rPr>
                <w:b/>
              </w:rPr>
              <w:t>Sun exposure in the last 30 days: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FCBD0D" w14:textId="2CE9FBD7" w:rsidR="00D731C9" w:rsidRPr="00781992" w:rsidRDefault="00D731C9" w:rsidP="00D731C9">
            <w:pPr>
              <w:spacing w:before="60" w:after="60"/>
              <w:jc w:val="center"/>
            </w:pPr>
            <w:r w:rsidRPr="00B23D08">
              <w:t>Yes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ED7A96" w14:textId="276F1FC1" w:rsidR="00D731C9" w:rsidRPr="001E700B" w:rsidRDefault="00D731C9" w:rsidP="00D731C9">
            <w:pPr>
              <w:spacing w:before="60" w:after="60"/>
              <w:jc w:val="center"/>
              <w:rPr>
                <w:rFonts w:ascii="MS Gothic" w:eastAsia="MS Gothic" w:hAnsi="MS Gothic" w:hint="eastAsia"/>
              </w:rPr>
            </w:pPr>
            <w:r w:rsidRPr="00B23D0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847E53" w14:textId="6D21FD43" w:rsidR="00D731C9" w:rsidRPr="00781992" w:rsidRDefault="00D731C9" w:rsidP="00D731C9">
            <w:pPr>
              <w:spacing w:before="60" w:after="60"/>
              <w:jc w:val="center"/>
            </w:pPr>
            <w:r w:rsidRPr="00B23D08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EEE19E" w14:textId="4BFDDE7D" w:rsidR="00D731C9" w:rsidRPr="00C70508" w:rsidRDefault="00D731C9" w:rsidP="00D731C9">
            <w:pPr>
              <w:spacing w:before="60" w:after="60"/>
              <w:jc w:val="center"/>
              <w:rPr>
                <w:rFonts w:ascii="MS Gothic" w:eastAsia="MS Gothic" w:hAnsi="MS Gothic" w:hint="eastAsia"/>
              </w:rPr>
            </w:pPr>
            <w:r w:rsidRPr="00B23D08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2994A52" w14:textId="77777777" w:rsidR="004667A2" w:rsidRDefault="004667A2" w:rsidP="009F656D"/>
    <w:p w14:paraId="015F6DFA" w14:textId="5C9D46E7" w:rsidR="00B23D08" w:rsidRDefault="00B23D08" w:rsidP="009F656D"/>
    <w:p w14:paraId="18B5EE74" w14:textId="001D0EC3" w:rsidR="00781992" w:rsidRDefault="00781992" w:rsidP="009F656D"/>
    <w:p w14:paraId="75CC0C21" w14:textId="77777777" w:rsidR="00781992" w:rsidRDefault="00781992" w:rsidP="009F656D"/>
    <w:tbl>
      <w:tblPr>
        <w:tblStyle w:val="TableGrid2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B23D08" w:rsidRPr="00B23D08" w14:paraId="49016BA3" w14:textId="77777777" w:rsidTr="0054116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50AC3AC" w14:textId="77777777" w:rsidR="00B23D08" w:rsidRPr="00B23D08" w:rsidRDefault="00B23D08" w:rsidP="00B23D08">
            <w:pPr>
              <w:spacing w:before="20" w:after="20"/>
              <w:rPr>
                <w:b/>
                <w:sz w:val="24"/>
              </w:rPr>
            </w:pPr>
            <w:r w:rsidRPr="00B23D08">
              <w:rPr>
                <w:b/>
                <w:sz w:val="24"/>
              </w:rPr>
              <w:lastRenderedPageBreak/>
              <w:t>Goals and expectations of this treatment:</w:t>
            </w:r>
          </w:p>
        </w:tc>
      </w:tr>
      <w:tr w:rsidR="00B23D08" w:rsidRPr="00B23D08" w14:paraId="31CFC950" w14:textId="77777777" w:rsidTr="00D731C9">
        <w:trPr>
          <w:trHeight w:val="174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8B1C76" w14:textId="77777777" w:rsidR="00B23D08" w:rsidRPr="00B23D08" w:rsidRDefault="00B23D08" w:rsidP="00B23D08">
            <w:pPr>
              <w:spacing w:after="160"/>
            </w:pPr>
          </w:p>
        </w:tc>
      </w:tr>
    </w:tbl>
    <w:p w14:paraId="0B6AD1DD" w14:textId="77777777" w:rsidR="00B23D08" w:rsidRDefault="00B23D08" w:rsidP="009F656D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709"/>
        <w:gridCol w:w="4082"/>
      </w:tblGrid>
      <w:tr w:rsidR="00B23D08" w:rsidRPr="00B23D08" w14:paraId="0C9252E6" w14:textId="77777777" w:rsidTr="00541169">
        <w:trPr>
          <w:trHeight w:val="520"/>
        </w:trPr>
        <w:tc>
          <w:tcPr>
            <w:tcW w:w="10456" w:type="dxa"/>
            <w:gridSpan w:val="4"/>
            <w:shd w:val="clear" w:color="auto" w:fill="DEEAF6" w:themeFill="accent1" w:themeFillTint="33"/>
            <w:vAlign w:val="center"/>
          </w:tcPr>
          <w:p w14:paraId="1C01CFEC" w14:textId="18247A33" w:rsidR="00B23D08" w:rsidRPr="00B23D08" w:rsidRDefault="00B23D08" w:rsidP="00B23D08">
            <w:pPr>
              <w:rPr>
                <w:b/>
                <w:sz w:val="24"/>
                <w:szCs w:val="24"/>
              </w:rPr>
            </w:pPr>
            <w:r w:rsidRPr="00B23D08">
              <w:rPr>
                <w:b/>
                <w:sz w:val="24"/>
                <w:szCs w:val="24"/>
              </w:rPr>
              <w:t>Patch Test</w:t>
            </w:r>
            <w:r w:rsidR="00D731C9">
              <w:rPr>
                <w:b/>
                <w:sz w:val="24"/>
                <w:szCs w:val="24"/>
              </w:rPr>
              <w:t>:</w:t>
            </w:r>
          </w:p>
        </w:tc>
      </w:tr>
      <w:tr w:rsidR="00B23D08" w:rsidRPr="00B23D08" w14:paraId="6BDBFCA8" w14:textId="77777777" w:rsidTr="00D731C9">
        <w:trPr>
          <w:trHeight w:val="219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648303F0" w14:textId="77777777" w:rsidR="00B23D08" w:rsidRPr="00B23D08" w:rsidRDefault="00B23D08" w:rsidP="00D731C9">
            <w:pPr>
              <w:spacing w:before="120" w:after="120"/>
            </w:pPr>
            <w:r w:rsidRPr="00B23D08">
              <w:t>Date: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3B0BD8" w14:textId="77777777" w:rsidR="00B23D08" w:rsidRPr="00B23D08" w:rsidRDefault="00B23D08" w:rsidP="00D731C9">
            <w:pPr>
              <w:spacing w:before="120" w:after="120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21422866" w14:textId="77777777" w:rsidR="00B23D08" w:rsidRPr="00B23D08" w:rsidRDefault="00B23D08" w:rsidP="00D731C9">
            <w:pPr>
              <w:spacing w:before="120" w:after="120"/>
            </w:pPr>
            <w:r w:rsidRPr="00B23D08">
              <w:t>Area:</w:t>
            </w:r>
          </w:p>
        </w:tc>
        <w:tc>
          <w:tcPr>
            <w:tcW w:w="408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149D1C" w14:textId="77777777" w:rsidR="00B23D08" w:rsidRPr="00B23D08" w:rsidRDefault="00B23D08" w:rsidP="00D731C9">
            <w:pPr>
              <w:spacing w:before="120" w:after="120"/>
            </w:pPr>
          </w:p>
        </w:tc>
      </w:tr>
      <w:tr w:rsidR="00781992" w:rsidRPr="00B23D08" w14:paraId="51E2F52B" w14:textId="77777777" w:rsidTr="00D731C9">
        <w:trPr>
          <w:trHeight w:val="71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522196D8" w14:textId="0B668AB2" w:rsidR="00781992" w:rsidRPr="00B23D08" w:rsidRDefault="00781992" w:rsidP="00D731C9">
            <w:pPr>
              <w:spacing w:before="120" w:after="120"/>
            </w:pPr>
            <w:r>
              <w:t>Parameters used:</w:t>
            </w:r>
          </w:p>
        </w:tc>
        <w:tc>
          <w:tcPr>
            <w:tcW w:w="8334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E798EF" w14:textId="77777777" w:rsidR="00781992" w:rsidRPr="00B23D08" w:rsidRDefault="00781992" w:rsidP="00D731C9">
            <w:pPr>
              <w:spacing w:before="120" w:after="120"/>
            </w:pPr>
          </w:p>
        </w:tc>
      </w:tr>
      <w:tr w:rsidR="00B23D08" w:rsidRPr="00B23D08" w14:paraId="2AEDA322" w14:textId="77777777" w:rsidTr="00D731C9">
        <w:trPr>
          <w:trHeight w:val="34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7178AFCB" w14:textId="4225B6A7" w:rsidR="00B23D08" w:rsidRPr="00B23D08" w:rsidRDefault="00B23D08" w:rsidP="00D731C9">
            <w:pPr>
              <w:spacing w:before="120" w:after="120"/>
            </w:pPr>
            <w:r>
              <w:t>Patch t</w:t>
            </w:r>
            <w:r w:rsidRPr="00B23D08">
              <w:t xml:space="preserve">est </w:t>
            </w:r>
            <w:r w:rsidR="00D9259B">
              <w:t>response</w:t>
            </w:r>
            <w:r w:rsidRPr="00B23D08">
              <w:t>:</w:t>
            </w:r>
          </w:p>
        </w:tc>
        <w:tc>
          <w:tcPr>
            <w:tcW w:w="8334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FCEBC4" w14:textId="77777777" w:rsidR="00B23D08" w:rsidRPr="00B23D08" w:rsidRDefault="00B23D08" w:rsidP="00D731C9">
            <w:pPr>
              <w:spacing w:before="120" w:after="120"/>
            </w:pPr>
          </w:p>
        </w:tc>
      </w:tr>
    </w:tbl>
    <w:p w14:paraId="79981C86" w14:textId="77777777" w:rsidR="009C567A" w:rsidRDefault="009C567A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42"/>
        <w:gridCol w:w="425"/>
        <w:gridCol w:w="1276"/>
        <w:gridCol w:w="425"/>
        <w:gridCol w:w="993"/>
        <w:gridCol w:w="425"/>
        <w:gridCol w:w="283"/>
        <w:gridCol w:w="426"/>
        <w:gridCol w:w="1701"/>
        <w:gridCol w:w="425"/>
      </w:tblGrid>
      <w:tr w:rsidR="00A72B2F" w:rsidRPr="0087609D" w14:paraId="08C929E7" w14:textId="77777777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B8B4454" w14:textId="77777777" w:rsidR="00A72B2F" w:rsidRDefault="00665E01" w:rsidP="00FB75AB">
            <w:pPr>
              <w:pStyle w:val="Boldstatement"/>
              <w:spacing w:before="20" w:after="20"/>
              <w:rPr>
                <w:sz w:val="24"/>
              </w:rPr>
            </w:pPr>
            <w:r>
              <w:br w:type="page"/>
            </w:r>
            <w:r w:rsidR="00FB75AB">
              <w:rPr>
                <w:sz w:val="24"/>
              </w:rPr>
              <w:t>Area to be treated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B75AB" w14:paraId="24069631" w14:textId="77777777" w:rsidTr="00724F35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593F29" w14:textId="77777777" w:rsidR="00FB75AB" w:rsidRDefault="00FB75AB" w:rsidP="003077B3">
            <w:r w:rsidRPr="00FB75AB">
              <w:t xml:space="preserve">Face:     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D8E33C" w14:textId="77777777" w:rsidR="00FB75AB" w:rsidRDefault="00FB75AB">
            <w:pPr>
              <w:jc w:val="center"/>
            </w:pPr>
            <w:r w:rsidRPr="00FB75AB">
              <w:t>Upper lip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923862" w14:textId="53082674" w:rsidR="00FB75AB" w:rsidRDefault="00FB75AB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589DB4C" w14:textId="77777777" w:rsidR="00FB75AB" w:rsidRPr="008B198A" w:rsidRDefault="00FB75AB">
            <w:pPr>
              <w:tabs>
                <w:tab w:val="left" w:pos="6705"/>
              </w:tabs>
              <w:spacing w:before="20" w:after="20"/>
              <w:jc w:val="center"/>
            </w:pPr>
            <w:r w:rsidRPr="00FB75AB">
              <w:t>Cheeks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AEDF54" w14:textId="27FE58FB" w:rsidR="00FB75AB" w:rsidRDefault="00FB75A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BA88DB" w14:textId="77777777" w:rsidR="00FB75AB" w:rsidRPr="0087609D" w:rsidRDefault="00FB75AB">
            <w:pPr>
              <w:tabs>
                <w:tab w:val="left" w:pos="6705"/>
              </w:tabs>
              <w:spacing w:before="20" w:after="20"/>
              <w:jc w:val="center"/>
            </w:pPr>
            <w:r w:rsidRPr="00FB75AB">
              <w:t xml:space="preserve">Side </w:t>
            </w:r>
            <w:r>
              <w:t>b</w:t>
            </w:r>
            <w:r w:rsidRPr="00FB75AB">
              <w:t>urns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2136C3" w14:textId="0A311A86" w:rsidR="00FB75AB" w:rsidRDefault="00FB75A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33EC4C2" w14:textId="77777777" w:rsidR="00FB75AB" w:rsidRDefault="00FB75AB">
            <w:pPr>
              <w:jc w:val="center"/>
            </w:pPr>
            <w:r w:rsidRPr="00FB75AB">
              <w:t>Jaw line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0F323A" w14:textId="2B077940" w:rsidR="00FB75AB" w:rsidRDefault="00FB75AB" w:rsidP="00724F3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B75AB" w14:paraId="28647D11" w14:textId="77777777" w:rsidTr="00724F3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BC9557" w14:textId="77777777" w:rsidR="00FB75AB" w:rsidRDefault="00FB75AB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BA05A4" w14:textId="77777777" w:rsidR="00FB75AB" w:rsidRDefault="00FB75AB">
            <w:pPr>
              <w:jc w:val="center"/>
            </w:pPr>
            <w:r w:rsidRPr="00FB75AB">
              <w:t>Chin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775905" w14:textId="3C8D36AF" w:rsidR="00FB75AB" w:rsidRDefault="00FB75AB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89ED2C9" w14:textId="77777777" w:rsidR="00FB75AB" w:rsidRPr="008B198A" w:rsidRDefault="00FB75AB">
            <w:pPr>
              <w:tabs>
                <w:tab w:val="left" w:pos="6705"/>
              </w:tabs>
              <w:spacing w:before="20" w:after="20"/>
              <w:jc w:val="center"/>
            </w:pPr>
            <w:r w:rsidRPr="00FB75AB">
              <w:t>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924D0" w14:textId="35C88900" w:rsidR="00FB75AB" w:rsidRDefault="00FB75A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9D61775" w14:textId="77777777" w:rsidR="00FB75AB" w:rsidRPr="0087609D" w:rsidRDefault="00FB75AB">
            <w:pPr>
              <w:tabs>
                <w:tab w:val="left" w:pos="6705"/>
              </w:tabs>
              <w:spacing w:before="20" w:after="20"/>
              <w:jc w:val="center"/>
            </w:pPr>
            <w:r w:rsidRPr="00FB75AB">
              <w:t>Hairline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4E9973" w14:textId="1C59AECF" w:rsidR="00FB75AB" w:rsidRDefault="00FB75A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6361C896" w14:textId="77777777" w:rsidR="00FB75AB" w:rsidRDefault="00FB75AB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9590D6A" w14:textId="77777777" w:rsidR="00FB75AB" w:rsidRDefault="00FB75AB" w:rsidP="00724F35">
            <w:pPr>
              <w:jc w:val="center"/>
            </w:pPr>
          </w:p>
        </w:tc>
      </w:tr>
      <w:tr w:rsidR="00A2020C" w14:paraId="5ABBB70C" w14:textId="77777777" w:rsidTr="00724F35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1EBBAF" w14:textId="77777777" w:rsidR="00A2020C" w:rsidRDefault="00A2020C" w:rsidP="003077B3">
            <w:r w:rsidRPr="00FB75AB">
              <w:t>Body: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12FF7D" w14:textId="3BDCEB53" w:rsidR="00A2020C" w:rsidRDefault="00D9259B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E05339" w14:textId="0DBC7413" w:rsidR="00A2020C" w:rsidRDefault="0078199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FE5925D" w14:textId="253CB402" w:rsidR="00A2020C" w:rsidRPr="00F724E4" w:rsidRDefault="00D9259B">
            <w:pPr>
              <w:tabs>
                <w:tab w:val="left" w:pos="6705"/>
              </w:tabs>
              <w:spacing w:before="20" w:after="20"/>
              <w:jc w:val="center"/>
            </w:pPr>
            <w:r>
              <w:t>Shoulders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2CDFC4" w14:textId="6481BC92" w:rsidR="00A2020C" w:rsidRDefault="00A2020C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5911DD9" w14:textId="24D276F0" w:rsidR="00A2020C" w:rsidRPr="00F724E4" w:rsidRDefault="00D9259B">
            <w:pPr>
              <w:tabs>
                <w:tab w:val="left" w:pos="6705"/>
              </w:tabs>
              <w:spacing w:before="20" w:after="20"/>
              <w:jc w:val="center"/>
            </w:pPr>
            <w:r>
              <w:t>Underarms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32D7C9" w14:textId="50422EEC" w:rsidR="00A2020C" w:rsidRDefault="00A2020C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88D1E92" w14:textId="4F253891" w:rsidR="00A2020C" w:rsidRDefault="00D9259B">
            <w:pPr>
              <w:jc w:val="center"/>
            </w:pPr>
            <w:r>
              <w:t>Upper arm</w:t>
            </w:r>
            <w:r w:rsidR="00B14F30">
              <w:t>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DABE19" w14:textId="6052A239" w:rsidR="00A2020C" w:rsidRDefault="00A2020C" w:rsidP="00724F3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2020C" w14:paraId="5D8D8D6D" w14:textId="77777777" w:rsidTr="00724F3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6A2BC3" w14:textId="77777777" w:rsidR="00A2020C" w:rsidRDefault="00A2020C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1DC0F6" w14:textId="0A8F065F" w:rsidR="00A2020C" w:rsidRDefault="00D9259B">
            <w:pPr>
              <w:jc w:val="center"/>
            </w:pPr>
            <w:r>
              <w:t>Forearms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809793" w14:textId="249087E1" w:rsidR="00A2020C" w:rsidRDefault="00A2020C" w:rsidP="00724F35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A43C621" w14:textId="2BF4234F" w:rsidR="00A2020C" w:rsidRPr="00F724E4" w:rsidRDefault="00D9259B">
            <w:pPr>
              <w:tabs>
                <w:tab w:val="left" w:pos="6705"/>
              </w:tabs>
              <w:spacing w:before="20" w:after="20"/>
              <w:jc w:val="center"/>
            </w:pPr>
            <w:r>
              <w:t>Hands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14D721" w14:textId="66798EDE" w:rsidR="00A2020C" w:rsidRDefault="00A2020C" w:rsidP="00724F35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B8DB945" w14:textId="4FFB5B66" w:rsidR="00A2020C" w:rsidRPr="00F724E4" w:rsidRDefault="00D9259B">
            <w:pPr>
              <w:tabs>
                <w:tab w:val="left" w:pos="6705"/>
              </w:tabs>
              <w:spacing w:before="20" w:after="20"/>
              <w:jc w:val="center"/>
            </w:pPr>
            <w:r>
              <w:t>Chest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097351" w14:textId="7A15847C" w:rsidR="00A2020C" w:rsidRDefault="00A2020C" w:rsidP="00724F35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099CFCD" w14:textId="78EE3FC1" w:rsidR="00A2020C" w:rsidRDefault="00D9259B" w:rsidP="00724F35">
            <w:pPr>
              <w:jc w:val="center"/>
            </w:pPr>
            <w:r>
              <w:t>Abdomen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C5E275" w14:textId="5440B46F" w:rsidR="00A2020C" w:rsidRDefault="00A2020C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2020C" w14:paraId="2EAE1855" w14:textId="77777777" w:rsidTr="00724F3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A777028" w14:textId="77777777" w:rsidR="00A2020C" w:rsidRDefault="00A2020C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167509" w14:textId="6710B7F0" w:rsidR="00A2020C" w:rsidRDefault="00D9259B">
            <w:pPr>
              <w:jc w:val="center"/>
            </w:pPr>
            <w:r>
              <w:t>Buttocks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94D78D" w14:textId="7807653B" w:rsidR="00A2020C" w:rsidRDefault="00A2020C" w:rsidP="00724F35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4C1E0AAC" w14:textId="2D22591B" w:rsidR="00A2020C" w:rsidRPr="00F724E4" w:rsidRDefault="00781992">
            <w:pPr>
              <w:tabs>
                <w:tab w:val="left" w:pos="6705"/>
              </w:tabs>
              <w:spacing w:before="20" w:after="20"/>
              <w:jc w:val="center"/>
            </w:pPr>
            <w:r w:rsidRPr="00781992">
              <w:t>Thighs/upper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378C4925" w14:textId="3BD08B38" w:rsidR="00A2020C" w:rsidRDefault="00781992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1BDED00F" w14:textId="5EEED22B" w:rsidR="00A2020C" w:rsidRPr="00F724E4" w:rsidRDefault="00781992">
            <w:pPr>
              <w:tabs>
                <w:tab w:val="left" w:pos="6705"/>
              </w:tabs>
              <w:spacing w:before="20" w:after="20"/>
              <w:jc w:val="center"/>
            </w:pPr>
            <w:r w:rsidRPr="00781992">
              <w:t>Lower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4DE08B17" w14:textId="0DF66373" w:rsidR="00A2020C" w:rsidRDefault="00781992" w:rsidP="00724F3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3A44E1AC" w14:textId="77777777" w:rsidR="00A2020C" w:rsidRDefault="00A2020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F926809" w14:textId="77777777" w:rsidR="00A2020C" w:rsidRDefault="00A2020C" w:rsidP="00724F35">
            <w:pPr>
              <w:jc w:val="center"/>
            </w:pPr>
          </w:p>
        </w:tc>
      </w:tr>
      <w:tr w:rsidR="00D731C9" w14:paraId="1EB1C79A" w14:textId="77777777" w:rsidTr="00D731C9">
        <w:trPr>
          <w:trHeight w:val="175"/>
        </w:trPr>
        <w:tc>
          <w:tcPr>
            <w:tcW w:w="10485" w:type="dxa"/>
            <w:gridSpan w:val="13"/>
            <w:shd w:val="clear" w:color="auto" w:fill="FFFFFF" w:themeFill="background1"/>
            <w:tcMar>
              <w:top w:w="57" w:type="dxa"/>
              <w:bottom w:w="57" w:type="dxa"/>
              <w:right w:w="57" w:type="dxa"/>
            </w:tcMar>
            <w:vAlign w:val="center"/>
          </w:tcPr>
          <w:p w14:paraId="10B48B84" w14:textId="77777777" w:rsidR="00D731C9" w:rsidRPr="00D731C9" w:rsidRDefault="00D731C9" w:rsidP="00724F35">
            <w:pPr>
              <w:jc w:val="center"/>
              <w:rPr>
                <w:sz w:val="6"/>
              </w:rPr>
            </w:pPr>
          </w:p>
          <w:p w14:paraId="3B3C9876" w14:textId="4A023C63" w:rsidR="00D731C9" w:rsidRDefault="00D731C9" w:rsidP="00D731C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679D67" wp14:editId="5F9520C5">
                  <wp:extent cx="4254927" cy="4405023"/>
                  <wp:effectExtent l="0" t="0" r="0" b="0"/>
                  <wp:docPr id="5" name="Picture 5" descr="D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1316" cy="4442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20C" w:rsidRPr="00A2020C" w14:paraId="685D9C1D" w14:textId="77777777" w:rsidTr="0054116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3FE9316" w14:textId="77777777" w:rsidR="00A2020C" w:rsidRPr="00A2020C" w:rsidRDefault="00A2020C" w:rsidP="00A2020C">
            <w:pPr>
              <w:spacing w:before="20" w:after="20"/>
              <w:rPr>
                <w:b/>
                <w:sz w:val="24"/>
              </w:rPr>
            </w:pPr>
            <w:bookmarkStart w:id="0" w:name="_GoBack"/>
            <w:bookmarkEnd w:id="0"/>
            <w:r w:rsidRPr="00A2020C">
              <w:rPr>
                <w:b/>
              </w:rPr>
              <w:lastRenderedPageBreak/>
              <w:br w:type="page"/>
            </w:r>
            <w:r w:rsidR="00766E0B" w:rsidRPr="00766E0B">
              <w:rPr>
                <w:b/>
                <w:sz w:val="24"/>
              </w:rPr>
              <w:t xml:space="preserve">Previous treatment </w:t>
            </w:r>
            <w:r w:rsidRPr="00A2020C">
              <w:rPr>
                <w:b/>
                <w:sz w:val="24"/>
              </w:rPr>
              <w:t xml:space="preserve">– </w:t>
            </w:r>
            <w:r w:rsidRPr="00A2020C">
              <w:rPr>
                <w:i/>
                <w:sz w:val="24"/>
              </w:rPr>
              <w:t>(Select if/where appropriate):</w:t>
            </w:r>
          </w:p>
        </w:tc>
      </w:tr>
      <w:tr w:rsidR="00877BE2" w:rsidRPr="00A2020C" w14:paraId="2AC82D24" w14:textId="77777777" w:rsidTr="00D731C9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3AFEAB" w14:textId="77777777" w:rsidR="00877BE2" w:rsidRPr="00A2020C" w:rsidRDefault="00877BE2" w:rsidP="00D731C9">
            <w:r>
              <w:t xml:space="preserve">Previous treatment: </w:t>
            </w:r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48C2CE" w14:textId="77777777" w:rsidR="00877BE2" w:rsidRPr="00A2020C" w:rsidRDefault="00877BE2" w:rsidP="00D731C9">
            <w:pPr>
              <w:jc w:val="center"/>
            </w:pPr>
            <w:r w:rsidRPr="00766E0B">
              <w:t>Cosmetic surgery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664D20" w14:textId="037C83DF" w:rsidR="00877BE2" w:rsidRPr="00A2020C" w:rsidRDefault="00877BE2" w:rsidP="00D731C9">
            <w:pPr>
              <w:ind w:left="-57"/>
              <w:jc w:val="center"/>
            </w:pPr>
            <w:r w:rsidRPr="00A2020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94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A99ADE" w14:textId="77777777" w:rsidR="00877BE2" w:rsidRPr="00A2020C" w:rsidRDefault="00877BE2" w:rsidP="00D731C9">
            <w:pPr>
              <w:tabs>
                <w:tab w:val="left" w:pos="6705"/>
              </w:tabs>
              <w:jc w:val="center"/>
            </w:pPr>
            <w:r w:rsidRPr="00766E0B">
              <w:t>Micro pigmentation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A7131D" w14:textId="5F01E735" w:rsidR="00877BE2" w:rsidRPr="00A2020C" w:rsidRDefault="00877BE2" w:rsidP="00D731C9">
            <w:pPr>
              <w:jc w:val="center"/>
            </w:pPr>
            <w:r w:rsidRPr="00A2020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94F88E" w14:textId="77777777" w:rsidR="00877BE2" w:rsidRPr="00A2020C" w:rsidRDefault="00877BE2" w:rsidP="00D731C9">
            <w:pPr>
              <w:tabs>
                <w:tab w:val="left" w:pos="6705"/>
              </w:tabs>
              <w:jc w:val="center"/>
            </w:pPr>
            <w:r w:rsidRPr="00766E0B">
              <w:t>Microdermabrasion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104232" w14:textId="3E3F8AB3" w:rsidR="00877BE2" w:rsidRPr="00A2020C" w:rsidRDefault="00877BE2" w:rsidP="00D731C9">
            <w:pPr>
              <w:jc w:val="center"/>
            </w:pPr>
            <w:r w:rsidRPr="00A2020C">
              <w:rPr>
                <w:rFonts w:ascii="Segoe UI Symbol" w:hAnsi="Segoe UI Symbol" w:cs="Segoe UI Symbol"/>
              </w:rPr>
              <w:t>☐</w:t>
            </w:r>
          </w:p>
        </w:tc>
      </w:tr>
      <w:tr w:rsidR="00D731C9" w:rsidRPr="00A2020C" w14:paraId="5DC2008A" w14:textId="77777777" w:rsidTr="00D731C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13E42A" w14:textId="77777777" w:rsidR="00D731C9" w:rsidRDefault="00D731C9" w:rsidP="00D731C9"/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6250336" w14:textId="1C70AF2F" w:rsidR="00D731C9" w:rsidRPr="00766E0B" w:rsidRDefault="00D731C9">
            <w:pPr>
              <w:jc w:val="center"/>
            </w:pPr>
            <w:r w:rsidRPr="00877BE2">
              <w:t>Chemical peels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9144B" w14:textId="09ED4D65" w:rsidR="00D731C9" w:rsidRDefault="00D731C9">
            <w:pPr>
              <w:ind w:left="-57"/>
              <w:jc w:val="center"/>
            </w:pPr>
            <w:r w:rsidRPr="00A2020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94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C73095C" w14:textId="77777777" w:rsidR="00D731C9" w:rsidRPr="00766E0B" w:rsidRDefault="00D731C9">
            <w:pPr>
              <w:tabs>
                <w:tab w:val="left" w:pos="6705"/>
              </w:tabs>
              <w:spacing w:before="20" w:after="20"/>
              <w:jc w:val="center"/>
            </w:pPr>
            <w:r w:rsidRPr="00877BE2">
              <w:t>Injectable treatments</w:t>
            </w:r>
          </w:p>
        </w:tc>
        <w:tc>
          <w:tcPr>
            <w:tcW w:w="425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43B0063" w14:textId="1B408647" w:rsidR="00D731C9" w:rsidRPr="00766E0B" w:rsidRDefault="00D731C9">
            <w:pPr>
              <w:tabs>
                <w:tab w:val="left" w:pos="6705"/>
              </w:tabs>
              <w:spacing w:before="20" w:after="20"/>
              <w:jc w:val="center"/>
            </w:pPr>
            <w:r w:rsidRPr="00A2020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28C6DBE" w14:textId="0452EDA2" w:rsidR="00D731C9" w:rsidRPr="00766E0B" w:rsidRDefault="00D731C9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A703585" w14:textId="1F23E4D7" w:rsidR="00D731C9" w:rsidRDefault="00D731C9">
            <w:pPr>
              <w:jc w:val="center"/>
            </w:pPr>
          </w:p>
        </w:tc>
      </w:tr>
      <w:tr w:rsidR="00D731C9" w:rsidRPr="00A2020C" w14:paraId="243823FD" w14:textId="77777777" w:rsidTr="00D731C9">
        <w:trPr>
          <w:trHeight w:val="129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37B622" w14:textId="77777777" w:rsidR="00D731C9" w:rsidRDefault="00D731C9" w:rsidP="00D731C9"/>
        </w:tc>
        <w:tc>
          <w:tcPr>
            <w:tcW w:w="8647" w:type="dxa"/>
            <w:gridSpan w:val="12"/>
            <w:shd w:val="clear" w:color="auto" w:fill="FFFFFF" w:themeFill="background1"/>
          </w:tcPr>
          <w:p w14:paraId="3B28B86E" w14:textId="734A2FE6" w:rsidR="00D731C9" w:rsidRPr="00D731C9" w:rsidRDefault="00D731C9" w:rsidP="00D731C9">
            <w:r>
              <w:t>Other:</w:t>
            </w:r>
          </w:p>
        </w:tc>
      </w:tr>
      <w:tr w:rsidR="00766E0B" w:rsidRPr="00A2020C" w14:paraId="785079DB" w14:textId="77777777" w:rsidTr="0085421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7881A9" w14:textId="77777777" w:rsidR="00766E0B" w:rsidRPr="00A2020C" w:rsidRDefault="00766E0B" w:rsidP="00D731C9">
            <w:r w:rsidRPr="00766E0B">
              <w:t>Date of previous treatment: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16132A75" w14:textId="77777777" w:rsidR="00766E0B" w:rsidRPr="00A2020C" w:rsidRDefault="00766E0B" w:rsidP="00A2020C">
            <w:pPr>
              <w:spacing w:after="160"/>
            </w:pPr>
          </w:p>
        </w:tc>
      </w:tr>
      <w:tr w:rsidR="00766E0B" w:rsidRPr="00A2020C" w14:paraId="3B2D8849" w14:textId="77777777" w:rsidTr="00766E0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25FBEF8" w14:textId="77777777" w:rsidR="00766E0B" w:rsidRPr="00A2020C" w:rsidRDefault="00766E0B" w:rsidP="00D731C9">
            <w:r w:rsidRPr="00766E0B">
              <w:t>Any reaction to previous treatment:</w:t>
            </w:r>
          </w:p>
        </w:tc>
        <w:tc>
          <w:tcPr>
            <w:tcW w:w="3969" w:type="dxa"/>
            <w:gridSpan w:val="5"/>
            <w:tcBorders>
              <w:right w:val="nil"/>
            </w:tcBorders>
            <w:shd w:val="clear" w:color="auto" w:fill="auto"/>
            <w:vAlign w:val="center"/>
          </w:tcPr>
          <w:p w14:paraId="6E2E0609" w14:textId="77777777" w:rsidR="00766E0B" w:rsidRPr="00A2020C" w:rsidRDefault="00766E0B" w:rsidP="00766E0B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76AA6E38" w14:textId="77777777" w:rsidR="00766E0B" w:rsidRPr="00A2020C" w:rsidRDefault="00766E0B" w:rsidP="00766E0B">
            <w:pPr>
              <w:jc w:val="center"/>
            </w:pPr>
            <w:r w:rsidRPr="00766E0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auto"/>
            <w:vAlign w:val="center"/>
          </w:tcPr>
          <w:p w14:paraId="03534A5E" w14:textId="77777777" w:rsidR="00766E0B" w:rsidRPr="00A2020C" w:rsidRDefault="00766E0B" w:rsidP="00766E0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2D589A8B" w14:textId="77777777" w:rsidR="00766E0B" w:rsidRPr="00A2020C" w:rsidRDefault="00766E0B" w:rsidP="00766E0B">
            <w:pPr>
              <w:jc w:val="center"/>
            </w:pPr>
            <w:r w:rsidRPr="00766E0B">
              <w:rPr>
                <w:rFonts w:ascii="Segoe UI Symbol" w:hAnsi="Segoe UI Symbol" w:cs="Segoe UI Symbol"/>
              </w:rPr>
              <w:t>☐</w:t>
            </w:r>
          </w:p>
        </w:tc>
      </w:tr>
      <w:tr w:rsidR="00766E0B" w:rsidRPr="00A2020C" w14:paraId="6DF6F89F" w14:textId="77777777" w:rsidTr="00D731C9">
        <w:trPr>
          <w:trHeight w:val="239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CD2356E" w14:textId="77777777" w:rsidR="00766E0B" w:rsidRPr="00766E0B" w:rsidRDefault="00766E0B" w:rsidP="00D731C9">
            <w:r w:rsidRPr="00766E0B">
              <w:t>If yes please state reaction: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07589FCC" w14:textId="77777777" w:rsidR="00766E0B" w:rsidRPr="00A2020C" w:rsidRDefault="00766E0B" w:rsidP="00A2020C"/>
        </w:tc>
      </w:tr>
    </w:tbl>
    <w:p w14:paraId="36ACEFB6" w14:textId="77777777" w:rsidR="00A2020C" w:rsidRDefault="00A2020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115DF9" w:rsidRPr="0087609D" w14:paraId="57DBBB36" w14:textId="77777777" w:rsidTr="00541169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374EE03" w14:textId="77777777" w:rsidR="00115DF9" w:rsidRDefault="00115DF9" w:rsidP="00541169">
            <w:pPr>
              <w:pStyle w:val="Boldstatement"/>
              <w:spacing w:before="20" w:after="20"/>
              <w:rPr>
                <w:sz w:val="24"/>
              </w:rPr>
            </w:pPr>
            <w:r>
              <w:br w:type="page"/>
            </w:r>
            <w:r>
              <w:rPr>
                <w:sz w:val="24"/>
              </w:rPr>
              <w:t xml:space="preserve">Area to be treated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877BE2" w14:paraId="197558D3" w14:textId="77777777" w:rsidTr="00541169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A9E375" w14:textId="61F7F282" w:rsidR="00877BE2" w:rsidRDefault="00877BE2" w:rsidP="000D5630">
            <w:r>
              <w:t xml:space="preserve">Skin </w:t>
            </w:r>
            <w:proofErr w:type="spellStart"/>
            <w:r>
              <w:t>phototypes</w:t>
            </w:r>
            <w:proofErr w:type="spellEnd"/>
            <w:r>
              <w:t>:</w:t>
            </w:r>
            <w:r w:rsidRPr="00FB75AB">
              <w:t xml:space="preserve">     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87B501" w14:textId="77777777" w:rsidR="00877BE2" w:rsidRDefault="00877BE2" w:rsidP="00541169">
            <w:pPr>
              <w:jc w:val="center"/>
            </w:pPr>
            <w:r w:rsidRPr="00115DF9">
              <w:t>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37B55D" w14:textId="594BDCE8" w:rsidR="00877BE2" w:rsidRDefault="00877BE2" w:rsidP="0054116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358DFF" w14:textId="77777777" w:rsidR="00877BE2" w:rsidRPr="008B198A" w:rsidRDefault="00877BE2" w:rsidP="00541169">
            <w:pPr>
              <w:tabs>
                <w:tab w:val="left" w:pos="6705"/>
              </w:tabs>
              <w:spacing w:before="20" w:after="20"/>
              <w:jc w:val="center"/>
            </w:pPr>
            <w:r w:rsidRPr="00115DF9">
              <w:t>II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9547FA" w14:textId="0CDAB709" w:rsidR="00877BE2" w:rsidRDefault="00877BE2" w:rsidP="0054116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F72194" w14:textId="77777777" w:rsidR="00877BE2" w:rsidRPr="0087609D" w:rsidRDefault="00877BE2" w:rsidP="00541169">
            <w:pPr>
              <w:tabs>
                <w:tab w:val="left" w:pos="6705"/>
              </w:tabs>
              <w:spacing w:before="20" w:after="20"/>
              <w:jc w:val="center"/>
            </w:pPr>
            <w:r w:rsidRPr="00115DF9">
              <w:t>III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D009DA" w14:textId="3271C41A" w:rsidR="00877BE2" w:rsidRDefault="00877BE2" w:rsidP="0054116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516B6ED" w14:textId="2BD1E1DE" w:rsidR="00877BE2" w:rsidRDefault="00877BE2">
            <w:pPr>
              <w:jc w:val="center"/>
            </w:pPr>
            <w:r>
              <w:t>IV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3748DEC" w14:textId="0A7DBBA4" w:rsidR="00877BE2" w:rsidRDefault="00877BE2" w:rsidP="00541169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877BE2" w14:paraId="690CD9A0" w14:textId="77777777" w:rsidTr="00724F3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3325D2" w14:textId="77777777" w:rsidR="00877BE2" w:rsidRDefault="00877BE2" w:rsidP="000D5630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3ECF31" w14:textId="612C60BF" w:rsidR="00877BE2" w:rsidRPr="00115DF9" w:rsidRDefault="00877BE2" w:rsidP="00541169">
            <w:pPr>
              <w:jc w:val="center"/>
            </w:pPr>
            <w:r>
              <w:t>V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9F65D7" w14:textId="47D99971" w:rsidR="00877BE2" w:rsidRDefault="00D731C9" w:rsidP="0054116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12B72E" w14:textId="7F8BEC49" w:rsidR="00877BE2" w:rsidRPr="00115DF9" w:rsidRDefault="00877BE2" w:rsidP="00541169">
            <w:pPr>
              <w:tabs>
                <w:tab w:val="left" w:pos="6705"/>
              </w:tabs>
              <w:spacing w:before="20" w:after="20"/>
              <w:jc w:val="center"/>
            </w:pPr>
            <w:r>
              <w:t>VI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0A43E5" w14:textId="01E05C2C" w:rsidR="00877BE2" w:rsidRDefault="00D731C9" w:rsidP="0054116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52DB560C" w14:textId="77777777" w:rsidR="00877BE2" w:rsidRPr="00115DF9" w:rsidRDefault="00877BE2" w:rsidP="00541169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380EA7E" w14:textId="77777777" w:rsidR="00877BE2" w:rsidRDefault="00877BE2" w:rsidP="00541169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14:paraId="43B0BF56" w14:textId="77777777" w:rsidR="00877BE2" w:rsidRDefault="00877BE2" w:rsidP="00541169">
            <w:pPr>
              <w:jc w:val="center"/>
              <w:rPr>
                <w:rStyle w:val="CommentReference"/>
              </w:rPr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14:paraId="6EA91EBB" w14:textId="77777777" w:rsidR="00877BE2" w:rsidRDefault="00877BE2" w:rsidP="00541169"/>
        </w:tc>
      </w:tr>
      <w:tr w:rsidR="00115DF9" w14:paraId="2D14F632" w14:textId="77777777" w:rsidTr="00740D6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DD5212" w14:textId="77777777" w:rsidR="00115DF9" w:rsidRDefault="00115DF9" w:rsidP="00541169">
            <w:r>
              <w:t>Hair/skin condition details: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56A257F3" w14:textId="77777777" w:rsidR="00115DF9" w:rsidRDefault="00115DF9" w:rsidP="00541169"/>
        </w:tc>
      </w:tr>
      <w:tr w:rsidR="00877BE2" w14:paraId="3C817A38" w14:textId="77777777" w:rsidTr="00872603">
        <w:trPr>
          <w:trHeight w:val="44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5E51CC" w14:textId="02E0BC86" w:rsidR="00877BE2" w:rsidRDefault="00877BE2" w:rsidP="00541169">
            <w:r w:rsidRPr="00877BE2">
              <w:t>Hair colour</w:t>
            </w:r>
            <w:r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03750D07" w14:textId="77777777" w:rsidR="00877BE2" w:rsidRDefault="00877BE2" w:rsidP="00541169"/>
        </w:tc>
      </w:tr>
      <w:tr w:rsidR="00877BE2" w14:paraId="3895F375" w14:textId="77777777" w:rsidTr="00872603">
        <w:trPr>
          <w:trHeight w:val="42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001A9D" w14:textId="2FFAC54D" w:rsidR="00877BE2" w:rsidRPr="00877BE2" w:rsidRDefault="00877BE2" w:rsidP="00541169">
            <w:r w:rsidRPr="00877BE2">
              <w:t>Hair thickness</w:t>
            </w:r>
            <w:r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4809BC9F" w14:textId="77777777" w:rsidR="00877BE2" w:rsidRDefault="00877BE2" w:rsidP="00541169"/>
        </w:tc>
      </w:tr>
      <w:tr w:rsidR="00877BE2" w14:paraId="7F97BB0D" w14:textId="77777777" w:rsidTr="00872603">
        <w:trPr>
          <w:trHeight w:val="44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A9A538" w14:textId="093CEE4E" w:rsidR="00877BE2" w:rsidRPr="00877BE2" w:rsidRDefault="00877BE2" w:rsidP="00541169">
            <w:r w:rsidRPr="00877BE2">
              <w:t>Hair density</w:t>
            </w:r>
            <w:r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66344DC0" w14:textId="77777777" w:rsidR="00877BE2" w:rsidRDefault="00877BE2" w:rsidP="00541169"/>
        </w:tc>
      </w:tr>
      <w:tr w:rsidR="00872603" w14:paraId="0451E7E0" w14:textId="77777777" w:rsidTr="00872603">
        <w:trPr>
          <w:trHeight w:val="44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889481" w14:textId="18A49859" w:rsidR="00872603" w:rsidRPr="00877BE2" w:rsidRDefault="00872603" w:rsidP="00872603">
            <w:r w:rsidRPr="00877BE2">
              <w:t xml:space="preserve">Type of hair: 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56D263" w14:textId="77777777" w:rsidR="00872603" w:rsidRPr="00DE1EA4" w:rsidRDefault="00872603" w:rsidP="00872603">
            <w:pPr>
              <w:jc w:val="center"/>
            </w:pPr>
            <w:r w:rsidRPr="00724F35">
              <w:t>Terminal</w:t>
            </w:r>
          </w:p>
        </w:tc>
        <w:tc>
          <w:tcPr>
            <w:tcW w:w="425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2D1F05D" w14:textId="2C115E36" w:rsidR="00872603" w:rsidRPr="00DE1EA4" w:rsidRDefault="00872603" w:rsidP="00872603">
            <w:pPr>
              <w:jc w:val="center"/>
            </w:pPr>
            <w:r w:rsidRPr="00DE1EA4">
              <w:rPr>
                <w:rFonts w:ascii="MS Gothic" w:eastAsia="MS Gothic" w:hAnsi="MS Gothic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661036" w14:textId="472D0849" w:rsidR="00872603" w:rsidRPr="00DE1EA4" w:rsidRDefault="00872603" w:rsidP="00872603">
            <w:pPr>
              <w:jc w:val="center"/>
            </w:pPr>
            <w:proofErr w:type="spellStart"/>
            <w:r w:rsidRPr="00724F35">
              <w:t>Vellus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BB84A8" w14:textId="59E63509" w:rsidR="00872603" w:rsidRPr="00DE1EA4" w:rsidRDefault="00872603" w:rsidP="00872603">
            <w:r w:rsidRPr="00DE1EA4">
              <w:rPr>
                <w:rFonts w:ascii="MS Gothic" w:eastAsia="MS Gothic" w:hAnsi="MS Gothic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78EDB96" w14:textId="77777777" w:rsidR="00872603" w:rsidRPr="00DE1EA4" w:rsidRDefault="00872603" w:rsidP="00872603">
            <w:pPr>
              <w:jc w:val="center"/>
            </w:pP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E8ACEE1" w14:textId="2511E036" w:rsidR="00872603" w:rsidRPr="00DE1EA4" w:rsidRDefault="00872603" w:rsidP="00872603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8A7BCA2" w14:textId="22EE35B3" w:rsidR="00872603" w:rsidRPr="00DE1EA4" w:rsidRDefault="00872603" w:rsidP="0087260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4B5FA58" w14:textId="34E3DFEA" w:rsidR="00872603" w:rsidRDefault="00872603" w:rsidP="00872603">
            <w:pPr>
              <w:jc w:val="center"/>
            </w:pPr>
          </w:p>
        </w:tc>
      </w:tr>
      <w:tr w:rsidR="00872603" w14:paraId="6FB261BF" w14:textId="77777777" w:rsidTr="008726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35ABBE" w14:textId="77777777" w:rsidR="00872603" w:rsidRDefault="00872603" w:rsidP="00872603">
            <w:r>
              <w:t>Informed c</w:t>
            </w:r>
            <w:r w:rsidRPr="00115DF9">
              <w:t>onsent: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3D82AD" w14:textId="77777777" w:rsidR="00872603" w:rsidRPr="00FB75AB" w:rsidRDefault="00872603" w:rsidP="00872603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DCB0495" w14:textId="3157FC55" w:rsidR="00872603" w:rsidRPr="00FB75AB" w:rsidRDefault="00872603" w:rsidP="00872603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0A47C0" w14:textId="25A3C11F" w:rsidR="00872603" w:rsidRPr="00FB75AB" w:rsidRDefault="00872603" w:rsidP="0087260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6F85A3" w14:textId="172CCCF4" w:rsidR="00872603" w:rsidRDefault="00872603" w:rsidP="0087260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4DACF63" w14:textId="77777777" w:rsidR="00872603" w:rsidRPr="00FB75AB" w:rsidRDefault="00872603" w:rsidP="00872603">
            <w:pPr>
              <w:jc w:val="center"/>
            </w:pP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952B4E0" w14:textId="79593926" w:rsidR="00872603" w:rsidRPr="00FB75AB" w:rsidRDefault="00872603" w:rsidP="00872603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066A5D8" w14:textId="588F847F" w:rsidR="00872603" w:rsidRPr="00FB75AB" w:rsidRDefault="00872603" w:rsidP="0087260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CF50AF6" w14:textId="39D3470B" w:rsidR="00872603" w:rsidRDefault="00872603" w:rsidP="00872603">
            <w:pPr>
              <w:jc w:val="center"/>
            </w:pPr>
          </w:p>
        </w:tc>
      </w:tr>
      <w:tr w:rsidR="00872603" w14:paraId="607F6007" w14:textId="77777777" w:rsidTr="008726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5CC92F" w14:textId="77777777" w:rsidR="00872603" w:rsidRDefault="00872603" w:rsidP="00872603">
            <w:r w:rsidRPr="00115DF9">
              <w:t>Photographic evidence: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8570D6" w14:textId="77777777" w:rsidR="00872603" w:rsidRPr="00FB75AB" w:rsidRDefault="00872603" w:rsidP="00872603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A46B31B" w14:textId="177823FF" w:rsidR="00872603" w:rsidRPr="00FB75AB" w:rsidRDefault="00872603" w:rsidP="00872603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9EE005" w14:textId="16348B9F" w:rsidR="00872603" w:rsidRPr="00FB75AB" w:rsidRDefault="00872603" w:rsidP="0087260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0518C0" w14:textId="3D33ED22" w:rsidR="00872603" w:rsidRDefault="00872603" w:rsidP="0087260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C96A7EE" w14:textId="77777777" w:rsidR="00872603" w:rsidRPr="00FB75AB" w:rsidRDefault="00872603" w:rsidP="00872603">
            <w:pPr>
              <w:jc w:val="center"/>
            </w:pP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B523C2" w14:textId="63F0AED9" w:rsidR="00872603" w:rsidRPr="00FB75AB" w:rsidRDefault="00872603" w:rsidP="00872603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F935E09" w14:textId="58A3BD01" w:rsidR="00872603" w:rsidRPr="00FB75AB" w:rsidRDefault="00872603" w:rsidP="0087260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38B4269" w14:textId="6EF263EF" w:rsidR="00872603" w:rsidRDefault="00872603" w:rsidP="00872603">
            <w:pPr>
              <w:jc w:val="center"/>
            </w:pPr>
          </w:p>
        </w:tc>
      </w:tr>
    </w:tbl>
    <w:p w14:paraId="1193DAFE" w14:textId="77777777" w:rsidR="00115DF9" w:rsidRDefault="00115DF9"/>
    <w:p w14:paraId="2370B1BF" w14:textId="77777777" w:rsidR="00872603" w:rsidRDefault="00872603"/>
    <w:p w14:paraId="355FA9FB" w14:textId="77777777" w:rsidR="00872603" w:rsidRDefault="00872603"/>
    <w:p w14:paraId="3208C180" w14:textId="77777777" w:rsidR="00872603" w:rsidRDefault="00872603"/>
    <w:p w14:paraId="14F411A3" w14:textId="77777777" w:rsidR="00872603" w:rsidRDefault="00872603"/>
    <w:p w14:paraId="72554E4A" w14:textId="77777777" w:rsidR="00872603" w:rsidRDefault="008726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F1369C1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44EBB5" w14:textId="74E87F2B" w:rsidR="00A72B2F" w:rsidRPr="0087609D" w:rsidRDefault="00A72B2F" w:rsidP="009D70A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</w:t>
            </w:r>
            <w:r w:rsidR="00D2204F" w:rsidRPr="00D2204F">
              <w:rPr>
                <w:b w:val="0"/>
                <w:i/>
                <w:sz w:val="24"/>
              </w:rPr>
              <w:t>including reaction to treatment and treatment parameters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3AD20D2E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CCD346" w14:textId="77777777" w:rsidR="00A72B2F" w:rsidRDefault="00A72B2F" w:rsidP="003077B3"/>
        </w:tc>
      </w:tr>
    </w:tbl>
    <w:p w14:paraId="27507501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8F5AD1" w:rsidRPr="0087609D" w14:paraId="78A8B792" w14:textId="77777777" w:rsidTr="002042BF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C2D15C3" w14:textId="50FFAB65" w:rsidR="008F5AD1" w:rsidRPr="0087609D" w:rsidRDefault="008F5AD1" w:rsidP="002042BF">
            <w:pPr>
              <w:pStyle w:val="Boldstatement"/>
              <w:spacing w:before="20" w:after="20"/>
              <w:rPr>
                <w:sz w:val="24"/>
              </w:rPr>
            </w:pPr>
            <w:r w:rsidRPr="008F5AD1">
              <w:rPr>
                <w:sz w:val="24"/>
              </w:rPr>
              <w:t>Type of equipment</w:t>
            </w:r>
            <w:r>
              <w:rPr>
                <w:sz w:val="24"/>
              </w:rPr>
              <w:t>:</w:t>
            </w:r>
          </w:p>
        </w:tc>
      </w:tr>
      <w:tr w:rsidR="008F5AD1" w14:paraId="7A1098F4" w14:textId="77777777" w:rsidTr="002042BF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976528" w14:textId="77777777" w:rsidR="008F5AD1" w:rsidRDefault="008F5AD1" w:rsidP="002042BF"/>
        </w:tc>
      </w:tr>
    </w:tbl>
    <w:p w14:paraId="2D3A1276" w14:textId="77777777" w:rsidR="00D2204F" w:rsidRDefault="00D2204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8F5AD1" w:rsidRPr="0087609D" w14:paraId="3F017D04" w14:textId="77777777" w:rsidTr="002042BF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1254CD5" w14:textId="689205AE" w:rsidR="008F5AD1" w:rsidRDefault="008F5AD1">
            <w:pPr>
              <w:pStyle w:val="Boldstatement"/>
              <w:spacing w:before="20" w:after="20"/>
              <w:rPr>
                <w:sz w:val="24"/>
              </w:rPr>
            </w:pPr>
            <w:r>
              <w:br w:type="page"/>
            </w:r>
            <w:r w:rsidRPr="008F5AD1">
              <w:rPr>
                <w:sz w:val="24"/>
              </w:rPr>
              <w:t>Wavel</w:t>
            </w:r>
            <w:r>
              <w:rPr>
                <w:sz w:val="24"/>
              </w:rPr>
              <w:t>engths and depth of penetration:</w:t>
            </w:r>
          </w:p>
        </w:tc>
      </w:tr>
      <w:tr w:rsidR="008F5AD1" w14:paraId="62FA875B" w14:textId="77777777" w:rsidTr="00872603">
        <w:trPr>
          <w:trHeight w:val="54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767439" w14:textId="2DEE67F1" w:rsidR="008F5AD1" w:rsidRDefault="008F5AD1">
            <w:r w:rsidRPr="008F5AD1">
              <w:t>Joules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7556B1A" w14:textId="77777777" w:rsidR="008F5AD1" w:rsidRDefault="008F5AD1" w:rsidP="002042BF"/>
        </w:tc>
      </w:tr>
      <w:tr w:rsidR="008F5AD1" w14:paraId="01AE7CFC" w14:textId="77777777" w:rsidTr="00724F3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278FC4" w14:textId="19B8FD46" w:rsidR="008F5AD1" w:rsidRDefault="008F5AD1">
            <w:r>
              <w:t>Pulse repetition rate: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8C326A6" w14:textId="77777777" w:rsidR="008F5AD1" w:rsidRDefault="008F5AD1" w:rsidP="002042BF"/>
        </w:tc>
      </w:tr>
      <w:tr w:rsidR="008F5AD1" w14:paraId="4007351D" w14:textId="77777777" w:rsidTr="00872603">
        <w:trPr>
          <w:trHeight w:val="62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FD7863" w14:textId="0CEE52E2" w:rsidR="008F5AD1" w:rsidRPr="00877BE2" w:rsidRDefault="008F5AD1">
            <w:r>
              <w:t>Pulse duration: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0002138" w14:textId="77777777" w:rsidR="008F5AD1" w:rsidRDefault="008F5AD1" w:rsidP="002042BF"/>
        </w:tc>
      </w:tr>
      <w:tr w:rsidR="008F5AD1" w14:paraId="2D25BB18" w14:textId="77777777" w:rsidTr="00872603">
        <w:trPr>
          <w:trHeight w:val="57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8D7638" w14:textId="64F4585A" w:rsidR="008F5AD1" w:rsidRPr="00877BE2" w:rsidRDefault="008F5AD1">
            <w:r>
              <w:t>Pulse delay: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0FD36A2" w14:textId="77777777" w:rsidR="008F5AD1" w:rsidRDefault="008F5AD1" w:rsidP="002042BF"/>
        </w:tc>
      </w:tr>
      <w:tr w:rsidR="008F5AD1" w14:paraId="1C751990" w14:textId="77777777" w:rsidTr="00872603">
        <w:trPr>
          <w:trHeight w:val="60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CA0FF6" w14:textId="2D425645" w:rsidR="008F5AD1" w:rsidRDefault="008F5AD1">
            <w:proofErr w:type="spellStart"/>
            <w:r>
              <w:t>Fluence</w:t>
            </w:r>
            <w:proofErr w:type="spellEnd"/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5D30BB6" w14:textId="77777777" w:rsidR="008F5AD1" w:rsidRDefault="008F5AD1" w:rsidP="002042BF"/>
        </w:tc>
      </w:tr>
      <w:tr w:rsidR="008F5AD1" w14:paraId="771EAFC8" w14:textId="77777777" w:rsidTr="00724F3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6277FD" w14:textId="32223E9B" w:rsidR="008F5AD1" w:rsidRDefault="008F5AD1">
            <w:r>
              <w:t>Size of treatment beam (spot size):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3A1F41D" w14:textId="77777777" w:rsidR="008F5AD1" w:rsidRDefault="008F5AD1" w:rsidP="002042BF"/>
        </w:tc>
      </w:tr>
    </w:tbl>
    <w:p w14:paraId="27E30944" w14:textId="77777777" w:rsidR="00D2204F" w:rsidRDefault="00D2204F" w:rsidP="00A72B2F"/>
    <w:p w14:paraId="17089F4F" w14:textId="77777777" w:rsidR="00872603" w:rsidRDefault="00872603" w:rsidP="00A72B2F"/>
    <w:p w14:paraId="40D4580A" w14:textId="77777777" w:rsidR="00872603" w:rsidRDefault="0087260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6025B5E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3366F9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5693513F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77D0D4" w14:textId="77777777" w:rsidR="00A72B2F" w:rsidRDefault="00A72B2F" w:rsidP="003077B3"/>
        </w:tc>
      </w:tr>
    </w:tbl>
    <w:p w14:paraId="6CA0BE04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C89DEE1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DA6A160" w14:textId="4BE9E1EA" w:rsidR="00A72B2F" w:rsidRPr="0087609D" w:rsidRDefault="00D2204F" w:rsidP="003077B3">
            <w:pPr>
              <w:pStyle w:val="Boldstatement"/>
              <w:spacing w:before="20" w:after="20"/>
              <w:rPr>
                <w:sz w:val="24"/>
              </w:rPr>
            </w:pPr>
            <w:r w:rsidRPr="00D2204F">
              <w:rPr>
                <w:sz w:val="24"/>
              </w:rPr>
              <w:t xml:space="preserve">Aftercare and </w:t>
            </w:r>
            <w:r w:rsidR="008F5AD1">
              <w:rPr>
                <w:sz w:val="24"/>
              </w:rPr>
              <w:t>h</w:t>
            </w:r>
            <w:r w:rsidRPr="00D2204F">
              <w:rPr>
                <w:sz w:val="24"/>
              </w:rPr>
              <w:t>ome care advice (including treatment interval and treatment monitoring):</w:t>
            </w:r>
          </w:p>
        </w:tc>
      </w:tr>
      <w:tr w:rsidR="00A72B2F" w14:paraId="470C8232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383315" w14:textId="77777777" w:rsidR="00A72B2F" w:rsidRDefault="00A72B2F" w:rsidP="003077B3"/>
        </w:tc>
      </w:tr>
    </w:tbl>
    <w:p w14:paraId="3B63C063" w14:textId="77777777" w:rsidR="00D2204F" w:rsidRPr="00665E01" w:rsidRDefault="00D2204F" w:rsidP="00A72B2F"/>
    <w:p w14:paraId="7CD86AB5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15828C4E" w14:textId="77777777" w:rsidR="00A72B2F" w:rsidRDefault="00A72B2F" w:rsidP="00A72B2F"/>
    <w:p w14:paraId="4C4D4B33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CA21452" w14:textId="77777777" w:rsidR="00872603" w:rsidRDefault="00872603">
      <w:pPr>
        <w:spacing w:line="259" w:lineRule="auto"/>
      </w:pPr>
      <w:r>
        <w:br w:type="page"/>
      </w:r>
    </w:p>
    <w:p w14:paraId="08CC3CE0" w14:textId="18FC2848" w:rsidR="00B02EB9" w:rsidRPr="00B02EB9" w:rsidRDefault="00B02EB9" w:rsidP="00B02EB9">
      <w:pPr>
        <w:jc w:val="right"/>
      </w:pPr>
      <w:r w:rsidRPr="00B02EB9">
        <w:rPr>
          <w:noProof/>
          <w:lang w:eastAsia="en-GB"/>
        </w:rPr>
        <w:lastRenderedPageBreak/>
        <w:drawing>
          <wp:inline distT="0" distB="0" distL="0" distR="0" wp14:anchorId="428D1741" wp14:editId="39C1F440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80311" w14:textId="3E4F1326" w:rsidR="00B02EB9" w:rsidRPr="00B02EB9" w:rsidRDefault="008F5AD1" w:rsidP="00B02EB9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 w:rsidRPr="00822AA4">
        <w:rPr>
          <w:b/>
          <w:sz w:val="32"/>
        </w:rPr>
        <w:t>iUBT326</w:t>
      </w:r>
      <w:r>
        <w:rPr>
          <w:b/>
          <w:sz w:val="32"/>
        </w:rPr>
        <w:t xml:space="preserve"> </w:t>
      </w:r>
      <w:r w:rsidR="00B02EB9" w:rsidRPr="00B02EB9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– 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D</w:t>
      </w:r>
      <w:r w:rsidR="00D2204F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isclaimer</w:t>
      </w:r>
    </w:p>
    <w:p w14:paraId="4BAA64AA" w14:textId="77777777" w:rsidR="00B02EB9" w:rsidRPr="00B02EB9" w:rsidRDefault="00B02EB9" w:rsidP="00B02EB9">
      <w:pPr>
        <w:rPr>
          <w:sz w:val="28"/>
          <w:szCs w:val="28"/>
        </w:rPr>
      </w:pPr>
    </w:p>
    <w:p w14:paraId="62E49E27" w14:textId="161FFC11" w:rsidR="00B02EB9" w:rsidRPr="00B02EB9" w:rsidRDefault="00B02EB9" w:rsidP="00B02EB9">
      <w:r w:rsidRPr="00B02EB9">
        <w:t>Please read carefully and only sign if you are in full agreement with its contents</w:t>
      </w:r>
      <w:r w:rsidR="00BE2268">
        <w:t>.</w:t>
      </w:r>
    </w:p>
    <w:p w14:paraId="77943A8C" w14:textId="77777777" w:rsidR="00B02EB9" w:rsidRPr="00B02EB9" w:rsidRDefault="00B02EB9" w:rsidP="00B02EB9"/>
    <w:p w14:paraId="0C96FAC8" w14:textId="09CA17BF" w:rsidR="00D2204F" w:rsidRPr="00D2204F" w:rsidRDefault="00B02EB9" w:rsidP="00D2204F">
      <w:r w:rsidRPr="00B02EB9">
        <w:t xml:space="preserve">I </w:t>
      </w:r>
      <w:r w:rsidRPr="00B02EB9">
        <w:softHyphen/>
      </w:r>
      <w:r w:rsidRPr="00B02EB9">
        <w:softHyphen/>
      </w:r>
      <w:r w:rsidRPr="00B02EB9">
        <w:softHyphen/>
        <w:t xml:space="preserve">____________________ </w:t>
      </w:r>
      <w:r w:rsidR="00D2204F" w:rsidRPr="00D2204F">
        <w:t xml:space="preserve">confirm that I have understood the treatment that I am to receive and confirm that I am willing to proceed without </w:t>
      </w:r>
      <w:r w:rsidR="00D2204F">
        <w:t>confirmation from my own GP or c</w:t>
      </w:r>
      <w:r w:rsidR="00D2204F" w:rsidRPr="00D2204F">
        <w:t>onsultant</w:t>
      </w:r>
      <w:r w:rsidR="00BE2268">
        <w:t>.</w:t>
      </w:r>
      <w:r w:rsidR="00D2204F" w:rsidRPr="00D2204F">
        <w:t xml:space="preserve">  </w:t>
      </w:r>
    </w:p>
    <w:p w14:paraId="171F901E" w14:textId="77777777" w:rsidR="00B02EB9" w:rsidRDefault="00D2204F" w:rsidP="00B02EB9">
      <w:r>
        <w:t>OR</w:t>
      </w:r>
    </w:p>
    <w:p w14:paraId="30E890FD" w14:textId="5C19AA66" w:rsidR="00D2204F" w:rsidRDefault="00D2204F" w:rsidP="00B02EB9">
      <w:r w:rsidRPr="00D2204F">
        <w:t xml:space="preserve">I </w:t>
      </w:r>
      <w:r w:rsidRPr="00B02EB9">
        <w:softHyphen/>
      </w:r>
      <w:r w:rsidRPr="00B02EB9">
        <w:softHyphen/>
      </w:r>
      <w:r w:rsidRPr="00B02EB9">
        <w:softHyphen/>
        <w:t xml:space="preserve">____________________ </w:t>
      </w:r>
      <w:r w:rsidRPr="00D2204F">
        <w:t>confirm that I have understood the treatment and given my medical history, I would prefer to consult with my GP or Consultant prior to receiving the treatment</w:t>
      </w:r>
      <w:r w:rsidR="00BE2268">
        <w:t>.</w:t>
      </w:r>
    </w:p>
    <w:p w14:paraId="650EF554" w14:textId="77777777" w:rsidR="00D2204F" w:rsidRPr="00B02EB9" w:rsidRDefault="00D2204F" w:rsidP="00B02EB9"/>
    <w:p w14:paraId="09E672EF" w14:textId="77777777" w:rsidR="00B02EB9" w:rsidRPr="00B02EB9" w:rsidRDefault="00B02EB9" w:rsidP="00B02EB9">
      <w:pPr>
        <w:spacing w:after="0"/>
        <w:rPr>
          <w:b/>
        </w:rPr>
      </w:pPr>
      <w:r w:rsidRPr="00B02EB9">
        <w:rPr>
          <w:b/>
        </w:rPr>
        <w:t>You should note that if the learner is unable to explain to you the treatment contra-actions and contra-indications or is unsure of anything that may apply to a specific condition then they should not treat you without asking you to consult with your GP or Consultant.</w:t>
      </w:r>
    </w:p>
    <w:p w14:paraId="68D3DF03" w14:textId="77777777" w:rsidR="00B02EB9" w:rsidRPr="00B02EB9" w:rsidRDefault="00B02EB9" w:rsidP="00B02EB9">
      <w:pPr>
        <w:spacing w:after="0"/>
        <w:rPr>
          <w:b/>
        </w:rPr>
      </w:pPr>
    </w:p>
    <w:p w14:paraId="231F6C07" w14:textId="77777777" w:rsidR="00B02EB9" w:rsidRPr="00B02EB9" w:rsidRDefault="00B02EB9" w:rsidP="00B02EB9">
      <w:pPr>
        <w:spacing w:after="0"/>
        <w:rPr>
          <w:b/>
        </w:rPr>
      </w:pPr>
    </w:p>
    <w:p w14:paraId="07801EA4" w14:textId="77777777" w:rsidR="00B02EB9" w:rsidRPr="00B02EB9" w:rsidRDefault="00B02EB9" w:rsidP="00B02EB9">
      <w:pPr>
        <w:spacing w:after="0"/>
        <w:rPr>
          <w:b/>
        </w:rPr>
      </w:pPr>
      <w:r w:rsidRPr="00B02EB9">
        <w:rPr>
          <w:b/>
        </w:rPr>
        <w:t>It is your responsibility and not that of the learner to consult your GP or Consultant.</w:t>
      </w:r>
    </w:p>
    <w:p w14:paraId="592421BD" w14:textId="77777777" w:rsidR="00B02EB9" w:rsidRPr="00B02EB9" w:rsidRDefault="00B02EB9" w:rsidP="00B02EB9"/>
    <w:p w14:paraId="5A2F3749" w14:textId="1269D623" w:rsidR="00B02EB9" w:rsidRPr="00B02EB9" w:rsidRDefault="00B02EB9" w:rsidP="00B02EB9">
      <w:r w:rsidRPr="00B02EB9">
        <w:t>I hereby indemnify the learner against any adverse reaction sustained as a result of the treatment</w:t>
      </w:r>
      <w:r w:rsidR="003D59EA">
        <w:t>.</w:t>
      </w:r>
      <w:r w:rsidRPr="00B02EB9">
        <w:t xml:space="preserve"> </w:t>
      </w:r>
    </w:p>
    <w:p w14:paraId="6068CD60" w14:textId="77777777" w:rsidR="00B02EB9" w:rsidRPr="00B02EB9" w:rsidRDefault="00B02EB9" w:rsidP="00B02EB9"/>
    <w:p w14:paraId="2F9BBE42" w14:textId="77777777" w:rsidR="00B02EB9" w:rsidRPr="00B02EB9" w:rsidRDefault="00B02EB9" w:rsidP="00B02EB9">
      <w:r w:rsidRPr="00B02EB9">
        <w:rPr>
          <w:b/>
        </w:rPr>
        <w:t>Learner signature</w:t>
      </w:r>
      <w:r w:rsidRPr="00B02EB9">
        <w:t xml:space="preserve">: ___________________________________________ </w:t>
      </w:r>
      <w:r w:rsidRPr="00B02EB9">
        <w:rPr>
          <w:b/>
        </w:rPr>
        <w:t xml:space="preserve">Date: </w:t>
      </w:r>
      <w:r w:rsidRPr="00B02EB9">
        <w:t>____________________________</w:t>
      </w:r>
    </w:p>
    <w:p w14:paraId="04DEB06A" w14:textId="77777777" w:rsidR="00B02EB9" w:rsidRPr="00B02EB9" w:rsidRDefault="00B02EB9" w:rsidP="00B02EB9"/>
    <w:p w14:paraId="6E227C17" w14:textId="10F2502E" w:rsidR="00B02EB9" w:rsidRPr="00B02EB9" w:rsidRDefault="00B02EB9" w:rsidP="00B02EB9">
      <w:r w:rsidRPr="00B02EB9">
        <w:rPr>
          <w:b/>
        </w:rPr>
        <w:t>Client signature</w:t>
      </w:r>
      <w:r w:rsidRPr="00B02EB9">
        <w:t>: ___________________________________________</w:t>
      </w:r>
      <w:r w:rsidR="00872603">
        <w:t>_</w:t>
      </w:r>
      <w:r w:rsidRPr="00B02EB9">
        <w:t xml:space="preserve">_ </w:t>
      </w:r>
      <w:r w:rsidRPr="00B02EB9">
        <w:rPr>
          <w:b/>
        </w:rPr>
        <w:t xml:space="preserve">Date: </w:t>
      </w:r>
      <w:r w:rsidRPr="00B02EB9">
        <w:t>____________________________</w:t>
      </w:r>
    </w:p>
    <w:p w14:paraId="3BFF774A" w14:textId="77777777" w:rsidR="00B02EB9" w:rsidRPr="00B02EB9" w:rsidRDefault="00B02EB9" w:rsidP="00B02EB9">
      <w:r w:rsidRPr="00B02EB9">
        <w:br w:type="page"/>
      </w:r>
    </w:p>
    <w:p w14:paraId="4E6096B7" w14:textId="77777777" w:rsidR="00872603" w:rsidRPr="00443B3E" w:rsidRDefault="00872603" w:rsidP="00872603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872603" w:rsidRPr="00443B3E" w14:paraId="66300E46" w14:textId="77777777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A82D241" w14:textId="77777777" w:rsidR="00872603" w:rsidRPr="00443B3E" w:rsidRDefault="00872603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7C8F768" w14:textId="77777777" w:rsidR="00872603" w:rsidRPr="00443B3E" w:rsidRDefault="00872603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C82AEC" w14:textId="77777777" w:rsidR="00872603" w:rsidRPr="00443B3E" w:rsidRDefault="00872603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12366EB" w14:textId="77777777" w:rsidR="00872603" w:rsidRPr="00443B3E" w:rsidRDefault="00872603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872603" w:rsidRPr="00443B3E" w14:paraId="51417124" w14:textId="77777777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CA08984" w14:textId="77777777" w:rsidR="00872603" w:rsidRPr="00443B3E" w:rsidRDefault="00872603" w:rsidP="00071702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5C870FC" w14:textId="77777777" w:rsidR="00872603" w:rsidRPr="00443B3E" w:rsidRDefault="00872603" w:rsidP="00071702">
            <w:pPr>
              <w:spacing w:before="60" w:after="60"/>
              <w:rPr>
                <w:rFonts w:cstheme="minorHAnsi"/>
              </w:rPr>
            </w:pPr>
            <w:r>
              <w:t>03/12/2019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5A339D4" w14:textId="77777777" w:rsidR="00872603" w:rsidRPr="00443B3E" w:rsidRDefault="00872603" w:rsidP="00071702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1EE6265" w14:textId="77777777" w:rsidR="00872603" w:rsidRPr="00443B3E" w:rsidRDefault="00872603" w:rsidP="00071702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</w:tbl>
    <w:p w14:paraId="52903251" w14:textId="77777777" w:rsidR="00B02EB9" w:rsidRPr="00665E01" w:rsidRDefault="00B02EB9" w:rsidP="00A72B2F"/>
    <w:sectPr w:rsidR="00B02EB9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DCA90B" w14:textId="77777777" w:rsidR="00676913" w:rsidRDefault="00676913" w:rsidP="00735D34">
      <w:r>
        <w:separator/>
      </w:r>
    </w:p>
  </w:endnote>
  <w:endnote w:type="continuationSeparator" w:id="0">
    <w:p w14:paraId="13F10236" w14:textId="77777777" w:rsidR="00676913" w:rsidRDefault="0067691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05236D" w14:textId="5546F231" w:rsidR="00B71D91" w:rsidRDefault="00D2204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D2204F">
              <w:t>iUBT326</w:t>
            </w:r>
            <w:proofErr w:type="gramEnd"/>
            <w:r w:rsidR="00D731C9">
              <w:t xml:space="preserve"> </w:t>
            </w:r>
            <w:r w:rsidR="00D70C22">
              <w:t xml:space="preserve">Treatment Evidence </w:t>
            </w:r>
            <w:r w:rsidR="00D731C9">
              <w:t>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72603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72603">
              <w:rPr>
                <w:noProof/>
              </w:rPr>
              <w:t>8</w:t>
            </w:r>
            <w:r w:rsidR="00665E01">
              <w:rPr>
                <w:noProof/>
              </w:rPr>
              <w:fldChar w:fldCharType="end"/>
            </w:r>
          </w:p>
          <w:p w14:paraId="542CC159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58104" w14:textId="77777777" w:rsidR="00676913" w:rsidRDefault="00676913" w:rsidP="00735D34">
      <w:r>
        <w:separator/>
      </w:r>
    </w:p>
  </w:footnote>
  <w:footnote w:type="continuationSeparator" w:id="0">
    <w:p w14:paraId="2AA94533" w14:textId="77777777" w:rsidR="00676913" w:rsidRDefault="0067691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B02EB9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D5630"/>
    <w:rsid w:val="000E7AC1"/>
    <w:rsid w:val="00115DF9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32DE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D59EA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5409A"/>
    <w:rsid w:val="00665E01"/>
    <w:rsid w:val="00676913"/>
    <w:rsid w:val="006858C7"/>
    <w:rsid w:val="00690559"/>
    <w:rsid w:val="006F489D"/>
    <w:rsid w:val="00724F35"/>
    <w:rsid w:val="00726597"/>
    <w:rsid w:val="00735D34"/>
    <w:rsid w:val="00747314"/>
    <w:rsid w:val="00766E0B"/>
    <w:rsid w:val="00771E97"/>
    <w:rsid w:val="007720A5"/>
    <w:rsid w:val="0078009E"/>
    <w:rsid w:val="00781992"/>
    <w:rsid w:val="007870A1"/>
    <w:rsid w:val="007C18CA"/>
    <w:rsid w:val="007E763A"/>
    <w:rsid w:val="007E7D4A"/>
    <w:rsid w:val="007F0350"/>
    <w:rsid w:val="00801036"/>
    <w:rsid w:val="008154B8"/>
    <w:rsid w:val="00822AA4"/>
    <w:rsid w:val="0082428A"/>
    <w:rsid w:val="00834262"/>
    <w:rsid w:val="00872603"/>
    <w:rsid w:val="00873A7B"/>
    <w:rsid w:val="00874E16"/>
    <w:rsid w:val="00877BE2"/>
    <w:rsid w:val="008B198A"/>
    <w:rsid w:val="008D4F6A"/>
    <w:rsid w:val="008E12A8"/>
    <w:rsid w:val="008F03ED"/>
    <w:rsid w:val="008F5AD1"/>
    <w:rsid w:val="00902C9E"/>
    <w:rsid w:val="009541DF"/>
    <w:rsid w:val="00974429"/>
    <w:rsid w:val="00976267"/>
    <w:rsid w:val="00992337"/>
    <w:rsid w:val="009A7F7B"/>
    <w:rsid w:val="009B6AC5"/>
    <w:rsid w:val="009C567A"/>
    <w:rsid w:val="009D42F0"/>
    <w:rsid w:val="009D70A6"/>
    <w:rsid w:val="009F4AAD"/>
    <w:rsid w:val="009F57A6"/>
    <w:rsid w:val="009F656D"/>
    <w:rsid w:val="00A00691"/>
    <w:rsid w:val="00A05B4A"/>
    <w:rsid w:val="00A2020C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02EB9"/>
    <w:rsid w:val="00B14F30"/>
    <w:rsid w:val="00B23D08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E2268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2204F"/>
    <w:rsid w:val="00D24CEB"/>
    <w:rsid w:val="00D37D63"/>
    <w:rsid w:val="00D46C11"/>
    <w:rsid w:val="00D70C22"/>
    <w:rsid w:val="00D731C9"/>
    <w:rsid w:val="00D9259B"/>
    <w:rsid w:val="00DE1EA4"/>
    <w:rsid w:val="00DF03C6"/>
    <w:rsid w:val="00E116E3"/>
    <w:rsid w:val="00E167DF"/>
    <w:rsid w:val="00E25719"/>
    <w:rsid w:val="00E632C5"/>
    <w:rsid w:val="00E6627C"/>
    <w:rsid w:val="00E73B13"/>
    <w:rsid w:val="00E975D5"/>
    <w:rsid w:val="00EA1E1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35D22"/>
    <w:rsid w:val="00F724E4"/>
    <w:rsid w:val="00F77413"/>
    <w:rsid w:val="00F83CD7"/>
    <w:rsid w:val="00FA6733"/>
    <w:rsid w:val="00FB6700"/>
    <w:rsid w:val="00FB75AB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EB3108F"/>
  <w15:chartTrackingRefBased/>
  <w15:docId w15:val="{72531865-BC89-43AB-AE01-3407CCE9D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8F5AD1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B23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23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B23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F5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57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5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5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57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293BA-3A34-4BA1-A833-D065CCFE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Form_v1.dotx</Template>
  <TotalTime>14</TotalTime>
  <Pages>8</Pages>
  <Words>734</Words>
  <Characters>4219</Characters>
  <Application>Microsoft Office Word</Application>
  <DocSecurity>0</DocSecurity>
  <Lines>602</Lines>
  <Paragraphs>412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3</cp:revision>
  <cp:lastPrinted>2018-06-12T08:54:00Z</cp:lastPrinted>
  <dcterms:created xsi:type="dcterms:W3CDTF">2019-12-03T10:12:00Z</dcterms:created>
  <dcterms:modified xsi:type="dcterms:W3CDTF">2019-12-03T10:26:00Z</dcterms:modified>
</cp:coreProperties>
</file>