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1A04D5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7C0AD2" w:rsidP="00187785">
      <w:pPr>
        <w:pStyle w:val="Heading2"/>
        <w:spacing w:after="120"/>
        <w:rPr>
          <w:rFonts w:cstheme="minorHAnsi"/>
          <w:color w:val="auto"/>
        </w:rPr>
      </w:pPr>
      <w:r w:rsidRPr="007C0AD2">
        <w:rPr>
          <w:rFonts w:cstheme="minorHAnsi"/>
          <w:color w:val="auto"/>
        </w:rPr>
        <w:t>iUSP164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050F75" w:rsidRPr="00050F75">
        <w:rPr>
          <w:rFonts w:cstheme="minorHAnsi"/>
          <w:color w:val="auto"/>
        </w:rPr>
        <w:t>Delivering personal training sessions</w:t>
      </w:r>
    </w:p>
    <w:p w:rsidR="00D67717" w:rsidRDefault="00D67717" w:rsidP="005A651E">
      <w:pPr>
        <w:rPr>
          <w:b/>
        </w:rPr>
      </w:pPr>
      <w:r>
        <w:rPr>
          <w:b/>
        </w:rPr>
        <w:t>Name of Learner:___________________________________________</w:t>
      </w:r>
    </w:p>
    <w:p w:rsidR="001E0802" w:rsidRDefault="00D67717" w:rsidP="005A651E">
      <w:pPr>
        <w:rPr>
          <w:b/>
        </w:rPr>
      </w:pPr>
      <w:r w:rsidRPr="00D67717">
        <w:rPr>
          <w:b/>
        </w:rPr>
        <w:t>This assessment sheet must be completed in full for each learner by the Internal Assessor</w:t>
      </w:r>
    </w:p>
    <w:p w:rsidR="00D67717" w:rsidRPr="00D67717" w:rsidRDefault="00D67717" w:rsidP="00D67717">
      <w:pPr>
        <w:pStyle w:val="bullet0"/>
      </w:pPr>
      <w:r w:rsidRPr="00D67717">
        <w:rPr>
          <w:b/>
        </w:rPr>
        <w:t>Conducting the assessment</w:t>
      </w:r>
      <w:r w:rsidRPr="00D67717"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successfully, indicating with an </w:t>
      </w:r>
      <w:r>
        <w:rPr>
          <w:rFonts w:cs="Calibri"/>
        </w:rPr>
        <w:t>×</w:t>
      </w:r>
      <w:r w:rsidRPr="00D67717">
        <w:t xml:space="preserve"> criteria that have not been completed successfully.  </w:t>
      </w:r>
    </w:p>
    <w:p w:rsidR="00D67717" w:rsidRPr="00D67717" w:rsidRDefault="00D67717" w:rsidP="00D67717">
      <w:pPr>
        <w:pStyle w:val="bullet0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task is complete.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6517"/>
        <w:gridCol w:w="567"/>
        <w:gridCol w:w="710"/>
        <w:gridCol w:w="567"/>
        <w:gridCol w:w="707"/>
        <w:gridCol w:w="425"/>
        <w:gridCol w:w="716"/>
        <w:gridCol w:w="2651"/>
        <w:gridCol w:w="656"/>
        <w:gridCol w:w="738"/>
      </w:tblGrid>
      <w:tr w:rsidR="00BC2985" w:rsidRPr="001204C3" w:rsidTr="00BC2985">
        <w:trPr>
          <w:trHeight w:val="90"/>
          <w:tblHeader/>
        </w:trPr>
        <w:tc>
          <w:tcPr>
            <w:tcW w:w="2286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BC2985" w:rsidRPr="00F42F92" w:rsidRDefault="00BC2985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Criteria</w:t>
            </w:r>
          </w:p>
        </w:tc>
        <w:tc>
          <w:tcPr>
            <w:tcW w:w="1295" w:type="pct"/>
            <w:gridSpan w:val="6"/>
            <w:shd w:val="clear" w:color="auto" w:fill="DEEAF6"/>
          </w:tcPr>
          <w:p w:rsidR="00BC2985" w:rsidRPr="001E0802" w:rsidRDefault="00BC2985" w:rsidP="00BC2985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Assessment</w:t>
            </w:r>
          </w:p>
        </w:tc>
        <w:tc>
          <w:tcPr>
            <w:tcW w:w="1419" w:type="pct"/>
            <w:gridSpan w:val="3"/>
            <w:vMerge w:val="restart"/>
            <w:shd w:val="clear" w:color="auto" w:fill="DEEAF6"/>
            <w:vAlign w:val="center"/>
          </w:tcPr>
          <w:p w:rsidR="00BC2985" w:rsidRPr="001E0802" w:rsidRDefault="00BC2985" w:rsidP="00BC2985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Assessor’s comments</w:t>
            </w:r>
          </w:p>
        </w:tc>
      </w:tr>
      <w:tr w:rsidR="00BC2985" w:rsidRPr="001204C3" w:rsidTr="00BC2985">
        <w:trPr>
          <w:trHeight w:val="90"/>
          <w:tblHeader/>
        </w:trPr>
        <w:tc>
          <w:tcPr>
            <w:tcW w:w="2286" w:type="pct"/>
            <w:vMerge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BC2985" w:rsidRDefault="00BC2985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448" w:type="pct"/>
            <w:gridSpan w:val="2"/>
            <w:shd w:val="clear" w:color="auto" w:fill="DEEAF6"/>
          </w:tcPr>
          <w:p w:rsidR="00BC2985" w:rsidRPr="00BC2985" w:rsidRDefault="00BC2985" w:rsidP="00BC2985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BC2985">
              <w:rPr>
                <w:rFonts w:cstheme="minorHAnsi"/>
                <w:b/>
              </w:rPr>
              <w:t>1st</w:t>
            </w:r>
          </w:p>
          <w:p w:rsidR="00BC2985" w:rsidRDefault="00BC2985" w:rsidP="00BC2985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BC2985">
              <w:rPr>
                <w:rFonts w:cstheme="minorHAnsi"/>
                <w:b/>
              </w:rPr>
              <w:t>Date</w:t>
            </w:r>
          </w:p>
        </w:tc>
        <w:tc>
          <w:tcPr>
            <w:tcW w:w="447" w:type="pct"/>
            <w:gridSpan w:val="2"/>
            <w:shd w:val="clear" w:color="auto" w:fill="DEEAF6"/>
          </w:tcPr>
          <w:p w:rsidR="00BC2985" w:rsidRPr="00BC2985" w:rsidRDefault="00BC2985" w:rsidP="00BC2985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BC2985">
              <w:rPr>
                <w:rFonts w:cstheme="minorHAnsi"/>
                <w:b/>
              </w:rPr>
              <w:t>2nd</w:t>
            </w:r>
          </w:p>
          <w:p w:rsidR="00BC2985" w:rsidRDefault="00BC2985" w:rsidP="00BC2985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BC2985">
              <w:rPr>
                <w:rFonts w:cstheme="minorHAnsi"/>
                <w:b/>
              </w:rPr>
              <w:t>Date</w:t>
            </w:r>
          </w:p>
        </w:tc>
        <w:tc>
          <w:tcPr>
            <w:tcW w:w="400" w:type="pct"/>
            <w:gridSpan w:val="2"/>
            <w:shd w:val="clear" w:color="auto" w:fill="DEEAF6"/>
          </w:tcPr>
          <w:p w:rsidR="00BC2985" w:rsidRPr="00BC2985" w:rsidRDefault="00BC2985" w:rsidP="00BC2985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BC2985">
              <w:rPr>
                <w:rFonts w:cstheme="minorHAnsi"/>
                <w:b/>
              </w:rPr>
              <w:t>3rd</w:t>
            </w:r>
          </w:p>
          <w:p w:rsidR="00BC2985" w:rsidRDefault="00BC2985" w:rsidP="00BC2985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BC2985">
              <w:rPr>
                <w:rFonts w:cstheme="minorHAnsi"/>
                <w:b/>
              </w:rPr>
              <w:t>Date</w:t>
            </w:r>
          </w:p>
        </w:tc>
        <w:tc>
          <w:tcPr>
            <w:tcW w:w="1419" w:type="pct"/>
            <w:gridSpan w:val="3"/>
            <w:vMerge/>
            <w:shd w:val="clear" w:color="auto" w:fill="DEEAF6"/>
          </w:tcPr>
          <w:p w:rsidR="00BC2985" w:rsidRDefault="00BC29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</w:tr>
      <w:tr w:rsidR="00BC2985" w:rsidRPr="001204C3" w:rsidTr="00BC2985">
        <w:trPr>
          <w:cantSplit/>
          <w:trHeight w:val="1582"/>
          <w:tblHeader/>
        </w:trPr>
        <w:tc>
          <w:tcPr>
            <w:tcW w:w="2286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D67717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199" w:type="pct"/>
            <w:textDirection w:val="btLr"/>
          </w:tcPr>
          <w:p w:rsidR="00BC2985" w:rsidRPr="005A651E" w:rsidRDefault="00BC2985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49" w:type="pct"/>
            <w:textDirection w:val="btLr"/>
          </w:tcPr>
          <w:p w:rsidR="00BC2985" w:rsidRPr="005A651E" w:rsidRDefault="00BC2985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Completed</w:t>
            </w:r>
          </w:p>
        </w:tc>
        <w:tc>
          <w:tcPr>
            <w:tcW w:w="199" w:type="pct"/>
            <w:textDirection w:val="btLr"/>
          </w:tcPr>
          <w:p w:rsidR="00BC2985" w:rsidRDefault="00BC2985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 w:rsidRPr="00BC2985">
              <w:rPr>
                <w:rFonts w:cstheme="minorHAnsi"/>
              </w:rPr>
              <w:t>Completed</w:t>
            </w:r>
          </w:p>
        </w:tc>
        <w:tc>
          <w:tcPr>
            <w:tcW w:w="248" w:type="pct"/>
            <w:textDirection w:val="btLr"/>
          </w:tcPr>
          <w:p w:rsidR="00BC2985" w:rsidRDefault="00BC2985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 w:rsidRPr="00BC2985">
              <w:rPr>
                <w:rFonts w:cstheme="minorHAnsi"/>
              </w:rPr>
              <w:t>Not Completed</w:t>
            </w:r>
          </w:p>
        </w:tc>
        <w:tc>
          <w:tcPr>
            <w:tcW w:w="149" w:type="pct"/>
            <w:textDirection w:val="btLr"/>
          </w:tcPr>
          <w:p w:rsidR="00BC2985" w:rsidRPr="005A651E" w:rsidRDefault="00BC2985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textDirection w:val="btLr"/>
          </w:tcPr>
          <w:p w:rsidR="00BC2985" w:rsidRPr="005A651E" w:rsidRDefault="00BC2985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Completed</w:t>
            </w:r>
          </w:p>
        </w:tc>
        <w:tc>
          <w:tcPr>
            <w:tcW w:w="1419" w:type="pct"/>
            <w:gridSpan w:val="3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30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BC2985" w:rsidRPr="00050F75" w:rsidRDefault="00BC2985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BC2985">
              <w:rPr>
                <w:rFonts w:cstheme="minorHAnsi"/>
                <w:b/>
                <w:color w:val="262626" w:themeColor="text1" w:themeTint="D9"/>
              </w:rPr>
              <w:t>Appearance - the learner demonstrated:</w:t>
            </w: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D67717">
            <w:pPr>
              <w:rPr>
                <w:rFonts w:cstheme="minorHAnsi"/>
                <w:color w:val="262626" w:themeColor="text1" w:themeTint="D9"/>
              </w:rPr>
            </w:pPr>
            <w:r w:rsidRPr="00050F75">
              <w:rPr>
                <w:rFonts w:cstheme="minorHAnsi"/>
                <w:color w:val="262626" w:themeColor="text1" w:themeTint="D9"/>
              </w:rPr>
              <w:t>Clean, neat and appropriate work wear with minimal jewellery</w:t>
            </w: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D67717">
            <w:pPr>
              <w:rPr>
                <w:rFonts w:cstheme="minorHAnsi"/>
                <w:color w:val="262626" w:themeColor="text1" w:themeTint="D9"/>
              </w:rPr>
            </w:pPr>
            <w:r w:rsidRPr="00050F75">
              <w:rPr>
                <w:rFonts w:cstheme="minorHAnsi"/>
                <w:color w:val="262626" w:themeColor="text1" w:themeTint="D9"/>
              </w:rPr>
              <w:lastRenderedPageBreak/>
              <w:t>Appropriate comfortable and clean footwear</w:t>
            </w: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BC2985" w:rsidRPr="00050F75" w:rsidRDefault="00BC2985" w:rsidP="00D67717">
            <w:pPr>
              <w:rPr>
                <w:rFonts w:cstheme="minorHAnsi"/>
                <w:color w:val="262626" w:themeColor="text1" w:themeTint="D9"/>
              </w:rPr>
            </w:pPr>
            <w:r w:rsidRPr="00050F75">
              <w:rPr>
                <w:rFonts w:cstheme="minorHAnsi"/>
                <w:color w:val="262626" w:themeColor="text1" w:themeTint="D9"/>
              </w:rPr>
              <w:t>Hair clean, neat and tied back/up if long</w:t>
            </w: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BC2985" w:rsidRPr="00050F75" w:rsidRDefault="00BC2985" w:rsidP="00D67717">
            <w:pPr>
              <w:rPr>
                <w:rFonts w:cstheme="minorHAnsi"/>
                <w:color w:val="262626" w:themeColor="text1" w:themeTint="D9"/>
              </w:rPr>
            </w:pPr>
            <w:r w:rsidRPr="00050F75">
              <w:rPr>
                <w:rFonts w:cstheme="minorHAnsi"/>
                <w:color w:val="262626" w:themeColor="text1" w:themeTint="D9"/>
              </w:rPr>
              <w:t>No body or breath odour</w:t>
            </w: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BC2985" w:rsidRPr="00050F75" w:rsidRDefault="00BC2985" w:rsidP="00D67717">
            <w:pPr>
              <w:rPr>
                <w:rFonts w:cstheme="minorHAnsi"/>
                <w:color w:val="262626" w:themeColor="text1" w:themeTint="D9"/>
              </w:rPr>
            </w:pPr>
            <w:r w:rsidRPr="00050F75">
              <w:rPr>
                <w:rFonts w:cstheme="minorHAnsi"/>
                <w:color w:val="262626" w:themeColor="text1" w:themeTint="D9"/>
              </w:rPr>
              <w:t>No chewing gum or sucking sweets</w:t>
            </w: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BC2985" w:rsidRPr="00BC2985" w:rsidRDefault="00BC2985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BC2985">
              <w:rPr>
                <w:rFonts w:cstheme="minorHAnsi"/>
                <w:b/>
                <w:color w:val="262626" w:themeColor="text1" w:themeTint="D9"/>
              </w:rPr>
              <w:t>Client care – the learner:</w:t>
            </w: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BC2985" w:rsidRPr="00050F75" w:rsidRDefault="00BC2985" w:rsidP="00D67717">
            <w:pPr>
              <w:rPr>
                <w:rFonts w:cstheme="minorHAnsi"/>
                <w:color w:val="262626" w:themeColor="text1" w:themeTint="D9"/>
              </w:rPr>
            </w:pPr>
            <w:r w:rsidRPr="00050F75">
              <w:rPr>
                <w:rFonts w:cstheme="minorHAnsi"/>
                <w:color w:val="262626" w:themeColor="text1" w:themeTint="D9"/>
              </w:rPr>
              <w:t>Greeted and introduced self to client</w:t>
            </w: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BC2985" w:rsidRPr="00050F75" w:rsidRDefault="00BC2985" w:rsidP="00D67717">
            <w:pPr>
              <w:rPr>
                <w:rFonts w:cstheme="minorHAnsi"/>
                <w:color w:val="262626" w:themeColor="text1" w:themeTint="D9"/>
              </w:rPr>
            </w:pPr>
            <w:r w:rsidRPr="00050F75">
              <w:rPr>
                <w:rFonts w:cstheme="minorHAnsi"/>
                <w:color w:val="262626" w:themeColor="text1" w:themeTint="D9"/>
              </w:rPr>
              <w:t>Assisted client where appropriate</w:t>
            </w: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BC2985" w:rsidRPr="00050F75" w:rsidRDefault="00BC2985" w:rsidP="00D67717">
            <w:pPr>
              <w:rPr>
                <w:rFonts w:cstheme="minorHAnsi"/>
                <w:color w:val="262626" w:themeColor="text1" w:themeTint="D9"/>
              </w:rPr>
            </w:pPr>
            <w:r w:rsidRPr="00050F75">
              <w:rPr>
                <w:rFonts w:cstheme="minorHAnsi"/>
                <w:color w:val="262626" w:themeColor="text1" w:themeTint="D9"/>
              </w:rPr>
              <w:t>Displayed positive body language</w:t>
            </w: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BC2985" w:rsidRPr="00050F75" w:rsidRDefault="00BC2985" w:rsidP="00D67717">
            <w:pPr>
              <w:rPr>
                <w:rFonts w:cstheme="minorHAnsi"/>
                <w:color w:val="262626" w:themeColor="text1" w:themeTint="D9"/>
              </w:rPr>
            </w:pPr>
            <w:r w:rsidRPr="00050F75">
              <w:rPr>
                <w:rFonts w:cstheme="minorHAnsi"/>
                <w:color w:val="262626" w:themeColor="text1" w:themeTint="D9"/>
              </w:rPr>
              <w:t>Respected client’s needs throughout</w:t>
            </w: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BC2985" w:rsidRPr="00050F75" w:rsidRDefault="00BC2985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Checked client</w:t>
            </w:r>
            <w:r w:rsidRPr="00050F75">
              <w:rPr>
                <w:rFonts w:cstheme="minorHAnsi"/>
                <w:color w:val="262626" w:themeColor="text1" w:themeTint="D9"/>
              </w:rPr>
              <w:t>s’ comfort throughout</w:t>
            </w: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BC2985" w:rsidRPr="00BC2985" w:rsidRDefault="00BC2985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BC2985">
              <w:rPr>
                <w:rFonts w:cstheme="minorHAnsi"/>
                <w:b/>
                <w:color w:val="262626" w:themeColor="text1" w:themeTint="D9"/>
              </w:rPr>
              <w:t>Professional conduct – the learner:</w:t>
            </w: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BC2985" w:rsidRDefault="00BC2985" w:rsidP="00D67717">
            <w:pPr>
              <w:rPr>
                <w:rFonts w:cstheme="minorHAnsi"/>
                <w:color w:val="262626" w:themeColor="text1" w:themeTint="D9"/>
              </w:rPr>
            </w:pPr>
            <w:r w:rsidRPr="00050F75">
              <w:rPr>
                <w:rFonts w:cstheme="minorHAnsi"/>
                <w:color w:val="262626" w:themeColor="text1" w:themeTint="D9"/>
              </w:rPr>
              <w:t>Had a clean and neat appearance</w:t>
            </w: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BC2985" w:rsidRDefault="00BC2985" w:rsidP="00D67717">
            <w:pPr>
              <w:rPr>
                <w:rFonts w:cstheme="minorHAnsi"/>
                <w:color w:val="262626" w:themeColor="text1" w:themeTint="D9"/>
              </w:rPr>
            </w:pPr>
            <w:r w:rsidRPr="00050F75">
              <w:rPr>
                <w:rFonts w:cstheme="minorHAnsi"/>
                <w:color w:val="262626" w:themeColor="text1" w:themeTint="D9"/>
              </w:rPr>
              <w:t>Checked participants were wearing the correct clothing</w:t>
            </w: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BC2985" w:rsidRDefault="00BC2985" w:rsidP="00D67717">
            <w:pPr>
              <w:rPr>
                <w:rFonts w:cstheme="minorHAnsi"/>
                <w:color w:val="262626" w:themeColor="text1" w:themeTint="D9"/>
              </w:rPr>
            </w:pPr>
            <w:r w:rsidRPr="00050F75">
              <w:rPr>
                <w:rFonts w:cstheme="minorHAnsi"/>
                <w:color w:val="262626" w:themeColor="text1" w:themeTint="D9"/>
              </w:rPr>
              <w:lastRenderedPageBreak/>
              <w:t>Demonstrated knowledge of health &amp; safety regulations</w:t>
            </w: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BC2985" w:rsidRDefault="00BC2985" w:rsidP="00D67717">
            <w:pPr>
              <w:rPr>
                <w:rFonts w:cstheme="minorHAnsi"/>
                <w:color w:val="262626" w:themeColor="text1" w:themeTint="D9"/>
              </w:rPr>
            </w:pPr>
            <w:r w:rsidRPr="00050F75">
              <w:rPr>
                <w:rFonts w:cstheme="minorHAnsi"/>
                <w:color w:val="262626" w:themeColor="text1" w:themeTint="D9"/>
              </w:rPr>
              <w:t>Checked equipment was clean and in good working order prior to and after the session</w:t>
            </w: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BC2985" w:rsidRDefault="00BC2985" w:rsidP="00050F75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Checked e</w:t>
            </w:r>
            <w:r w:rsidRPr="00050F75">
              <w:rPr>
                <w:rFonts w:cstheme="minorHAnsi"/>
                <w:color w:val="262626" w:themeColor="text1" w:themeTint="D9"/>
              </w:rPr>
              <w:t>quipment was stowed away correctly at the end of the session</w:t>
            </w: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BC2985" w:rsidRPr="00BC2985" w:rsidRDefault="00BC2985" w:rsidP="00050F75">
            <w:pPr>
              <w:rPr>
                <w:rFonts w:cstheme="minorHAnsi"/>
                <w:b/>
                <w:color w:val="262626" w:themeColor="text1" w:themeTint="D9"/>
              </w:rPr>
            </w:pPr>
            <w:r w:rsidRPr="00BC2985">
              <w:rPr>
                <w:rFonts w:cstheme="minorHAnsi"/>
                <w:b/>
                <w:color w:val="262626" w:themeColor="text1" w:themeTint="D9"/>
              </w:rPr>
              <w:t>Postural analysis – the learner:</w:t>
            </w: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BC2985" w:rsidRDefault="00BC2985" w:rsidP="00050F75">
            <w:pPr>
              <w:rPr>
                <w:rFonts w:cstheme="minorHAnsi"/>
                <w:color w:val="262626" w:themeColor="text1" w:themeTint="D9"/>
              </w:rPr>
            </w:pPr>
            <w:r w:rsidRPr="00050F75">
              <w:rPr>
                <w:rFonts w:cstheme="minorHAnsi"/>
                <w:color w:val="262626" w:themeColor="text1" w:themeTint="D9"/>
              </w:rPr>
              <w:t>Completed a postural analysis of the client’s head and shoulders</w:t>
            </w: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BC2985" w:rsidRDefault="00BC2985" w:rsidP="00050F75">
            <w:pPr>
              <w:rPr>
                <w:rFonts w:cstheme="minorHAnsi"/>
                <w:color w:val="262626" w:themeColor="text1" w:themeTint="D9"/>
              </w:rPr>
            </w:pPr>
            <w:r w:rsidRPr="00050F75">
              <w:rPr>
                <w:rFonts w:cstheme="minorHAnsi"/>
                <w:color w:val="262626" w:themeColor="text1" w:themeTint="D9"/>
              </w:rPr>
              <w:t>Completed a postural analysis of the client’s back and spine</w:t>
            </w: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BC2985" w:rsidRDefault="00BC2985" w:rsidP="00050F75">
            <w:pPr>
              <w:rPr>
                <w:rFonts w:cstheme="minorHAnsi"/>
                <w:color w:val="262626" w:themeColor="text1" w:themeTint="D9"/>
              </w:rPr>
            </w:pPr>
            <w:r w:rsidRPr="00050F75">
              <w:rPr>
                <w:rFonts w:cstheme="minorHAnsi"/>
                <w:color w:val="262626" w:themeColor="text1" w:themeTint="D9"/>
              </w:rPr>
              <w:t>Completed a postural analysis of the client’s hips, knees and feet</w:t>
            </w: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BC2985" w:rsidRDefault="00BC2985" w:rsidP="00050F75">
            <w:pPr>
              <w:rPr>
                <w:rFonts w:cstheme="minorHAnsi"/>
                <w:color w:val="262626" w:themeColor="text1" w:themeTint="D9"/>
              </w:rPr>
            </w:pPr>
            <w:r w:rsidRPr="00050F75">
              <w:rPr>
                <w:rFonts w:cstheme="minorHAnsi"/>
                <w:color w:val="262626" w:themeColor="text1" w:themeTint="D9"/>
              </w:rPr>
              <w:t>Completed a postural analysis from the front, side and back of the client</w:t>
            </w: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BC2985" w:rsidRPr="00BC2985" w:rsidRDefault="00BC2985" w:rsidP="00050F75">
            <w:pPr>
              <w:rPr>
                <w:rFonts w:cstheme="minorHAnsi"/>
                <w:b/>
                <w:color w:val="262626" w:themeColor="text1" w:themeTint="D9"/>
              </w:rPr>
            </w:pPr>
            <w:r w:rsidRPr="00BC2985">
              <w:rPr>
                <w:rFonts w:cstheme="minorHAnsi"/>
                <w:b/>
                <w:color w:val="262626" w:themeColor="text1" w:themeTint="D9"/>
              </w:rPr>
              <w:t>Personal training – the learner:</w:t>
            </w: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Pr="00050F75" w:rsidRDefault="00BC2985" w:rsidP="00050F75">
            <w:pPr>
              <w:rPr>
                <w:rFonts w:cstheme="minorHAnsi"/>
              </w:rPr>
            </w:pPr>
            <w:r w:rsidRPr="00050F75">
              <w:rPr>
                <w:rFonts w:cstheme="minorHAnsi"/>
              </w:rPr>
              <w:t>Demonstrated a variety of teaching techniques</w:t>
            </w:r>
          </w:p>
        </w:tc>
        <w:tc>
          <w:tcPr>
            <w:tcW w:w="199" w:type="pct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Pr="00050F75" w:rsidRDefault="00BC2985" w:rsidP="00050F75">
            <w:pPr>
              <w:rPr>
                <w:rFonts w:cstheme="minorHAnsi"/>
              </w:rPr>
            </w:pPr>
            <w:r w:rsidRPr="00050F75">
              <w:rPr>
                <w:rFonts w:cstheme="minorHAnsi"/>
              </w:rPr>
              <w:t>Motivated the client throughout the session</w:t>
            </w:r>
          </w:p>
        </w:tc>
        <w:tc>
          <w:tcPr>
            <w:tcW w:w="199" w:type="pct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Pr="00050F75" w:rsidRDefault="00BC2985" w:rsidP="00050F75">
            <w:pPr>
              <w:rPr>
                <w:rFonts w:cstheme="minorHAnsi"/>
              </w:rPr>
            </w:pPr>
            <w:r w:rsidRPr="00050F75">
              <w:rPr>
                <w:rFonts w:cstheme="minorHAnsi"/>
              </w:rPr>
              <w:t>Explained to the client the ef</w:t>
            </w:r>
            <w:r>
              <w:rPr>
                <w:rFonts w:cstheme="minorHAnsi"/>
              </w:rPr>
              <w:t>fects of exercise on the cardio</w:t>
            </w:r>
            <w:r w:rsidRPr="00050F75">
              <w:rPr>
                <w:rFonts w:cstheme="minorHAnsi"/>
              </w:rPr>
              <w:t>respiratory system</w:t>
            </w:r>
          </w:p>
        </w:tc>
        <w:tc>
          <w:tcPr>
            <w:tcW w:w="199" w:type="pct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Pr="00050F75" w:rsidRDefault="00BC2985" w:rsidP="00050F75">
            <w:pPr>
              <w:rPr>
                <w:rFonts w:cstheme="minorHAnsi"/>
                <w:bCs/>
              </w:rPr>
            </w:pPr>
            <w:r w:rsidRPr="00050F75">
              <w:rPr>
                <w:rFonts w:cstheme="minorHAnsi"/>
                <w:bCs/>
              </w:rPr>
              <w:lastRenderedPageBreak/>
              <w:t>Demonstrated and guided the client through a warm up routine</w:t>
            </w:r>
          </w:p>
        </w:tc>
        <w:tc>
          <w:tcPr>
            <w:tcW w:w="199" w:type="pct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Pr="00030408" w:rsidRDefault="00BC2985" w:rsidP="00050F75">
            <w:pPr>
              <w:rPr>
                <w:rFonts w:cstheme="minorHAnsi"/>
                <w:b/>
                <w:bCs/>
              </w:rPr>
            </w:pPr>
            <w:r w:rsidRPr="00030408">
              <w:rPr>
                <w:rFonts w:cstheme="minorHAnsi"/>
                <w:b/>
                <w:bCs/>
              </w:rPr>
              <w:t>Demonstrated at least four resistance approaches to training</w:t>
            </w:r>
            <w:r>
              <w:rPr>
                <w:rFonts w:cstheme="minorHAnsi"/>
                <w:b/>
                <w:bCs/>
              </w:rPr>
              <w:t>:</w:t>
            </w:r>
          </w:p>
        </w:tc>
        <w:tc>
          <w:tcPr>
            <w:tcW w:w="199" w:type="pct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50F7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Pr="00AE52B9" w:rsidRDefault="00BC2985" w:rsidP="00030408">
            <w:r w:rsidRPr="00AE52B9">
              <w:t>1</w:t>
            </w:r>
            <w:r>
              <w:t>.</w:t>
            </w:r>
            <w:r w:rsidRPr="00AE52B9">
              <w:t xml:space="preserve"> </w:t>
            </w:r>
            <w:r>
              <w:t xml:space="preserve"> </w:t>
            </w:r>
            <w:r w:rsidRPr="00AE52B9">
              <w:t>Pyramid systems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Pr="00AE52B9" w:rsidRDefault="00BC2985" w:rsidP="00030408">
            <w:r>
              <w:t>2.  Super-setting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Pr="00AE52B9" w:rsidRDefault="00BC2985" w:rsidP="00030408">
            <w:r>
              <w:t>3.  Giant sets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Pr="00AE52B9" w:rsidRDefault="00BC2985" w:rsidP="00030408">
            <w:r>
              <w:t>4.  Tri sets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Pr="00AE52B9" w:rsidRDefault="00BC2985" w:rsidP="00030408">
            <w:r>
              <w:t>5.  Forced repetitions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Pr="00AE52B9" w:rsidRDefault="00BC2985" w:rsidP="00030408">
            <w:r>
              <w:t>6.  Pre/post exhaust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Pr="00AE52B9" w:rsidRDefault="00BC2985" w:rsidP="00030408">
            <w:r>
              <w:t>7.  Negative/eccentric training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Default="00BC2985" w:rsidP="00030408">
            <w:r>
              <w:t>Demonstrated and guided the client through strength exercises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Default="00BC2985" w:rsidP="00030408">
            <w:r>
              <w:t>Demonstrated and guided the client through endurance exercises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Pr="00375B52" w:rsidRDefault="00BC2985" w:rsidP="00030408">
            <w:r w:rsidRPr="00375B52">
              <w:t xml:space="preserve">Demonstrated and guided the client through the use of </w:t>
            </w:r>
            <w:r>
              <w:t>resistance machines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Pr="00375B52" w:rsidRDefault="00BC2985" w:rsidP="00030408">
            <w:r w:rsidRPr="00375B52">
              <w:lastRenderedPageBreak/>
              <w:t>Demonstrated and guided the client through the use of</w:t>
            </w:r>
            <w:r>
              <w:t xml:space="preserve"> free weights, to include barbells, dumbbells and cables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Pr="00030408" w:rsidRDefault="00BC2985" w:rsidP="00030408">
            <w:pPr>
              <w:rPr>
                <w:b/>
              </w:rPr>
            </w:pPr>
            <w:r w:rsidRPr="00030408">
              <w:rPr>
                <w:b/>
              </w:rPr>
              <w:t>Demonstrated correct lifting and passing techniques</w:t>
            </w:r>
            <w:r>
              <w:rPr>
                <w:b/>
              </w:rPr>
              <w:t>: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Pr="00375B52" w:rsidRDefault="00BC2985" w:rsidP="00030408">
            <w:r>
              <w:t>1.  Dead lifting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Pr="00375B52" w:rsidRDefault="00BC2985" w:rsidP="00030408">
            <w:r>
              <w:t>2.  Spotting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Default="00BC2985" w:rsidP="00030408">
            <w:r>
              <w:t>Demonstrated and guided the client through core stability exercises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Pr="00030408" w:rsidRDefault="00BC2985" w:rsidP="00030408">
            <w:pPr>
              <w:rPr>
                <w:b/>
              </w:rPr>
            </w:pPr>
            <w:r w:rsidRPr="00030408">
              <w:rPr>
                <w:b/>
              </w:rPr>
              <w:t>Demonstrated at least two cardiovascular approaches to training</w:t>
            </w:r>
            <w:r>
              <w:rPr>
                <w:b/>
              </w:rPr>
              <w:t>: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Default="00BC2985" w:rsidP="00030408">
            <w:r>
              <w:t>1.  Interval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Default="00BC2985" w:rsidP="00030408">
            <w:r>
              <w:t>2.  Fartlek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Default="00BC2985" w:rsidP="00030408">
            <w:r>
              <w:t>3.  Continuous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Default="00BC2985" w:rsidP="00030408">
            <w:r>
              <w:t>Demonstrated and guided the client through rehabilitation exercises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Default="00BC2985" w:rsidP="00030408">
            <w:r>
              <w:t>Demonstrated and guided the client through sports specific exercises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Default="00BC2985" w:rsidP="00030408">
            <w:r>
              <w:t>Demonstrated and guided the client through specific stretches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Default="00BC2985" w:rsidP="00030408">
            <w:r>
              <w:t>Demonstrated and guided the client through a cool down routine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Default="00BC2985" w:rsidP="00030408">
            <w:r>
              <w:lastRenderedPageBreak/>
              <w:t>Timing and a high level of safety were demonstrated throughout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Pr="00B7676F" w:rsidRDefault="00BC2985" w:rsidP="00030408">
            <w:pPr>
              <w:rPr>
                <w:b/>
              </w:rPr>
            </w:pPr>
            <w:r w:rsidRPr="00B7676F">
              <w:rPr>
                <w:b/>
              </w:rPr>
              <w:t>Home care – the learner: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Default="00BC2985" w:rsidP="00030408">
            <w:r>
              <w:t>Advised the client on following a healthy diet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Pr="006B1605" w:rsidRDefault="00BC2985" w:rsidP="00030408">
            <w:r w:rsidRPr="006B1605">
              <w:t>Advised the client on rest and recovery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Pr="006B1605" w:rsidRDefault="00BC2985" w:rsidP="00030408">
            <w:r>
              <w:t>Advised the client on other types of exercise they could be doing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Pr="006B1605" w:rsidRDefault="00BC2985" w:rsidP="00030408">
            <w:r>
              <w:t>Advised the client on how often they should exercise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Pr="00B7676F" w:rsidRDefault="00BC2985" w:rsidP="00030408">
            <w:pPr>
              <w:rPr>
                <w:b/>
              </w:rPr>
            </w:pPr>
            <w:r w:rsidRPr="00B7676F">
              <w:rPr>
                <w:b/>
              </w:rPr>
              <w:t>Programme overall – the learner: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Default="00BC2985" w:rsidP="00030408">
            <w:r>
              <w:t>Discussed with client prior to the session his/her preferences to type of exercise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Default="00BC2985" w:rsidP="00030408">
            <w:r>
              <w:t>Completed consultation and discussed programme with client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Default="00BC2985" w:rsidP="00030408">
            <w:r>
              <w:t>Discussed likes and dislikes of programme with client at the end of the session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Pr="00281B51" w:rsidRDefault="00BC2985" w:rsidP="00030408">
            <w:r>
              <w:t>Altered the programme where necessary according to the client’s wishes and appropriateness of the programme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Pr="009A5AE8" w:rsidRDefault="00BC2985" w:rsidP="00030408">
            <w:r>
              <w:t>Showed alternative exercises where necessary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Pr="00281B51" w:rsidRDefault="00BC2985" w:rsidP="00030408">
            <w:r>
              <w:lastRenderedPageBreak/>
              <w:t>Showed progression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Default="00BC2985" w:rsidP="00030408">
            <w:r>
              <w:t>Discussed with client the need for appropriate work wear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Default="00BC2985" w:rsidP="00030408">
            <w:r>
              <w:t>Discussed with client the importance of drinking water throughout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Pr="00281B51" w:rsidRDefault="00BC2985" w:rsidP="00030408">
            <w:r w:rsidRPr="00281B51">
              <w:t>Discussed with client the importance of health and safety within the exercise environment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Pr="00CA53C8" w:rsidRDefault="00BC2985" w:rsidP="00030408">
            <w:pPr>
              <w:rPr>
                <w:i/>
              </w:rPr>
            </w:pPr>
            <w:r>
              <w:t xml:space="preserve">Environment specifically designed for exercise 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Pr="00281B51" w:rsidRDefault="00BC2985" w:rsidP="00030408">
            <w:r>
              <w:t>Environment not designed specifically for exercises (home or outdoors)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Default="00BC2985" w:rsidP="00030408">
            <w:r>
              <w:t>Concluded the programme correctly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Pr="00B3619E" w:rsidRDefault="00BC2985" w:rsidP="00030408">
            <w:r w:rsidRPr="00DE1E14">
              <w:t>Oral questions</w:t>
            </w:r>
            <w:r w:rsidRPr="004C05A2">
              <w:rPr>
                <w:b/>
              </w:rPr>
              <w:t xml:space="preserve"> </w:t>
            </w:r>
            <w:r w:rsidRPr="004C05A2">
              <w:t xml:space="preserve">(2 </w:t>
            </w:r>
            <w:r>
              <w:t xml:space="preserve">oral </w:t>
            </w:r>
            <w:r w:rsidRPr="004C05A2">
              <w:t>questio</w:t>
            </w:r>
            <w:r>
              <w:t>ns to be asked per assessment</w:t>
            </w:r>
            <w:r w:rsidRPr="004C05A2">
              <w:t>)</w:t>
            </w:r>
            <w:r>
              <w:t>: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Pr="004879E2" w:rsidRDefault="00BC2985" w:rsidP="00030408">
            <w:r w:rsidRPr="004879E2">
              <w:t>Question 1 answered correctly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2985" w:rsidRPr="001204C3" w:rsidTr="00BC2985">
        <w:trPr>
          <w:trHeight w:val="90"/>
        </w:trPr>
        <w:tc>
          <w:tcPr>
            <w:tcW w:w="2286" w:type="pct"/>
            <w:tcMar>
              <w:top w:w="28" w:type="dxa"/>
              <w:bottom w:w="28" w:type="dxa"/>
            </w:tcMar>
          </w:tcPr>
          <w:p w:rsidR="00BC2985" w:rsidRPr="004879E2" w:rsidRDefault="00BC2985" w:rsidP="00030408">
            <w:r w:rsidRPr="004879E2">
              <w:t>Question 2 answered correctly</w:t>
            </w: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19" w:type="pct"/>
            <w:gridSpan w:val="3"/>
          </w:tcPr>
          <w:p w:rsidR="00BC2985" w:rsidRPr="005A651E" w:rsidRDefault="00BC2985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7676F" w:rsidRPr="001204C3" w:rsidTr="00B7676F">
        <w:trPr>
          <w:trHeight w:val="90"/>
        </w:trPr>
        <w:tc>
          <w:tcPr>
            <w:tcW w:w="4511" w:type="pct"/>
            <w:gridSpan w:val="8"/>
            <w:shd w:val="clear" w:color="auto" w:fill="DEEAF6"/>
          </w:tcPr>
          <w:p w:rsidR="00B7676F" w:rsidRPr="005A651E" w:rsidRDefault="00B7676F" w:rsidP="00030408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Task Completed</w:t>
            </w:r>
          </w:p>
        </w:tc>
        <w:tc>
          <w:tcPr>
            <w:tcW w:w="230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B7676F" w:rsidRPr="005A651E" w:rsidRDefault="00B7676F" w:rsidP="00030408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259" w:type="pct"/>
          </w:tcPr>
          <w:p w:rsidR="00B7676F" w:rsidRPr="005A651E" w:rsidRDefault="00B7676F" w:rsidP="00030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D67717" w:rsidRDefault="00D67717" w:rsidP="00487A5C"/>
    <w:p w:rsidR="00DE1E14" w:rsidRDefault="00DE1E14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lastRenderedPageBreak/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  <w:r w:rsidR="00187785">
        <w:t>______________</w:t>
      </w:r>
    </w:p>
    <w:p w:rsidR="00BA514F" w:rsidRDefault="00DE1E14" w:rsidP="00BA514F">
      <w:pPr>
        <w:spacing w:after="120"/>
        <w:rPr>
          <w:b/>
        </w:rPr>
      </w:pPr>
      <w:r>
        <w:rPr>
          <w:b/>
        </w:rPr>
        <w:t xml:space="preserve">Lecturer/Assessor </w:t>
      </w:r>
      <w:r w:rsidR="00BA514F"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__________________________</w:t>
      </w:r>
      <w:r w:rsidR="00BA514F" w:rsidRPr="00B07B93">
        <w:rPr>
          <w:b/>
        </w:rPr>
        <w:t>Date:</w:t>
      </w:r>
      <w:r w:rsidR="00BA514F">
        <w:t xml:space="preserve"> _______________</w:t>
      </w:r>
      <w:r w:rsidR="00187785">
        <w:t>______________</w:t>
      </w:r>
      <w:r>
        <w:t>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DE1E14" w:rsidP="00BA514F">
      <w:pPr>
        <w:spacing w:after="120"/>
        <w:rPr>
          <w:b/>
        </w:rPr>
      </w:pPr>
      <w:r>
        <w:rPr>
          <w:b/>
        </w:rPr>
        <w:t>Internal Quality Assured by</w:t>
      </w:r>
      <w:r w:rsidR="00187785">
        <w:rPr>
          <w:b/>
        </w:rPr>
        <w:t xml:space="preserve">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187785">
        <w:t>_______________________________</w:t>
      </w:r>
    </w:p>
    <w:p w:rsidR="00BA514F" w:rsidRDefault="00DE1E14" w:rsidP="00BA514F">
      <w:pPr>
        <w:spacing w:after="240"/>
      </w:pPr>
      <w:r>
        <w:rPr>
          <w:b/>
        </w:rPr>
        <w:t>Internal</w:t>
      </w:r>
      <w:r w:rsidR="00187785">
        <w:rPr>
          <w:b/>
        </w:rPr>
        <w:t xml:space="preserve"> Qual</w:t>
      </w:r>
      <w:r>
        <w:rPr>
          <w:b/>
        </w:rPr>
        <w:t>ity Assured by</w:t>
      </w:r>
      <w:r w:rsidR="00187785">
        <w:rPr>
          <w:b/>
        </w:rPr>
        <w:t xml:space="preserve"> </w:t>
      </w:r>
      <w:r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 w:rsidR="00187785">
        <w:t>_______________________________</w:t>
      </w:r>
      <w:r w:rsidR="00BA514F">
        <w:t xml:space="preserve">___ </w:t>
      </w:r>
      <w:r w:rsidR="00BA514F" w:rsidRPr="00B07B93">
        <w:rPr>
          <w:b/>
        </w:rPr>
        <w:t>Date:</w:t>
      </w:r>
      <w:r w:rsidR="00BA514F">
        <w:t xml:space="preserve"> _________________</w:t>
      </w:r>
      <w:r w:rsidR="00187785">
        <w:t>___</w:t>
      </w:r>
    </w:p>
    <w:p w:rsidR="00187785" w:rsidRDefault="00187785" w:rsidP="00187785">
      <w:pPr>
        <w:spacing w:after="120"/>
        <w:rPr>
          <w:b/>
        </w:rPr>
      </w:pPr>
    </w:p>
    <w:p w:rsidR="00187785" w:rsidRPr="001E0802" w:rsidRDefault="00DE1E14" w:rsidP="00187785">
      <w:pPr>
        <w:spacing w:after="120"/>
        <w:rPr>
          <w:b/>
        </w:rPr>
      </w:pPr>
      <w:r>
        <w:rPr>
          <w:b/>
        </w:rPr>
        <w:t>External Quality Assured by</w:t>
      </w:r>
      <w:r w:rsidR="00187785">
        <w:rPr>
          <w:b/>
        </w:rPr>
        <w:t xml:space="preserve"> Name</w:t>
      </w:r>
      <w:r w:rsidR="00187785" w:rsidRPr="001E0802">
        <w:rPr>
          <w:b/>
        </w:rPr>
        <w:t>:</w:t>
      </w:r>
      <w:r w:rsidR="00187785">
        <w:rPr>
          <w:b/>
        </w:rPr>
        <w:t xml:space="preserve"> </w:t>
      </w:r>
      <w:r w:rsidR="00187785" w:rsidRPr="001E0802">
        <w:t>______________________________________</w:t>
      </w:r>
      <w:r w:rsidR="00187785">
        <w:t>______________________________</w:t>
      </w:r>
    </w:p>
    <w:p w:rsidR="00187785" w:rsidRPr="00187785" w:rsidRDefault="00187785" w:rsidP="00187785">
      <w:pPr>
        <w:spacing w:after="240"/>
      </w:pPr>
      <w:r>
        <w:rPr>
          <w:b/>
        </w:rPr>
        <w:t>External Quality Assure</w:t>
      </w:r>
      <w:r w:rsidR="00DE1E14">
        <w:rPr>
          <w:b/>
        </w:rPr>
        <w:t>d by</w:t>
      </w:r>
      <w:r>
        <w:rPr>
          <w:b/>
        </w:rPr>
        <w:t xml:space="preserve"> </w:t>
      </w:r>
      <w:r w:rsidR="00DE1E14">
        <w:rPr>
          <w:b/>
        </w:rPr>
        <w:t>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 </w:t>
      </w:r>
      <w:r w:rsidRPr="00B07B93">
        <w:rPr>
          <w:b/>
        </w:rPr>
        <w:t>Date:</w:t>
      </w:r>
      <w:r w:rsidR="00DE1E14">
        <w:t xml:space="preserve"> __________________</w:t>
      </w:r>
      <w:r>
        <w:br/>
      </w:r>
      <w:r w:rsidRPr="00187785">
        <w:rPr>
          <w:b/>
        </w:rPr>
        <w:t>(if sampled)</w:t>
      </w:r>
    </w:p>
    <w:p w:rsidR="00187785" w:rsidRDefault="00187785" w:rsidP="00BA514F">
      <w:pPr>
        <w:spacing w:after="240"/>
        <w:rPr>
          <w:b/>
        </w:rPr>
      </w:pPr>
    </w:p>
    <w:p w:rsidR="0032249D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91131C" w:rsidRDefault="0091131C">
      <w:pPr>
        <w:spacing w:line="259" w:lineRule="auto"/>
        <w:rPr>
          <w:rFonts w:cstheme="minorHAnsi"/>
          <w:sz w:val="52"/>
        </w:rPr>
      </w:pPr>
      <w:r>
        <w:rPr>
          <w:rFonts w:cstheme="minorHAnsi"/>
          <w:sz w:val="52"/>
        </w:rPr>
        <w:br w:type="page"/>
      </w:r>
    </w:p>
    <w:p w:rsidR="0032249D" w:rsidRDefault="0091131C" w:rsidP="0091131C">
      <w:r>
        <w:lastRenderedPageBreak/>
        <w:t>Document History</w:t>
      </w:r>
      <w:bookmarkStart w:id="0" w:name="_GoBack"/>
      <w:bookmarkEnd w:id="0"/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91131C" w:rsidRPr="004A608D" w:rsidTr="00BD1B3F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1131C" w:rsidRPr="004A608D" w:rsidRDefault="0091131C" w:rsidP="00BD1B3F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1131C" w:rsidRPr="004A608D" w:rsidRDefault="0091131C" w:rsidP="00BD1B3F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1131C" w:rsidRPr="004A608D" w:rsidRDefault="0091131C" w:rsidP="00BD1B3F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91131C" w:rsidRPr="004A608D" w:rsidRDefault="0091131C" w:rsidP="00BD1B3F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91131C" w:rsidRPr="004A608D" w:rsidTr="00BD1B3F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1131C" w:rsidRPr="004A608D" w:rsidRDefault="0091131C" w:rsidP="00BD1B3F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1131C" w:rsidRPr="004A608D" w:rsidRDefault="0091131C" w:rsidP="00BD1B3F">
            <w:pPr>
              <w:spacing w:before="60" w:after="60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1131C" w:rsidRPr="004A608D" w:rsidRDefault="0091131C" w:rsidP="00BD1B3F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1131C" w:rsidRPr="004A608D" w:rsidRDefault="0091131C" w:rsidP="00BD1B3F">
            <w:pPr>
              <w:spacing w:before="60" w:after="60"/>
            </w:pPr>
            <w:r>
              <w:t>Qualification Administrator</w:t>
            </w:r>
          </w:p>
        </w:tc>
      </w:tr>
      <w:tr w:rsidR="0091131C" w:rsidRPr="004A608D" w:rsidTr="00BD1B3F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1131C" w:rsidRPr="004A608D" w:rsidRDefault="0091131C" w:rsidP="00BD1B3F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1131C" w:rsidRPr="004A608D" w:rsidRDefault="0091131C" w:rsidP="00BD1B3F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1131C" w:rsidRPr="004A608D" w:rsidRDefault="0091131C" w:rsidP="00BD1B3F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1131C" w:rsidRPr="004A608D" w:rsidRDefault="0091131C" w:rsidP="00BD1B3F">
            <w:pPr>
              <w:spacing w:before="60" w:after="60"/>
            </w:pPr>
          </w:p>
        </w:tc>
      </w:tr>
      <w:tr w:rsidR="0091131C" w:rsidRPr="004A608D" w:rsidTr="00BD1B3F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1131C" w:rsidRDefault="0091131C" w:rsidP="00BD1B3F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1131C" w:rsidRDefault="0091131C" w:rsidP="00BD1B3F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1131C" w:rsidRDefault="0091131C" w:rsidP="00BD1B3F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1131C" w:rsidRDefault="0091131C" w:rsidP="00BD1B3F">
            <w:pPr>
              <w:spacing w:before="60" w:after="60"/>
            </w:pPr>
          </w:p>
        </w:tc>
      </w:tr>
    </w:tbl>
    <w:p w:rsidR="0091131C" w:rsidRPr="001204C3" w:rsidRDefault="0091131C" w:rsidP="0091131C"/>
    <w:sectPr w:rsidR="0091131C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0AD2" w:rsidRDefault="007C0AD2" w:rsidP="00735D34">
      <w:r>
        <w:separator/>
      </w:r>
    </w:p>
  </w:endnote>
  <w:endnote w:type="continuationSeparator" w:id="0">
    <w:p w:rsidR="007C0AD2" w:rsidRDefault="007C0AD2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7C0AD2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7C0AD2">
              <w:rPr>
                <w:szCs w:val="18"/>
              </w:rPr>
              <w:t>iUSP164</w:t>
            </w:r>
            <w:r w:rsidR="0091131C">
              <w:rPr>
                <w:szCs w:val="18"/>
              </w:rPr>
              <w:t xml:space="preserve"> </w:t>
            </w:r>
            <w:r w:rsidR="0091131C" w:rsidRPr="0091131C">
              <w:rPr>
                <w:szCs w:val="18"/>
              </w:rPr>
              <w:t>Assignment Assessment Form</w:t>
            </w:r>
            <w:r w:rsidR="00E90DE1" w:rsidRPr="001E0802">
              <w:rPr>
                <w:szCs w:val="18"/>
              </w:rPr>
              <w:t>_v</w:t>
            </w:r>
            <w:r w:rsidR="0091131C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91131C">
              <w:rPr>
                <w:noProof/>
                <w:szCs w:val="18"/>
              </w:rPr>
              <w:t>9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91131C">
              <w:rPr>
                <w:noProof/>
                <w:szCs w:val="18"/>
              </w:rPr>
              <w:t>9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0AD2" w:rsidRDefault="007C0AD2" w:rsidP="00735D34">
      <w:r>
        <w:separator/>
      </w:r>
    </w:p>
  </w:footnote>
  <w:footnote w:type="continuationSeparator" w:id="0">
    <w:p w:rsidR="007C0AD2" w:rsidRDefault="007C0AD2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7C0AD2"/>
    <w:rsid w:val="00003257"/>
    <w:rsid w:val="0001369A"/>
    <w:rsid w:val="00030408"/>
    <w:rsid w:val="00050F75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A04D5"/>
    <w:rsid w:val="001C172A"/>
    <w:rsid w:val="001E0802"/>
    <w:rsid w:val="00220EC1"/>
    <w:rsid w:val="00245D23"/>
    <w:rsid w:val="00267424"/>
    <w:rsid w:val="00290269"/>
    <w:rsid w:val="002C180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C0AD2"/>
    <w:rsid w:val="007F0350"/>
    <w:rsid w:val="00834262"/>
    <w:rsid w:val="00856F63"/>
    <w:rsid w:val="00874E16"/>
    <w:rsid w:val="008F03ED"/>
    <w:rsid w:val="0091131C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7676F"/>
    <w:rsid w:val="00BA514F"/>
    <w:rsid w:val="00BC2985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67717"/>
    <w:rsid w:val="00D95506"/>
    <w:rsid w:val="00DA3339"/>
    <w:rsid w:val="00DB1D5A"/>
    <w:rsid w:val="00DE1E14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3F6E7888-D236-40EE-8FC0-65DB17AD7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ask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83361-9214-4D05-A085-BAAF4731E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Task Assessment Form_v1</Template>
  <TotalTime>0</TotalTime>
  <Pages>9</Pages>
  <Words>909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Fields</cp:lastModifiedBy>
  <cp:revision>2</cp:revision>
  <cp:lastPrinted>2018-03-13T11:43:00Z</cp:lastPrinted>
  <dcterms:created xsi:type="dcterms:W3CDTF">2019-09-27T14:14:00Z</dcterms:created>
  <dcterms:modified xsi:type="dcterms:W3CDTF">2019-09-27T14:14:00Z</dcterms:modified>
</cp:coreProperties>
</file>