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F071D1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 xml:space="preserve">Interview Marking </w:t>
      </w:r>
      <w:r w:rsidR="00DA3339">
        <w:rPr>
          <w:rFonts w:cstheme="minorHAnsi"/>
          <w:sz w:val="52"/>
        </w:rPr>
        <w:t>F</w:t>
      </w:r>
      <w:r w:rsidR="001E0802">
        <w:rPr>
          <w:rFonts w:cstheme="minorHAnsi"/>
          <w:sz w:val="52"/>
        </w:rPr>
        <w:t>orm</w:t>
      </w:r>
    </w:p>
    <w:p w:rsidR="00560C28" w:rsidRDefault="00F071D1" w:rsidP="00BA514F">
      <w:pPr>
        <w:pStyle w:val="Heading2"/>
        <w:spacing w:after="120"/>
        <w:rPr>
          <w:rFonts w:cstheme="minorHAnsi"/>
          <w:color w:val="auto"/>
        </w:rPr>
      </w:pPr>
      <w:r w:rsidRPr="00F071D1">
        <w:rPr>
          <w:rFonts w:cstheme="minorHAnsi"/>
          <w:color w:val="auto"/>
        </w:rPr>
        <w:t>iUSP164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6A1687" w:rsidRPr="006A1687">
        <w:rPr>
          <w:rFonts w:cstheme="minorHAnsi"/>
          <w:color w:val="auto"/>
        </w:rPr>
        <w:t>Delivering personal training sessions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753488" w:rsidRDefault="001E0802" w:rsidP="00753488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4783"/>
        <w:gridCol w:w="838"/>
        <w:gridCol w:w="753"/>
        <w:gridCol w:w="2835"/>
      </w:tblGrid>
      <w:tr w:rsidR="00F071D1" w:rsidRPr="001204C3" w:rsidTr="00F071D1">
        <w:trPr>
          <w:trHeight w:val="90"/>
        </w:trPr>
        <w:tc>
          <w:tcPr>
            <w:tcW w:w="4783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F071D1" w:rsidRPr="00F42F92" w:rsidRDefault="00F071D1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838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F071D1" w:rsidRPr="001E0802" w:rsidRDefault="00F071D1" w:rsidP="00F071D1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Pass</w:t>
            </w:r>
          </w:p>
        </w:tc>
        <w:tc>
          <w:tcPr>
            <w:tcW w:w="753" w:type="dxa"/>
            <w:shd w:val="clear" w:color="auto" w:fill="DEEAF6"/>
            <w:vAlign w:val="center"/>
          </w:tcPr>
          <w:p w:rsidR="00F071D1" w:rsidRPr="001E0802" w:rsidRDefault="00F071D1" w:rsidP="00F071D1">
            <w:pPr>
              <w:tabs>
                <w:tab w:val="center" w:pos="1593"/>
                <w:tab w:val="left" w:pos="2246"/>
              </w:tabs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Refer</w:t>
            </w:r>
          </w:p>
        </w:tc>
        <w:tc>
          <w:tcPr>
            <w:tcW w:w="2835" w:type="dxa"/>
            <w:shd w:val="clear" w:color="auto" w:fill="DEEAF6"/>
            <w:vAlign w:val="center"/>
          </w:tcPr>
          <w:p w:rsidR="00F071D1" w:rsidRPr="001E0802" w:rsidRDefault="00F071D1" w:rsidP="00F071D1">
            <w:pPr>
              <w:tabs>
                <w:tab w:val="center" w:pos="1593"/>
                <w:tab w:val="left" w:pos="2246"/>
              </w:tabs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Comments</w:t>
            </w:r>
          </w:p>
        </w:tc>
      </w:tr>
      <w:tr w:rsidR="00F071D1" w:rsidRPr="001204C3" w:rsidTr="00F071D1">
        <w:trPr>
          <w:trHeight w:val="171"/>
        </w:trPr>
        <w:tc>
          <w:tcPr>
            <w:tcW w:w="4783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071D1" w:rsidRDefault="00F071D1" w:rsidP="00F76B76">
            <w:pPr>
              <w:rPr>
                <w:rFonts w:cstheme="minorHAnsi"/>
                <w:b/>
                <w:color w:val="262626" w:themeColor="text1" w:themeTint="D9"/>
              </w:rPr>
            </w:pPr>
            <w:r w:rsidRPr="00F071D1">
              <w:rPr>
                <w:rFonts w:cstheme="minorHAnsi"/>
                <w:b/>
                <w:color w:val="262626" w:themeColor="text1" w:themeTint="D9"/>
              </w:rPr>
              <w:t>Interview – 2 questions for each point with 2 marks per question = 40 marks</w:t>
            </w:r>
          </w:p>
          <w:p w:rsidR="00F071D1" w:rsidRPr="00F071D1" w:rsidRDefault="00F071D1" w:rsidP="00F071D1">
            <w:p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Questions based on:</w:t>
            </w:r>
          </w:p>
          <w:p w:rsidR="00F071D1" w:rsidRPr="00F071D1" w:rsidRDefault="00F071D1" w:rsidP="00F071D1">
            <w:pPr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Industry knowledge/trends</w:t>
            </w:r>
          </w:p>
          <w:p w:rsidR="00F071D1" w:rsidRPr="00F071D1" w:rsidRDefault="00F071D1" w:rsidP="00F071D1">
            <w:pPr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Personal &amp; professional experiences</w:t>
            </w:r>
          </w:p>
          <w:p w:rsidR="00F071D1" w:rsidRPr="00F071D1" w:rsidRDefault="00F071D1" w:rsidP="00F071D1">
            <w:pPr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Setting up a personal training business (Sole Trader / Company etc.)</w:t>
            </w:r>
          </w:p>
          <w:p w:rsidR="00F071D1" w:rsidRPr="00F071D1" w:rsidRDefault="00F071D1" w:rsidP="00F071D1">
            <w:pPr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 xml:space="preserve">Logistics of setting up as a personal trainer </w:t>
            </w:r>
          </w:p>
          <w:p w:rsidR="00F071D1" w:rsidRPr="00F071D1" w:rsidRDefault="00F071D1" w:rsidP="00F071D1">
            <w:pPr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 xml:space="preserve">Adherence and motivation techniques </w:t>
            </w:r>
          </w:p>
          <w:p w:rsidR="00F071D1" w:rsidRPr="00F071D1" w:rsidRDefault="00F071D1" w:rsidP="00F071D1">
            <w:pPr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Periodisation of programs</w:t>
            </w:r>
          </w:p>
          <w:p w:rsidR="00F071D1" w:rsidRPr="00F071D1" w:rsidRDefault="00F071D1" w:rsidP="00F071D1">
            <w:pPr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Components of fitness and tests</w:t>
            </w:r>
          </w:p>
          <w:p w:rsidR="00F071D1" w:rsidRPr="00F071D1" w:rsidRDefault="00F071D1" w:rsidP="00F071D1">
            <w:pPr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 xml:space="preserve">Principles of training </w:t>
            </w:r>
          </w:p>
          <w:p w:rsidR="00F071D1" w:rsidRPr="00F071D1" w:rsidRDefault="00F071D1" w:rsidP="00F071D1">
            <w:pPr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 xml:space="preserve">Macro/micro nutrients and nutritional advice </w:t>
            </w:r>
          </w:p>
          <w:p w:rsidR="00F071D1" w:rsidRPr="00F071D1" w:rsidRDefault="00F071D1" w:rsidP="00F071D1">
            <w:pPr>
              <w:numPr>
                <w:ilvl w:val="0"/>
                <w:numId w:val="7"/>
              </w:numPr>
              <w:rPr>
                <w:rFonts w:cstheme="minorHAnsi"/>
                <w:b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Supplements</w:t>
            </w:r>
          </w:p>
        </w:tc>
        <w:tc>
          <w:tcPr>
            <w:tcW w:w="838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53" w:type="dxa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835" w:type="dxa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071D1" w:rsidRPr="001204C3" w:rsidTr="00F071D1">
        <w:trPr>
          <w:trHeight w:val="30"/>
        </w:trPr>
        <w:tc>
          <w:tcPr>
            <w:tcW w:w="4783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071D1" w:rsidRDefault="00F071D1" w:rsidP="00F76B76">
            <w:pPr>
              <w:rPr>
                <w:rFonts w:cstheme="minorHAnsi"/>
                <w:b/>
                <w:color w:val="262626" w:themeColor="text1" w:themeTint="D9"/>
              </w:rPr>
            </w:pPr>
            <w:r w:rsidRPr="00F071D1">
              <w:rPr>
                <w:rFonts w:cstheme="minorHAnsi"/>
                <w:b/>
                <w:color w:val="262626" w:themeColor="text1" w:themeTint="D9"/>
              </w:rPr>
              <w:t>Case studies/specialised fitness programmes – 20 marks (4 marks each)</w:t>
            </w:r>
          </w:p>
          <w:p w:rsidR="00F071D1" w:rsidRPr="00F071D1" w:rsidRDefault="00F071D1" w:rsidP="00F071D1">
            <w:pPr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 xml:space="preserve">Presentation </w:t>
            </w:r>
          </w:p>
          <w:p w:rsidR="00F071D1" w:rsidRPr="00F071D1" w:rsidRDefault="00F071D1" w:rsidP="00F071D1">
            <w:pPr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 xml:space="preserve">Quality of substance </w:t>
            </w:r>
          </w:p>
          <w:p w:rsidR="00F071D1" w:rsidRPr="00F071D1" w:rsidRDefault="00F071D1" w:rsidP="00F071D1">
            <w:pPr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 xml:space="preserve">Progression of programs </w:t>
            </w:r>
          </w:p>
          <w:p w:rsidR="00F071D1" w:rsidRPr="00F071D1" w:rsidRDefault="00F071D1" w:rsidP="00F071D1">
            <w:pPr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 xml:space="preserve">Variety of clients </w:t>
            </w:r>
          </w:p>
          <w:p w:rsidR="00F071D1" w:rsidRPr="00F071D1" w:rsidRDefault="00F071D1" w:rsidP="00F071D1">
            <w:pPr>
              <w:numPr>
                <w:ilvl w:val="0"/>
                <w:numId w:val="8"/>
              </w:numPr>
              <w:rPr>
                <w:rFonts w:cstheme="minorHAnsi"/>
                <w:b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Learning outcomes for student</w:t>
            </w:r>
          </w:p>
        </w:tc>
        <w:tc>
          <w:tcPr>
            <w:tcW w:w="838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53" w:type="dxa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835" w:type="dxa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071D1" w:rsidRPr="001204C3" w:rsidTr="00F071D1">
        <w:trPr>
          <w:trHeight w:val="90"/>
        </w:trPr>
        <w:tc>
          <w:tcPr>
            <w:tcW w:w="4783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071D1" w:rsidRDefault="00F071D1" w:rsidP="00F76B76">
            <w:pPr>
              <w:rPr>
                <w:rFonts w:cstheme="minorHAnsi"/>
                <w:b/>
                <w:color w:val="262626" w:themeColor="text1" w:themeTint="D9"/>
              </w:rPr>
            </w:pPr>
            <w:r w:rsidRPr="00F071D1">
              <w:rPr>
                <w:rFonts w:cstheme="minorHAnsi"/>
                <w:b/>
                <w:color w:val="262626" w:themeColor="text1" w:themeTint="D9"/>
              </w:rPr>
              <w:t>Special populations – 2 questions for each point with 1 mark per question = 20 marks</w:t>
            </w:r>
          </w:p>
          <w:p w:rsidR="00F071D1" w:rsidRPr="00F071D1" w:rsidRDefault="00F071D1" w:rsidP="00F071D1">
            <w:pPr>
              <w:numPr>
                <w:ilvl w:val="0"/>
                <w:numId w:val="9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Sedentary</w:t>
            </w:r>
          </w:p>
          <w:p w:rsidR="00F071D1" w:rsidRPr="00F071D1" w:rsidRDefault="00F071D1" w:rsidP="00F071D1">
            <w:pPr>
              <w:numPr>
                <w:ilvl w:val="0"/>
                <w:numId w:val="9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Recovering from injury</w:t>
            </w:r>
          </w:p>
          <w:p w:rsidR="00F071D1" w:rsidRPr="00F071D1" w:rsidRDefault="00F071D1" w:rsidP="00F071D1">
            <w:pPr>
              <w:numPr>
                <w:ilvl w:val="0"/>
                <w:numId w:val="9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Over-trained, peak performer/sports specific performer</w:t>
            </w:r>
          </w:p>
          <w:p w:rsidR="00F071D1" w:rsidRPr="00F071D1" w:rsidRDefault="00F071D1" w:rsidP="00F071D1">
            <w:pPr>
              <w:numPr>
                <w:ilvl w:val="0"/>
                <w:numId w:val="9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Obese</w:t>
            </w:r>
          </w:p>
          <w:p w:rsidR="00F071D1" w:rsidRPr="00F071D1" w:rsidRDefault="00F071D1" w:rsidP="00F071D1">
            <w:pPr>
              <w:numPr>
                <w:ilvl w:val="0"/>
                <w:numId w:val="9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Individuals/</w:t>
            </w:r>
            <w:r>
              <w:rPr>
                <w:rFonts w:cstheme="minorHAnsi"/>
                <w:color w:val="262626" w:themeColor="text1" w:themeTint="D9"/>
                <w:lang w:val="en-US"/>
              </w:rPr>
              <w:t>g</w:t>
            </w:r>
            <w:r w:rsidRPr="00F071D1">
              <w:rPr>
                <w:rFonts w:cstheme="minorHAnsi"/>
                <w:color w:val="262626" w:themeColor="text1" w:themeTint="D9"/>
                <w:lang w:val="en-US"/>
              </w:rPr>
              <w:t>roups</w:t>
            </w:r>
          </w:p>
          <w:p w:rsidR="00F071D1" w:rsidRPr="00F071D1" w:rsidRDefault="00F071D1" w:rsidP="00F071D1">
            <w:pPr>
              <w:numPr>
                <w:ilvl w:val="0"/>
                <w:numId w:val="9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Clients with specific  fitness/general health needs</w:t>
            </w:r>
          </w:p>
          <w:p w:rsidR="00F071D1" w:rsidRPr="00F071D1" w:rsidRDefault="00F071D1" w:rsidP="00F071D1">
            <w:pPr>
              <w:numPr>
                <w:ilvl w:val="0"/>
                <w:numId w:val="9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lastRenderedPageBreak/>
              <w:t>14-16 year old young people</w:t>
            </w:r>
          </w:p>
          <w:p w:rsidR="00F071D1" w:rsidRPr="00F071D1" w:rsidRDefault="00F071D1" w:rsidP="00F071D1">
            <w:pPr>
              <w:numPr>
                <w:ilvl w:val="0"/>
                <w:numId w:val="9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Disabled people</w:t>
            </w:r>
          </w:p>
          <w:p w:rsidR="00F071D1" w:rsidRPr="00F071D1" w:rsidRDefault="00F071D1" w:rsidP="00F071D1">
            <w:pPr>
              <w:numPr>
                <w:ilvl w:val="0"/>
                <w:numId w:val="9"/>
              </w:numPr>
              <w:rPr>
                <w:rFonts w:cstheme="minorHAnsi"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Older people (50+)</w:t>
            </w:r>
          </w:p>
          <w:p w:rsidR="00F071D1" w:rsidRPr="00F071D1" w:rsidRDefault="00F071D1" w:rsidP="00F071D1">
            <w:pPr>
              <w:numPr>
                <w:ilvl w:val="0"/>
                <w:numId w:val="9"/>
              </w:numPr>
              <w:rPr>
                <w:rFonts w:cstheme="minorHAnsi"/>
                <w:b/>
                <w:color w:val="262626" w:themeColor="text1" w:themeTint="D9"/>
                <w:lang w:val="en-US"/>
              </w:rPr>
            </w:pPr>
            <w:r w:rsidRPr="00F071D1">
              <w:rPr>
                <w:rFonts w:cstheme="minorHAnsi"/>
                <w:color w:val="262626" w:themeColor="text1" w:themeTint="D9"/>
                <w:lang w:val="en-US"/>
              </w:rPr>
              <w:t>Ante and post-natal women</w:t>
            </w:r>
          </w:p>
        </w:tc>
        <w:tc>
          <w:tcPr>
            <w:tcW w:w="838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53" w:type="dxa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835" w:type="dxa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071D1" w:rsidRPr="001204C3" w:rsidTr="00F071D1">
        <w:trPr>
          <w:trHeight w:val="90"/>
        </w:trPr>
        <w:tc>
          <w:tcPr>
            <w:tcW w:w="4783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071D1" w:rsidRDefault="00F071D1" w:rsidP="00F071D1">
            <w:pPr>
              <w:rPr>
                <w:b/>
              </w:rPr>
            </w:pPr>
            <w:r w:rsidRPr="00F071D1">
              <w:rPr>
                <w:b/>
              </w:rPr>
              <w:t>Practical demonstration and progressive exercises – 20 marks (5 marks each)</w:t>
            </w:r>
          </w:p>
          <w:p w:rsidR="00F071D1" w:rsidRDefault="00F071D1" w:rsidP="00F071D1">
            <w:r w:rsidRPr="00F071D1">
              <w:t>(5 reps to be demonstrated and up to 3 adaptations or progressions to that specific exe</w:t>
            </w:r>
            <w:r>
              <w:t>rcise including teaching points and</w:t>
            </w:r>
            <w:r w:rsidRPr="00F071D1">
              <w:t xml:space="preserve"> muscles used etc.)</w:t>
            </w:r>
          </w:p>
          <w:p w:rsidR="00F071D1" w:rsidRPr="00F071D1" w:rsidRDefault="00F071D1" w:rsidP="00F071D1">
            <w:pPr>
              <w:numPr>
                <w:ilvl w:val="0"/>
                <w:numId w:val="10"/>
              </w:numPr>
              <w:rPr>
                <w:lang w:val="en-US"/>
              </w:rPr>
            </w:pPr>
            <w:r w:rsidRPr="00F071D1">
              <w:rPr>
                <w:lang w:val="en-US"/>
              </w:rPr>
              <w:t>Strengthening (3 core strengthening exercises)</w:t>
            </w:r>
          </w:p>
          <w:p w:rsidR="00F071D1" w:rsidRPr="00F071D1" w:rsidRDefault="00F071D1" w:rsidP="00F071D1">
            <w:pPr>
              <w:numPr>
                <w:ilvl w:val="0"/>
                <w:numId w:val="10"/>
              </w:numPr>
              <w:rPr>
                <w:lang w:val="en-US"/>
              </w:rPr>
            </w:pPr>
            <w:r w:rsidRPr="00F071D1">
              <w:rPr>
                <w:lang w:val="en-US"/>
              </w:rPr>
              <w:t>Stretching (e.g. rotator cuffs, PNF or dynamic stretching of a joint or muscle)</w:t>
            </w:r>
          </w:p>
          <w:p w:rsidR="00F071D1" w:rsidRDefault="00F071D1" w:rsidP="00F071D1">
            <w:pPr>
              <w:numPr>
                <w:ilvl w:val="0"/>
                <w:numId w:val="10"/>
              </w:numPr>
              <w:rPr>
                <w:lang w:val="en-US"/>
              </w:rPr>
            </w:pPr>
            <w:r w:rsidRPr="00F071D1">
              <w:rPr>
                <w:lang w:val="en-US"/>
              </w:rPr>
              <w:t>Rehab of an injured or vulnerable client e.g. mental, physical, young etc. (e.g. rehab of an ankle joint showing strength exercises)</w:t>
            </w:r>
          </w:p>
          <w:p w:rsidR="00F071D1" w:rsidRPr="00F071D1" w:rsidRDefault="00F071D1" w:rsidP="00F071D1">
            <w:pPr>
              <w:numPr>
                <w:ilvl w:val="0"/>
                <w:numId w:val="10"/>
              </w:numPr>
              <w:rPr>
                <w:lang w:val="en-US"/>
              </w:rPr>
            </w:pPr>
            <w:r w:rsidRPr="00F071D1">
              <w:rPr>
                <w:lang w:val="en-US"/>
              </w:rPr>
              <w:t>Teaching points/muscles used etc.</w:t>
            </w:r>
          </w:p>
        </w:tc>
        <w:tc>
          <w:tcPr>
            <w:tcW w:w="838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53" w:type="dxa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835" w:type="dxa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071D1" w:rsidRPr="001204C3" w:rsidTr="00F071D1">
        <w:trPr>
          <w:trHeight w:val="90"/>
        </w:trPr>
        <w:tc>
          <w:tcPr>
            <w:tcW w:w="4783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071D1" w:rsidRPr="00F071D1" w:rsidRDefault="00F071D1" w:rsidP="00F76B76">
            <w:pPr>
              <w:rPr>
                <w:rFonts w:cstheme="minorHAnsi"/>
                <w:b/>
                <w:color w:val="262626" w:themeColor="text1" w:themeTint="D9"/>
              </w:rPr>
            </w:pPr>
            <w:r w:rsidRPr="00F071D1">
              <w:rPr>
                <w:rFonts w:cstheme="minorHAnsi"/>
                <w:b/>
                <w:color w:val="262626" w:themeColor="text1" w:themeTint="D9"/>
              </w:rPr>
              <w:t>Result</w:t>
            </w:r>
          </w:p>
        </w:tc>
        <w:tc>
          <w:tcPr>
            <w:tcW w:w="838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753" w:type="dxa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835" w:type="dxa"/>
          </w:tcPr>
          <w:p w:rsidR="00F071D1" w:rsidRPr="005A651E" w:rsidRDefault="00F071D1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="00753488">
        <w:rPr>
          <w:i/>
        </w:rPr>
        <w:t>:</w:t>
      </w:r>
      <w:r w:rsidRPr="005A651E">
        <w:rPr>
          <w:i/>
        </w:rPr>
        <w:t xml:space="preserve"> each box must </w:t>
      </w:r>
      <w:r w:rsidR="00F071D1">
        <w:rPr>
          <w:i/>
        </w:rPr>
        <w:t>attain a pass mark of at least 60% in each section in order to be awarded a pass grade.</w:t>
      </w:r>
    </w:p>
    <w:p w:rsidR="009F197D" w:rsidRDefault="009F197D" w:rsidP="009F197D">
      <w:pPr>
        <w:spacing w:after="0" w:line="259" w:lineRule="auto"/>
      </w:pPr>
    </w:p>
    <w:p w:rsidR="00BA514F" w:rsidRPr="001E0802" w:rsidRDefault="00BA6A6E" w:rsidP="00BA514F">
      <w:pPr>
        <w:spacing w:after="120"/>
        <w:rPr>
          <w:b/>
        </w:rPr>
      </w:pPr>
      <w:r>
        <w:rPr>
          <w:b/>
        </w:rPr>
        <w:t>E</w:t>
      </w:r>
      <w:r w:rsidR="00BA514F">
        <w:rPr>
          <w:b/>
        </w:rPr>
        <w:t>xaminer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  <w:r>
        <w:t>________</w:t>
      </w:r>
    </w:p>
    <w:p w:rsidR="00BA514F" w:rsidRDefault="00BA6A6E" w:rsidP="00BA514F">
      <w:pPr>
        <w:spacing w:after="120"/>
        <w:rPr>
          <w:b/>
        </w:rPr>
      </w:pPr>
      <w:r>
        <w:rPr>
          <w:b/>
        </w:rPr>
        <w:t>E</w:t>
      </w:r>
      <w:r w:rsidR="00BA514F">
        <w:rPr>
          <w:b/>
        </w:rPr>
        <w:t>xaminer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753488">
        <w:t>___________________________________________________</w:t>
      </w:r>
      <w:r>
        <w:t>________</w:t>
      </w:r>
    </w:p>
    <w:p w:rsidR="00BA514F" w:rsidRDefault="00BA514F" w:rsidP="00BA514F">
      <w:pPr>
        <w:spacing w:after="120"/>
        <w:rPr>
          <w:b/>
        </w:rPr>
      </w:pP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F7CF3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F7CF3" w:rsidP="008D49C7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F7CF3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F7CF3" w:rsidP="008D49C7">
            <w:pPr>
              <w:spacing w:before="60" w:after="60"/>
            </w:pPr>
            <w:r>
              <w:t>Qualifications Adm</w:t>
            </w:r>
            <w:bookmarkStart w:id="0" w:name="_GoBack"/>
            <w:bookmarkEnd w:id="0"/>
            <w:r>
              <w:t>inistrator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1D1" w:rsidRDefault="00F071D1" w:rsidP="00735D34">
      <w:r>
        <w:separator/>
      </w:r>
    </w:p>
  </w:endnote>
  <w:endnote w:type="continuationSeparator" w:id="0">
    <w:p w:rsidR="00F071D1" w:rsidRDefault="00F071D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071D1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F071D1">
              <w:rPr>
                <w:szCs w:val="18"/>
              </w:rPr>
              <w:t xml:space="preserve">iUSP164 </w:t>
            </w:r>
            <w:r>
              <w:rPr>
                <w:szCs w:val="18"/>
              </w:rPr>
              <w:t>Interview Marking F</w:t>
            </w:r>
            <w:r w:rsidR="001E0802" w:rsidRPr="001E0802">
              <w:rPr>
                <w:szCs w:val="18"/>
              </w:rPr>
              <w:t>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F7CF3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F7CF3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1D1" w:rsidRDefault="00F071D1" w:rsidP="00735D34">
      <w:r>
        <w:separator/>
      </w:r>
    </w:p>
  </w:footnote>
  <w:footnote w:type="continuationSeparator" w:id="0">
    <w:p w:rsidR="00F071D1" w:rsidRDefault="00F071D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4B347E7"/>
    <w:multiLevelType w:val="hybridMultilevel"/>
    <w:tmpl w:val="7B8C49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35696A"/>
    <w:multiLevelType w:val="hybridMultilevel"/>
    <w:tmpl w:val="1F2C2568"/>
    <w:lvl w:ilvl="0" w:tplc="76309C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9D6B75"/>
    <w:multiLevelType w:val="hybridMultilevel"/>
    <w:tmpl w:val="EEF25634"/>
    <w:lvl w:ilvl="0" w:tplc="597C7F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8A3334"/>
    <w:multiLevelType w:val="hybridMultilevel"/>
    <w:tmpl w:val="2E7EE1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F071D1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A1687"/>
    <w:rsid w:val="006C2FED"/>
    <w:rsid w:val="006F489D"/>
    <w:rsid w:val="0070684E"/>
    <w:rsid w:val="0072212E"/>
    <w:rsid w:val="00735D34"/>
    <w:rsid w:val="00747314"/>
    <w:rsid w:val="00753488"/>
    <w:rsid w:val="00782851"/>
    <w:rsid w:val="007870A1"/>
    <w:rsid w:val="007F0350"/>
    <w:rsid w:val="00834262"/>
    <w:rsid w:val="00856F63"/>
    <w:rsid w:val="00874E16"/>
    <w:rsid w:val="008F03ED"/>
    <w:rsid w:val="00906A3C"/>
    <w:rsid w:val="0093597A"/>
    <w:rsid w:val="009541DF"/>
    <w:rsid w:val="00974429"/>
    <w:rsid w:val="00974DDB"/>
    <w:rsid w:val="00976267"/>
    <w:rsid w:val="00992337"/>
    <w:rsid w:val="009D42F0"/>
    <w:rsid w:val="009F197D"/>
    <w:rsid w:val="009F7CF3"/>
    <w:rsid w:val="00A47301"/>
    <w:rsid w:val="00A66143"/>
    <w:rsid w:val="00A679AF"/>
    <w:rsid w:val="00A926BD"/>
    <w:rsid w:val="00A9756D"/>
    <w:rsid w:val="00B52567"/>
    <w:rsid w:val="00BA514F"/>
    <w:rsid w:val="00BA6A6E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071D1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B63ABEA5-14D3-4B89-94FE-AAF0B86A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60A4F-4A95-420F-869B-5A9E58DCF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3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2019-09-27T14:03:00Z</dcterms:created>
  <dcterms:modified xsi:type="dcterms:W3CDTF">2019-09-27T14:03:00Z</dcterms:modified>
</cp:coreProperties>
</file>