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BEA" w:rsidRDefault="00782BEA" w:rsidP="00187785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782BEA">
        <w:rPr>
          <w:rFonts w:eastAsiaTheme="minorHAnsi" w:cstheme="minorHAnsi"/>
          <w:color w:val="auto"/>
          <w:sz w:val="52"/>
          <w:szCs w:val="22"/>
        </w:rPr>
        <w:t xml:space="preserve">Individual Internal Practical Assessment Form </w:t>
      </w:r>
      <w:r w:rsidRPr="00782BEA">
        <w:rPr>
          <w:rFonts w:eastAsiaTheme="minorHAnsi" w:cstheme="minorHAnsi"/>
          <w:color w:val="auto"/>
          <w:sz w:val="52"/>
          <w:szCs w:val="22"/>
        </w:rPr>
        <w:tab/>
      </w:r>
      <w:r w:rsidRPr="00782BEA">
        <w:rPr>
          <w:rFonts w:eastAsiaTheme="minorHAnsi" w:cstheme="minorHAnsi"/>
          <w:color w:val="auto"/>
          <w:sz w:val="52"/>
          <w:szCs w:val="22"/>
        </w:rPr>
        <w:tab/>
      </w:r>
    </w:p>
    <w:p w:rsidR="001E0802" w:rsidRPr="00187785" w:rsidRDefault="00AB2879" w:rsidP="00187785">
      <w:pPr>
        <w:pStyle w:val="Heading2"/>
        <w:spacing w:after="120"/>
        <w:rPr>
          <w:rFonts w:cstheme="minorHAnsi"/>
          <w:color w:val="auto"/>
        </w:rPr>
      </w:pPr>
      <w:r w:rsidRPr="00AB2879">
        <w:rPr>
          <w:rFonts w:cstheme="minorHAnsi"/>
          <w:color w:val="auto"/>
        </w:rPr>
        <w:t>iUSP167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F87068" w:rsidRPr="00F87068">
        <w:rPr>
          <w:rFonts w:cstheme="minorHAnsi"/>
          <w:color w:val="auto"/>
        </w:rPr>
        <w:t>Instructing a suspension training session</w:t>
      </w:r>
    </w:p>
    <w:p w:rsidR="00D67717" w:rsidRDefault="00D67717" w:rsidP="005A651E">
      <w:pPr>
        <w:rPr>
          <w:b/>
        </w:rPr>
      </w:pPr>
      <w:r>
        <w:rPr>
          <w:b/>
        </w:rPr>
        <w:t>Name of Learner</w:t>
      </w:r>
      <w:r w:rsidR="00F87068">
        <w:rPr>
          <w:b/>
        </w:rPr>
        <w:t>: _</w:t>
      </w:r>
      <w:r>
        <w:rPr>
          <w:b/>
        </w:rPr>
        <w:t>__________________________________________</w:t>
      </w:r>
    </w:p>
    <w:p w:rsidR="00782BEA" w:rsidRDefault="00782BEA" w:rsidP="005A651E">
      <w:pPr>
        <w:rPr>
          <w:b/>
        </w:rPr>
      </w:pPr>
      <w:r w:rsidRPr="00782BEA">
        <w:rPr>
          <w:b/>
        </w:rPr>
        <w:t>1 Internal Assessment to be completed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707"/>
        <w:gridCol w:w="567"/>
        <w:gridCol w:w="710"/>
        <w:gridCol w:w="1274"/>
        <w:gridCol w:w="852"/>
        <w:gridCol w:w="878"/>
        <w:gridCol w:w="878"/>
        <w:gridCol w:w="878"/>
      </w:tblGrid>
      <w:tr w:rsidR="00D67717" w:rsidRPr="001204C3" w:rsidTr="00782BEA">
        <w:trPr>
          <w:trHeight w:val="90"/>
          <w:tblHeader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9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F87068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8" w:type="pct"/>
            <w:textDirection w:val="btLr"/>
          </w:tcPr>
          <w:p w:rsidR="00D67717" w:rsidRPr="005A651E" w:rsidRDefault="00F87068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F87068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670" w:type="pct"/>
            <w:gridSpan w:val="5"/>
            <w:vAlign w:val="center"/>
          </w:tcPr>
          <w:p w:rsidR="00D67717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General comment</w:t>
            </w:r>
          </w:p>
        </w:tc>
      </w:tr>
      <w:tr w:rsidR="00D67717" w:rsidRPr="001204C3" w:rsidTr="00F87068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782BEA" w:rsidRDefault="00F87068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782BEA">
              <w:rPr>
                <w:rFonts w:cstheme="minorHAnsi"/>
                <w:b/>
                <w:color w:val="262626" w:themeColor="text1" w:themeTint="D9"/>
              </w:rPr>
              <w:t>Appearance - 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Clean, neat and appropriate workwear with minimal jewellery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Appropriate comfortable and clean footwear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Hair clean, neat and tied back/up if long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lastRenderedPageBreak/>
              <w:t>No body or breath odou</w:t>
            </w:r>
            <w:bookmarkStart w:id="0" w:name="_GoBack"/>
            <w:bookmarkEnd w:id="0"/>
            <w:r>
              <w:t xml:space="preserve">r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No chewing gum or sucking sweets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Client care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>Greeted and introduced self</w:t>
            </w:r>
            <w:r>
              <w:rPr>
                <w:b/>
              </w:rPr>
              <w:t xml:space="preserve"> </w:t>
            </w:r>
            <w:r>
              <w:t xml:space="preserve">to client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Assisted client where appropriate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Displayed positive body language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Respected client’s needs throughout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Checked client’s comfort throughout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 xml:space="preserve">Professional conduct – </w:t>
            </w:r>
            <w:r w:rsidRPr="00782BEA">
              <w:rPr>
                <w:b/>
                <w:iCs/>
              </w:rPr>
              <w:t>the learner</w:t>
            </w:r>
            <w:r w:rsidRPr="00782BEA">
              <w:rPr>
                <w:b/>
              </w:rPr>
              <w:t>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Had a clean and neat appearance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Demonstrated knowledge of </w:t>
            </w:r>
            <w:r w:rsidR="005B6B14">
              <w:t xml:space="preserve">health &amp; safety </w:t>
            </w:r>
            <w:r>
              <w:t xml:space="preserve">regulations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Wiped down equipment with appropriate sanitiser before use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D931EB" w:rsidRDefault="00F87068" w:rsidP="00F87068">
            <w:r w:rsidRPr="00D931EB">
              <w:t>Wiped down equipment with appropriate sanitiser after use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Core teaching rationale -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Demonstrated a variety of correct teaching points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lastRenderedPageBreak/>
              <w:t xml:space="preserve">Recognised safety aspects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Identified and stated muscles used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Made adaptations where appropriate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 xml:space="preserve">Showed progression/regression where appropriate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Induction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 w:rsidRPr="00F87068">
              <w:t>Considered the safety aspects of the room (ventilation, mirrors) etc.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 w:rsidRPr="00F87068">
              <w:t>Checked floor surface is appropriate (wooden, matted), 3-5m2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>
              <w:t>Introduced s</w:t>
            </w:r>
            <w:r w:rsidRPr="00F87068">
              <w:t>uspension equipment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 w:rsidRPr="00F87068">
              <w:t>Demonstrated correct breathing techniques, grip and posture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Default="00F87068" w:rsidP="00F87068">
            <w:r w:rsidRPr="00F87068">
              <w:t>Demonstrated the correct performance of the straps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Pulse checks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8955AE" w:rsidRDefault="00F87068" w:rsidP="00F87068">
            <w:r w:rsidRPr="008955AE">
              <w:t xml:space="preserve">Correctly demonstrated how to take the pulse from the larger carotid artery on the side of the larynx and from the radial pulse on the wrist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8955AE" w:rsidRDefault="00F87068" w:rsidP="00F87068">
            <w:r w:rsidRPr="008955AE">
              <w:t xml:space="preserve">Assisted client in taking their pulse in both areas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8955AE" w:rsidRDefault="00F87068" w:rsidP="00F87068">
            <w:r w:rsidRPr="008955AE">
              <w:t xml:space="preserve">Demonstrated the use of a heart rate monitor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8955AE" w:rsidRDefault="00F87068" w:rsidP="00F87068">
            <w:pPr>
              <w:rPr>
                <w:bCs/>
                <w:iCs/>
              </w:rPr>
            </w:pPr>
            <w:r>
              <w:rPr>
                <w:bCs/>
                <w:iCs/>
              </w:rPr>
              <w:t>D</w:t>
            </w:r>
            <w:r w:rsidRPr="008955AE">
              <w:rPr>
                <w:bCs/>
                <w:iCs/>
              </w:rPr>
              <w:t xml:space="preserve">iscussed with the client the uses of the heart rate monitor and assisted client in taking the readings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D931EB" w:rsidRDefault="00F87068" w:rsidP="00F87068">
            <w:pPr>
              <w:rPr>
                <w:b/>
                <w:bCs/>
              </w:rPr>
            </w:pPr>
            <w:r>
              <w:lastRenderedPageBreak/>
              <w:t xml:space="preserve">Calculated the client’s resting heart rate, training heart rate and maximum heart rate correctly 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87068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F87068" w:rsidRPr="00782BEA" w:rsidRDefault="00F87068" w:rsidP="00F87068">
            <w:pPr>
              <w:rPr>
                <w:b/>
              </w:rPr>
            </w:pPr>
            <w:r w:rsidRPr="00782BEA">
              <w:rPr>
                <w:b/>
              </w:rPr>
              <w:t>Warm up – the learner:</w:t>
            </w: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F87068" w:rsidRPr="005A651E" w:rsidRDefault="00F87068" w:rsidP="00F8706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331BCC" w:rsidRDefault="005B6B14" w:rsidP="005B6B14">
            <w:r w:rsidRPr="00331BCC">
              <w:t xml:space="preserve">Raised the core body temperature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331BCC" w:rsidRDefault="005B6B14" w:rsidP="005B6B14">
            <w:r w:rsidRPr="00331BCC">
              <w:t xml:space="preserve">Warmed up the joints, ligaments, tendons and muscle fascia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331BCC" w:rsidRDefault="005B6B14" w:rsidP="005B6B14">
            <w:r w:rsidRPr="00331BCC">
              <w:t>Included cardio vascular or local muscular endurance r</w:t>
            </w:r>
            <w:r>
              <w:t>outine with/without the use of the suspension equipment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331BCC" w:rsidRDefault="005B6B14" w:rsidP="005B6B14">
            <w:r w:rsidRPr="00331BCC">
              <w:t xml:space="preserve">Used Karvonen Formula, </w:t>
            </w:r>
            <w:r w:rsidR="00782BEA">
              <w:t xml:space="preserve"> </w:t>
            </w:r>
            <w:r w:rsidRPr="00331BCC">
              <w:t xml:space="preserve">Rpe/Pre scales, talk test, visual cue's correctly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D931EB" w:rsidRDefault="005B6B14" w:rsidP="005B6B14">
            <w:pPr>
              <w:rPr>
                <w:b/>
                <w:bCs/>
              </w:rPr>
            </w:pPr>
            <w:r>
              <w:t xml:space="preserve">Included main session mirrored (proprioception, balance, co-ordination, timing)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 xml:space="preserve">Stretches – </w:t>
            </w:r>
            <w:r w:rsidRPr="00782BEA">
              <w:rPr>
                <w:b/>
                <w:iCs/>
              </w:rPr>
              <w:t>the learner</w:t>
            </w:r>
            <w:r w:rsidRPr="00782BEA">
              <w:rPr>
                <w:b/>
              </w:rPr>
              <w:t>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B45931" w:rsidRDefault="005B6B14" w:rsidP="005B6B14">
            <w:r w:rsidRPr="00B45931">
              <w:t xml:space="preserve">Incorporated all aspects of stretching techniques – prior to, during and post sessions to maintain muscle tone and/or increase flexibility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B45931" w:rsidRDefault="005B6B14" w:rsidP="005B6B14">
            <w:r w:rsidRPr="00B45931">
              <w:t xml:space="preserve">Demonstrated static stretches </w:t>
            </w:r>
            <w:r>
              <w:t>(Pre/Post), d</w:t>
            </w:r>
            <w:r w:rsidRPr="00B45931">
              <w:t xml:space="preserve">ynamic (Ballistic), and/or PNF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>Conditioning phase – the learner: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r w:rsidRPr="00E90C6D">
              <w:t xml:space="preserve">Included fundamental exercises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r w:rsidRPr="00E90C6D">
              <w:t xml:space="preserve">Performed exercises with correct timing and rhythm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r w:rsidRPr="00E90C6D">
              <w:t>Used co</w:t>
            </w:r>
            <w:r>
              <w:t>rrect timings, reps and technique of suspension equipment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r w:rsidRPr="00E90C6D">
              <w:lastRenderedPageBreak/>
              <w:t xml:space="preserve">Demonstrated adaptations, progressions, reinforced teaching and safety points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pPr>
              <w:rPr>
                <w:b/>
                <w:bCs/>
              </w:rPr>
            </w:pPr>
            <w:r w:rsidRPr="00E90C6D">
              <w:t xml:space="preserve">Gave feedback, pointed out muscles used, variety and timing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782BEA">
            <w:pPr>
              <w:rPr>
                <w:b/>
              </w:rPr>
            </w:pPr>
            <w:r w:rsidRPr="00782BEA">
              <w:rPr>
                <w:b/>
              </w:rPr>
              <w:t>Endurance,</w:t>
            </w:r>
            <w:r w:rsidR="00782BEA" w:rsidRPr="00782BEA">
              <w:rPr>
                <w:b/>
              </w:rPr>
              <w:t>LME</w:t>
            </w:r>
            <w:r w:rsidRPr="00782BEA">
              <w:rPr>
                <w:b/>
              </w:rPr>
              <w:t>, hypertrophy, strength – the learner: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13D1" w:rsidRDefault="005B6B14" w:rsidP="005B6B14">
            <w:r w:rsidRPr="002F13D1">
              <w:t xml:space="preserve">Included fundamental exercises to reach programme outcome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13D1" w:rsidRDefault="005B6B14" w:rsidP="005B6B14">
            <w:r w:rsidRPr="002F13D1">
              <w:t xml:space="preserve">Performed exercises with correct timing and rhythm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13D1" w:rsidRDefault="005B6B14" w:rsidP="005B6B14">
            <w:r w:rsidRPr="002F13D1">
              <w:t>Use</w:t>
            </w:r>
            <w:r>
              <w:t>d correct timings, reps and balance on suspension straps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13D1" w:rsidRDefault="005B6B14" w:rsidP="005B6B14">
            <w:r w:rsidRPr="002F13D1">
              <w:t xml:space="preserve">Demonstrated adaptations, progressions, reinforced teaching and safety points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13D1" w:rsidRDefault="005B6B14" w:rsidP="005B6B14">
            <w:pPr>
              <w:rPr>
                <w:b/>
                <w:bCs/>
              </w:rPr>
            </w:pPr>
            <w:r w:rsidRPr="002F13D1">
              <w:t xml:space="preserve">Gave feedback, pointed out muscles used, variety and timing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>Suspension class outcome – the learner: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Used effective voice projection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Demonstrated cueing, choreography, style and rhythm appropriately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Achieved training effect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440F48" w:rsidRDefault="005B6B14" w:rsidP="005B6B14">
            <w:r w:rsidRPr="00440F48">
              <w:t xml:space="preserve">Assessed clients programme goals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E90C6D" w:rsidRDefault="005B6B14" w:rsidP="005B6B14">
            <w:r w:rsidRPr="005B6B14">
              <w:rPr>
                <w:bCs/>
                <w:lang w:val="en-US"/>
              </w:rPr>
              <w:t>Included appropriate exercises and methods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782BEA" w:rsidRDefault="005B6B14" w:rsidP="005B6B14">
            <w:pPr>
              <w:rPr>
                <w:b/>
              </w:rPr>
            </w:pPr>
            <w:r w:rsidRPr="00782BEA">
              <w:rPr>
                <w:b/>
              </w:rPr>
              <w:t>Oral questions (5 oral questions to be asked per assessment)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27A9" w:rsidRDefault="005B6B14" w:rsidP="005B6B14">
            <w:r w:rsidRPr="002F27A9">
              <w:lastRenderedPageBreak/>
              <w:t>Explain the hi</w:t>
            </w:r>
            <w:r>
              <w:t xml:space="preserve">story and origins of suspension </w:t>
            </w:r>
            <w:r w:rsidRPr="002F27A9">
              <w:t xml:space="preserve">training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27A9" w:rsidRDefault="005B6B14" w:rsidP="005B6B14">
            <w:r w:rsidRPr="002F27A9">
              <w:t>Explain the different</w:t>
            </w:r>
            <w:r>
              <w:t xml:space="preserve"> components, straps and frames involved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27A9" w:rsidRDefault="005B6B14" w:rsidP="005B6B14">
            <w:r w:rsidRPr="002F27A9">
              <w:t>Explain the health and safet</w:t>
            </w:r>
            <w:r>
              <w:t xml:space="preserve">y considerations for suspension </w:t>
            </w:r>
            <w:r w:rsidRPr="002F27A9">
              <w:t xml:space="preserve">training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27A9" w:rsidRDefault="005B6B14" w:rsidP="005B6B14">
            <w:r w:rsidRPr="002F27A9">
              <w:t>Ex</w:t>
            </w:r>
            <w:r>
              <w:t xml:space="preserve">plain how would you incorporate suspension </w:t>
            </w:r>
            <w:r w:rsidRPr="002F27A9">
              <w:t xml:space="preserve">training into a resistance session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B6B14" w:rsidRPr="001204C3" w:rsidTr="00AF0949">
        <w:trPr>
          <w:trHeight w:val="90"/>
        </w:trPr>
        <w:tc>
          <w:tcPr>
            <w:tcW w:w="2435" w:type="pct"/>
            <w:tcMar>
              <w:top w:w="28" w:type="dxa"/>
              <w:bottom w:w="28" w:type="dxa"/>
            </w:tcMar>
            <w:vAlign w:val="center"/>
          </w:tcPr>
          <w:p w:rsidR="005B6B14" w:rsidRPr="002F27A9" w:rsidRDefault="005B6B14" w:rsidP="005B6B14">
            <w:r w:rsidRPr="002F27A9">
              <w:t>Exp</w:t>
            </w:r>
            <w:r>
              <w:t xml:space="preserve">lain the benefits of suspension </w:t>
            </w:r>
            <w:r w:rsidRPr="002F27A9">
              <w:t xml:space="preserve">training </w:t>
            </w: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70" w:type="pct"/>
            <w:gridSpan w:val="5"/>
          </w:tcPr>
          <w:p w:rsidR="005B6B14" w:rsidRPr="005A651E" w:rsidRDefault="005B6B14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66128" w:rsidRPr="001204C3" w:rsidTr="00C66128">
        <w:trPr>
          <w:trHeight w:val="90"/>
        </w:trPr>
        <w:tc>
          <w:tcPr>
            <w:tcW w:w="3777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66128" w:rsidRPr="005A651E" w:rsidRDefault="00C66128" w:rsidP="005B6B14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Overall Grade:</w:t>
            </w:r>
          </w:p>
        </w:tc>
        <w:tc>
          <w:tcPr>
            <w:tcW w:w="299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C66128" w:rsidRPr="005A651E" w:rsidRDefault="00C66128" w:rsidP="005B6B14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08" w:type="pct"/>
          </w:tcPr>
          <w:p w:rsidR="00C66128" w:rsidRPr="005A651E" w:rsidRDefault="00C66128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08" w:type="pct"/>
            <w:shd w:val="clear" w:color="auto" w:fill="F2F2F2" w:themeFill="background1" w:themeFillShade="F2"/>
          </w:tcPr>
          <w:p w:rsidR="00C66128" w:rsidRPr="005A651E" w:rsidRDefault="00C66128" w:rsidP="005B6B14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Refer</w:t>
            </w:r>
          </w:p>
        </w:tc>
        <w:tc>
          <w:tcPr>
            <w:tcW w:w="308" w:type="pct"/>
          </w:tcPr>
          <w:p w:rsidR="00C66128" w:rsidRPr="005A651E" w:rsidRDefault="00C66128" w:rsidP="005B6B14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D67717" w:rsidRDefault="00D67717" w:rsidP="000D3031">
      <w:pPr>
        <w:spacing w:after="80"/>
      </w:pPr>
    </w:p>
    <w:p w:rsidR="00187785" w:rsidRPr="001E0802" w:rsidRDefault="00187785" w:rsidP="000D3031">
      <w:pPr>
        <w:spacing w:after="8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0D3031">
      <w:pPr>
        <w:spacing w:after="6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0D3031" w:rsidRDefault="000D3031" w:rsidP="000D3031">
      <w:pPr>
        <w:spacing w:after="80"/>
        <w:rPr>
          <w:b/>
        </w:rPr>
      </w:pPr>
    </w:p>
    <w:p w:rsidR="00BA514F" w:rsidRPr="001E0802" w:rsidRDefault="00BA514F" w:rsidP="000D3031">
      <w:pPr>
        <w:spacing w:after="8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0D3031">
      <w:pPr>
        <w:spacing w:after="6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  <w:r w:rsidR="000D3031">
        <w:t>_____</w:t>
      </w:r>
    </w:p>
    <w:p w:rsidR="00BA514F" w:rsidRDefault="00BA514F" w:rsidP="000D3031">
      <w:pPr>
        <w:spacing w:after="80"/>
        <w:rPr>
          <w:b/>
        </w:rPr>
      </w:pPr>
    </w:p>
    <w:p w:rsidR="00BA514F" w:rsidRPr="001E0802" w:rsidRDefault="00187785" w:rsidP="000D3031">
      <w:pPr>
        <w:spacing w:after="8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782BEA" w:rsidP="000D3031">
      <w:pPr>
        <w:spacing w:after="60"/>
      </w:pPr>
      <w:r>
        <w:rPr>
          <w:b/>
        </w:rPr>
        <w:t>Internal</w:t>
      </w:r>
      <w:r w:rsidR="00187785">
        <w:rPr>
          <w:b/>
        </w:rPr>
        <w:t xml:space="preserve"> Quality Assurer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</w:t>
      </w:r>
    </w:p>
    <w:p w:rsidR="00187785" w:rsidRDefault="00187785" w:rsidP="000D3031">
      <w:pPr>
        <w:spacing w:after="80"/>
        <w:rPr>
          <w:b/>
        </w:rPr>
      </w:pPr>
    </w:p>
    <w:p w:rsidR="00187785" w:rsidRPr="001E0802" w:rsidRDefault="00187785" w:rsidP="000D3031">
      <w:pPr>
        <w:spacing w:after="8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0D3031">
      <w:pPr>
        <w:spacing w:after="80"/>
      </w:pPr>
      <w:r>
        <w:rPr>
          <w:b/>
        </w:rPr>
        <w:t>External Quality Assurer</w:t>
      </w:r>
      <w:r w:rsidR="00782BEA">
        <w:rPr>
          <w:b/>
        </w:rPr>
        <w:t xml:space="preserve">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 w:rsidR="000D3031">
        <w:t xml:space="preserve"> _________________</w:t>
      </w:r>
      <w:r>
        <w:br/>
      </w:r>
      <w:r w:rsidRPr="00187785">
        <w:rPr>
          <w:b/>
        </w:rPr>
        <w:t>(if sampled)</w:t>
      </w:r>
    </w:p>
    <w:p w:rsidR="000D3031" w:rsidRDefault="000D3031" w:rsidP="00BA514F">
      <w:pPr>
        <w:spacing w:after="240"/>
        <w:rPr>
          <w:b/>
        </w:rPr>
      </w:pPr>
      <w:r>
        <w:rPr>
          <w:b/>
        </w:rPr>
        <w:lastRenderedPageBreak/>
        <w:t>Docu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0D3031" w:rsidTr="000D303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3031" w:rsidRDefault="000D303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3031" w:rsidRDefault="000D303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3031" w:rsidRDefault="000D303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3031" w:rsidRDefault="000D3031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D3031" w:rsidTr="000D303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D3031" w:rsidRDefault="000D3031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D3031" w:rsidRDefault="000D3031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D3031" w:rsidRDefault="000D3031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0D3031" w:rsidRDefault="000D3031">
            <w:pPr>
              <w:spacing w:before="60" w:after="60" w:line="256" w:lineRule="auto"/>
            </w:pPr>
            <w:r>
              <w:t>Qualifications Administrator</w:t>
            </w:r>
          </w:p>
        </w:tc>
      </w:tr>
      <w:tr w:rsidR="000D3031" w:rsidTr="000D303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</w:tr>
      <w:tr w:rsidR="000D3031" w:rsidTr="000D303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3031" w:rsidRDefault="000D3031">
            <w:pPr>
              <w:spacing w:before="60" w:after="60" w:line="256" w:lineRule="auto"/>
            </w:pPr>
          </w:p>
        </w:tc>
      </w:tr>
    </w:tbl>
    <w:p w:rsidR="00187785" w:rsidRDefault="000D3031" w:rsidP="00BA514F">
      <w:pPr>
        <w:spacing w:after="240"/>
        <w:rPr>
          <w:b/>
        </w:rPr>
      </w:pPr>
      <w:r>
        <w:rPr>
          <w:b/>
        </w:rPr>
        <w:t>ment History</w:t>
      </w:r>
    </w:p>
    <w:p w:rsidR="000D3031" w:rsidRDefault="000D3031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879" w:rsidRDefault="00AB2879" w:rsidP="00735D34">
      <w:r>
        <w:separator/>
      </w:r>
    </w:p>
  </w:endnote>
  <w:endnote w:type="continuationSeparator" w:id="0">
    <w:p w:rsidR="00AB2879" w:rsidRDefault="00AB287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B2879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AB2879">
              <w:rPr>
                <w:szCs w:val="18"/>
              </w:rPr>
              <w:t>iUSP167</w:t>
            </w:r>
            <w:r w:rsidR="00782BEA">
              <w:rPr>
                <w:szCs w:val="18"/>
              </w:rPr>
              <w:t xml:space="preserve"> </w:t>
            </w:r>
            <w:r w:rsidR="000D3031" w:rsidRPr="000D3031">
              <w:rPr>
                <w:szCs w:val="18"/>
              </w:rPr>
              <w:t xml:space="preserve">Individual Internal Practical Assessment Form </w:t>
            </w:r>
            <w:r w:rsidR="00E90DE1" w:rsidRPr="001E0802">
              <w:rPr>
                <w:szCs w:val="18"/>
              </w:rPr>
              <w:t>_v</w:t>
            </w:r>
            <w:r w:rsidR="000D3031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0D3031">
              <w:rPr>
                <w:szCs w:val="18"/>
              </w:rPr>
              <w:t xml:space="preserve">    </w:t>
            </w:r>
            <w:r w:rsidR="009F197D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0D3031">
              <w:rPr>
                <w:szCs w:val="18"/>
              </w:rPr>
              <w:t xml:space="preserve">   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0D3031">
              <w:rPr>
                <w:szCs w:val="18"/>
              </w:rPr>
              <w:tab/>
            </w:r>
            <w:r w:rsidR="000D3031">
              <w:rPr>
                <w:szCs w:val="18"/>
              </w:rPr>
              <w:tab/>
            </w:r>
            <w:r w:rsidR="000D3031">
              <w:rPr>
                <w:szCs w:val="18"/>
              </w:rPr>
              <w:tab/>
            </w:r>
            <w:r w:rsidR="000D3031">
              <w:rPr>
                <w:szCs w:val="18"/>
              </w:rPr>
              <w:tab/>
            </w:r>
            <w:r w:rsidR="000D3031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D3031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D3031">
              <w:rPr>
                <w:noProof/>
                <w:szCs w:val="18"/>
              </w:rPr>
              <w:t>7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879" w:rsidRDefault="00AB2879" w:rsidP="00735D34">
      <w:r>
        <w:separator/>
      </w:r>
    </w:p>
  </w:footnote>
  <w:footnote w:type="continuationSeparator" w:id="0">
    <w:p w:rsidR="00AB2879" w:rsidRDefault="00AB287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AB2879"/>
    <w:rsid w:val="00003257"/>
    <w:rsid w:val="0001369A"/>
    <w:rsid w:val="00061C6A"/>
    <w:rsid w:val="000D1D6D"/>
    <w:rsid w:val="000D3031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C172A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6B14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2BEA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B2879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66128"/>
    <w:rsid w:val="00C813BD"/>
    <w:rsid w:val="00CB425B"/>
    <w:rsid w:val="00CC0684"/>
    <w:rsid w:val="00CE580C"/>
    <w:rsid w:val="00CF5A89"/>
    <w:rsid w:val="00D46C11"/>
    <w:rsid w:val="00D54DD1"/>
    <w:rsid w:val="00D67717"/>
    <w:rsid w:val="00D75891"/>
    <w:rsid w:val="00D95506"/>
    <w:rsid w:val="00DA3339"/>
    <w:rsid w:val="00DB1D5A"/>
    <w:rsid w:val="00E102F0"/>
    <w:rsid w:val="00E86CBB"/>
    <w:rsid w:val="00E90DE1"/>
    <w:rsid w:val="00E95E41"/>
    <w:rsid w:val="00EC5E3B"/>
    <w:rsid w:val="00EE5390"/>
    <w:rsid w:val="00F12A8D"/>
    <w:rsid w:val="00F42F92"/>
    <w:rsid w:val="00F76B76"/>
    <w:rsid w:val="00F77413"/>
    <w:rsid w:val="00F83CD7"/>
    <w:rsid w:val="00F87068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2DB57900-8DF5-411A-8768-517E87F9E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WW-Default">
    <w:name w:val="WW-Default"/>
    <w:rsid w:val="00F87068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9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D24D-0EB7-4A02-B63C-67340231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0</TotalTime>
  <Pages>7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2019-09-27T13:25:00Z</dcterms:created>
  <dcterms:modified xsi:type="dcterms:W3CDTF">2019-09-27T13:25:00Z</dcterms:modified>
</cp:coreProperties>
</file>