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B2475B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6858C7" w:rsidRDefault="006858C7" w:rsidP="006858C7">
      <w:pPr>
        <w:spacing w:after="0"/>
      </w:pPr>
    </w:p>
    <w:p w:rsidR="00E6627C" w:rsidRPr="00E6627C" w:rsidRDefault="00F2435B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:rsidR="00F77413" w:rsidRPr="0014215A" w:rsidRDefault="0014215A" w:rsidP="006858C7">
      <w:r w:rsidRPr="0014215A">
        <w:rPr>
          <w:b/>
          <w:sz w:val="32"/>
        </w:rPr>
        <w:t xml:space="preserve">iUSP169 – </w:t>
      </w:r>
      <w:r w:rsidRPr="0014215A">
        <w:rPr>
          <w:sz w:val="32"/>
        </w:rPr>
        <w:t>Applying the principles of nutrition to a physical activity programme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175E64" w:rsidP="00E25719">
            <w:r>
              <w:t>GP a</w:t>
            </w:r>
            <w:r w:rsidR="00E25719">
              <w:t>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Number of children: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Date of last period: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/>
    <w:p w:rsidR="00E91CF8" w:rsidRDefault="00E91CF8"/>
    <w:p w:rsidR="00E91CF8" w:rsidRDefault="00E91CF8"/>
    <w:tbl>
      <w:tblPr>
        <w:tblStyle w:val="TableGrid1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2118"/>
        <w:gridCol w:w="1134"/>
        <w:gridCol w:w="141"/>
        <w:gridCol w:w="397"/>
        <w:gridCol w:w="9"/>
        <w:gridCol w:w="20"/>
        <w:gridCol w:w="141"/>
        <w:gridCol w:w="426"/>
        <w:gridCol w:w="425"/>
        <w:gridCol w:w="94"/>
        <w:gridCol w:w="189"/>
        <w:gridCol w:w="142"/>
        <w:gridCol w:w="231"/>
        <w:gridCol w:w="336"/>
        <w:gridCol w:w="425"/>
        <w:gridCol w:w="71"/>
        <w:gridCol w:w="71"/>
        <w:gridCol w:w="288"/>
        <w:gridCol w:w="279"/>
        <w:gridCol w:w="146"/>
        <w:gridCol w:w="56"/>
        <w:gridCol w:w="223"/>
        <w:gridCol w:w="142"/>
        <w:gridCol w:w="286"/>
        <w:gridCol w:w="139"/>
        <w:gridCol w:w="146"/>
        <w:gridCol w:w="284"/>
        <w:gridCol w:w="31"/>
        <w:gridCol w:w="394"/>
        <w:gridCol w:w="28"/>
        <w:gridCol w:w="1248"/>
        <w:gridCol w:w="425"/>
      </w:tblGrid>
      <w:tr w:rsidR="00E91CF8" w:rsidRPr="00E91CF8" w:rsidTr="00175E64">
        <w:trPr>
          <w:jc w:val="center"/>
        </w:trPr>
        <w:tc>
          <w:tcPr>
            <w:tcW w:w="10485" w:type="dxa"/>
            <w:gridSpan w:val="3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E91CF8" w:rsidRPr="00E91CF8" w:rsidRDefault="00F73C23" w:rsidP="00E91CF8">
            <w:pPr>
              <w:spacing w:before="20" w:after="20"/>
              <w:rPr>
                <w:b/>
                <w:sz w:val="24"/>
              </w:rPr>
            </w:pPr>
            <w:r>
              <w:rPr>
                <w:b/>
                <w:sz w:val="24"/>
              </w:rPr>
              <w:t>Personal information</w:t>
            </w:r>
            <w:r w:rsidR="00E91CF8" w:rsidRPr="00E91CF8">
              <w:rPr>
                <w:b/>
                <w:sz w:val="24"/>
              </w:rPr>
              <w:t xml:space="preserve"> </w:t>
            </w:r>
            <w:r w:rsidR="00175E64">
              <w:rPr>
                <w:i/>
                <w:sz w:val="24"/>
              </w:rPr>
              <w:t>(S</w:t>
            </w:r>
            <w:r w:rsidR="00E91CF8" w:rsidRPr="00605033">
              <w:rPr>
                <w:i/>
                <w:sz w:val="24"/>
              </w:rPr>
              <w:t>elect if/where appropriate)</w:t>
            </w:r>
            <w:r>
              <w:rPr>
                <w:i/>
                <w:sz w:val="24"/>
              </w:rPr>
              <w:t>:</w:t>
            </w:r>
          </w:p>
        </w:tc>
      </w:tr>
      <w:tr w:rsidR="00E91CF8" w:rsidRPr="00E91CF8" w:rsidTr="00F73C23">
        <w:trPr>
          <w:jc w:val="center"/>
        </w:trPr>
        <w:tc>
          <w:tcPr>
            <w:tcW w:w="211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91CF8" w:rsidRPr="00E91CF8" w:rsidRDefault="00E91CF8" w:rsidP="00E91CF8">
            <w:pPr>
              <w:spacing w:after="160"/>
            </w:pPr>
            <w:r>
              <w:t>Muscular/s</w:t>
            </w:r>
            <w:r w:rsidRPr="00E91CF8">
              <w:t>keletal problems:</w:t>
            </w:r>
          </w:p>
        </w:tc>
        <w:tc>
          <w:tcPr>
            <w:tcW w:w="170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E91CF8" w:rsidRPr="00E91CF8" w:rsidRDefault="00E91CF8" w:rsidP="00175E64">
            <w:pPr>
              <w:tabs>
                <w:tab w:val="left" w:pos="1230"/>
              </w:tabs>
              <w:spacing w:before="20" w:after="20"/>
              <w:jc w:val="center"/>
            </w:pPr>
            <w:r>
              <w:t>Back</w:t>
            </w:r>
          </w:p>
        </w:tc>
        <w:tc>
          <w:tcPr>
            <w:tcW w:w="567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91CF8" w:rsidRPr="00E91CF8" w:rsidRDefault="00B4040F" w:rsidP="00E91CF8">
            <w:pPr>
              <w:tabs>
                <w:tab w:val="left" w:pos="1230"/>
              </w:tabs>
              <w:spacing w:before="20" w:after="20"/>
            </w:pPr>
            <w:sdt>
              <w:sdtPr>
                <w:id w:val="-9148538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1CF8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417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:rsidR="00E91CF8" w:rsidRPr="00E91CF8" w:rsidRDefault="00E91CF8" w:rsidP="00E91CF8">
            <w:pPr>
              <w:tabs>
                <w:tab w:val="left" w:pos="1230"/>
              </w:tabs>
              <w:spacing w:before="20" w:after="20"/>
              <w:jc w:val="center"/>
            </w:pPr>
            <w:r w:rsidRPr="00E91CF8">
              <w:t>Aches/pain</w:t>
            </w:r>
          </w:p>
        </w:tc>
        <w:tc>
          <w:tcPr>
            <w:tcW w:w="49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91CF8" w:rsidRPr="00E91CF8" w:rsidRDefault="00B4040F" w:rsidP="00E91CF8">
            <w:pPr>
              <w:tabs>
                <w:tab w:val="left" w:pos="1230"/>
              </w:tabs>
              <w:spacing w:before="20" w:after="20"/>
            </w:pPr>
            <w:sdt>
              <w:sdtPr>
                <w:id w:val="-10321839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1CF8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630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:rsidR="00E91CF8" w:rsidRPr="00E91CF8" w:rsidRDefault="00E91CF8" w:rsidP="00E91CF8">
            <w:pPr>
              <w:tabs>
                <w:tab w:val="left" w:pos="1230"/>
              </w:tabs>
              <w:spacing w:before="20" w:after="20"/>
              <w:jc w:val="center"/>
            </w:pPr>
            <w:r w:rsidRPr="00E91CF8">
              <w:t>Stiff joints</w:t>
            </w:r>
          </w:p>
        </w:tc>
        <w:tc>
          <w:tcPr>
            <w:tcW w:w="461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91CF8" w:rsidRPr="00E91CF8" w:rsidRDefault="00B4040F" w:rsidP="00E91CF8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16652825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1CF8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67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E91CF8" w:rsidRPr="00E91CF8" w:rsidRDefault="00E91CF8" w:rsidP="00E91CF8">
            <w:pPr>
              <w:tabs>
                <w:tab w:val="left" w:pos="1230"/>
              </w:tabs>
              <w:spacing w:before="20" w:after="20"/>
              <w:jc w:val="center"/>
            </w:pPr>
            <w:r w:rsidRPr="00E91CF8">
              <w:t>Headaches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91CF8" w:rsidRPr="00E91CF8" w:rsidRDefault="00B4040F" w:rsidP="00E91CF8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-18538658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1CF8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175E64" w:rsidRPr="00E91CF8" w:rsidTr="00F73C23">
        <w:trPr>
          <w:jc w:val="center"/>
        </w:trPr>
        <w:tc>
          <w:tcPr>
            <w:tcW w:w="211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</w:pPr>
            <w:r w:rsidRPr="00E91CF8">
              <w:t>Digestive problems:</w:t>
            </w:r>
          </w:p>
        </w:tc>
        <w:tc>
          <w:tcPr>
            <w:tcW w:w="170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  <w:r>
              <w:t>Constipation</w:t>
            </w:r>
          </w:p>
        </w:tc>
        <w:tc>
          <w:tcPr>
            <w:tcW w:w="567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8586296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417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  <w:r w:rsidRPr="00E91CF8">
              <w:t>Bloating</w:t>
            </w:r>
          </w:p>
        </w:tc>
        <w:tc>
          <w:tcPr>
            <w:tcW w:w="49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-3777098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630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  <w:r w:rsidRPr="00E91CF8">
              <w:t>Liver/gall bladder</w:t>
            </w:r>
          </w:p>
        </w:tc>
        <w:tc>
          <w:tcPr>
            <w:tcW w:w="461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8667990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67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  <w:r w:rsidRPr="00E91CF8">
              <w:t>Stomach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-19736593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175E64" w:rsidRPr="00E91CF8" w:rsidTr="00F73C23">
        <w:trPr>
          <w:jc w:val="center"/>
        </w:trPr>
        <w:tc>
          <w:tcPr>
            <w:tcW w:w="211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</w:pPr>
            <w:r w:rsidRPr="00E91CF8">
              <w:t>Circulation:</w:t>
            </w:r>
          </w:p>
        </w:tc>
        <w:tc>
          <w:tcPr>
            <w:tcW w:w="170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  <w:r>
              <w:t>Heart</w:t>
            </w:r>
          </w:p>
        </w:tc>
        <w:tc>
          <w:tcPr>
            <w:tcW w:w="567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3550891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3C2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17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  <w:r w:rsidRPr="00E91CF8">
              <w:t>Blood pressure</w:t>
            </w:r>
          </w:p>
        </w:tc>
        <w:tc>
          <w:tcPr>
            <w:tcW w:w="49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66436986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630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  <w:r w:rsidRPr="00E91CF8">
              <w:t xml:space="preserve">Fluid retention </w:t>
            </w:r>
          </w:p>
        </w:tc>
        <w:tc>
          <w:tcPr>
            <w:tcW w:w="461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-16717846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67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  <w:r>
              <w:t>Tired l</w:t>
            </w:r>
            <w:r w:rsidRPr="00E91CF8">
              <w:t>egs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-12088783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175E64" w:rsidRPr="00E91CF8" w:rsidTr="00F73C23">
        <w:trPr>
          <w:jc w:val="center"/>
        </w:trPr>
        <w:tc>
          <w:tcPr>
            <w:tcW w:w="211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</w:pPr>
          </w:p>
        </w:tc>
        <w:tc>
          <w:tcPr>
            <w:tcW w:w="170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  <w:r>
              <w:t>Varicose veins</w:t>
            </w:r>
          </w:p>
        </w:tc>
        <w:tc>
          <w:tcPr>
            <w:tcW w:w="56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-3872685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417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  <w:r w:rsidRPr="00E91CF8">
              <w:t>Cellulite</w:t>
            </w:r>
          </w:p>
        </w:tc>
        <w:tc>
          <w:tcPr>
            <w:tcW w:w="49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12429123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630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  <w:r w:rsidRPr="00E91CF8">
              <w:t>Kidney problems</w:t>
            </w:r>
          </w:p>
        </w:tc>
        <w:tc>
          <w:tcPr>
            <w:tcW w:w="461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16688322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67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  <w:r w:rsidRPr="00E91CF8">
              <w:t xml:space="preserve">Cold hands and feet 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-147212546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175E64" w:rsidRPr="00E91CF8" w:rsidTr="00F73C23">
        <w:trPr>
          <w:jc w:val="center"/>
        </w:trPr>
        <w:tc>
          <w:tcPr>
            <w:tcW w:w="211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</w:pPr>
            <w:r w:rsidRPr="00E91CF8">
              <w:t>Gynaecological:</w:t>
            </w:r>
          </w:p>
        </w:tc>
        <w:tc>
          <w:tcPr>
            <w:tcW w:w="170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  <w:r>
              <w:t>Irregular periods</w:t>
            </w:r>
          </w:p>
        </w:tc>
        <w:tc>
          <w:tcPr>
            <w:tcW w:w="567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-6889028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417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  <w:r w:rsidRPr="00E91CF8">
              <w:t>P.M.T.</w:t>
            </w:r>
          </w:p>
        </w:tc>
        <w:tc>
          <w:tcPr>
            <w:tcW w:w="49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1447944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630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  <w:r w:rsidRPr="00E91CF8">
              <w:t>Menopause</w:t>
            </w:r>
          </w:p>
        </w:tc>
        <w:tc>
          <w:tcPr>
            <w:tcW w:w="461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20821755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67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  <w:r w:rsidRPr="00E91CF8">
              <w:t>H.R.T.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-17981330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175E64" w:rsidRPr="00E91CF8" w:rsidTr="00F73C23">
        <w:trPr>
          <w:jc w:val="center"/>
        </w:trPr>
        <w:tc>
          <w:tcPr>
            <w:tcW w:w="211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</w:pPr>
          </w:p>
        </w:tc>
        <w:tc>
          <w:tcPr>
            <w:tcW w:w="170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  <w:r>
              <w:t>Pill</w:t>
            </w:r>
          </w:p>
        </w:tc>
        <w:tc>
          <w:tcPr>
            <w:tcW w:w="567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-173915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417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  <w:r w:rsidRPr="00E91CF8">
              <w:t>Coil</w:t>
            </w:r>
          </w:p>
        </w:tc>
        <w:tc>
          <w:tcPr>
            <w:tcW w:w="49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-5706557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063" w:type="dxa"/>
            <w:gridSpan w:val="6"/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  <w:r w:rsidRPr="00E91CF8">
              <w:t>Other:</w:t>
            </w:r>
          </w:p>
        </w:tc>
        <w:tc>
          <w:tcPr>
            <w:tcW w:w="3123" w:type="dxa"/>
            <w:gridSpan w:val="10"/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</w:p>
        </w:tc>
      </w:tr>
      <w:tr w:rsidR="00175E64" w:rsidRPr="00E91CF8" w:rsidTr="00F73C23">
        <w:trPr>
          <w:jc w:val="center"/>
        </w:trPr>
        <w:tc>
          <w:tcPr>
            <w:tcW w:w="211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</w:pPr>
            <w:r w:rsidRPr="00E91CF8">
              <w:t>Nervous system:</w:t>
            </w:r>
          </w:p>
        </w:tc>
        <w:tc>
          <w:tcPr>
            <w:tcW w:w="170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  <w:r>
              <w:t>Migraine</w:t>
            </w:r>
          </w:p>
        </w:tc>
        <w:tc>
          <w:tcPr>
            <w:tcW w:w="56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-10378880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417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  <w:r w:rsidRPr="00E91CF8">
              <w:t xml:space="preserve">Tension </w:t>
            </w:r>
          </w:p>
        </w:tc>
        <w:tc>
          <w:tcPr>
            <w:tcW w:w="49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-73365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630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  <w:r w:rsidRPr="00E91CF8">
              <w:t>Stress</w:t>
            </w:r>
          </w:p>
        </w:tc>
        <w:tc>
          <w:tcPr>
            <w:tcW w:w="461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-12413346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67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  <w:r w:rsidRPr="00E91CF8">
              <w:t>Depression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-1664863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175E64" w:rsidRPr="00E91CF8" w:rsidTr="00F73C23">
        <w:trPr>
          <w:jc w:val="center"/>
        </w:trPr>
        <w:tc>
          <w:tcPr>
            <w:tcW w:w="211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</w:pPr>
            <w:r w:rsidRPr="00E91CF8">
              <w:t>Immune system:</w:t>
            </w:r>
          </w:p>
        </w:tc>
        <w:tc>
          <w:tcPr>
            <w:tcW w:w="1275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Prone to infections</w:t>
            </w:r>
          </w:p>
        </w:tc>
        <w:tc>
          <w:tcPr>
            <w:tcW w:w="397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13083656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04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Sore throats</w:t>
            </w:r>
          </w:p>
        </w:tc>
        <w:tc>
          <w:tcPr>
            <w:tcW w:w="373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19909018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91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Colds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-6391946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76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Chest</w:t>
            </w:r>
          </w:p>
        </w:tc>
        <w:tc>
          <w:tcPr>
            <w:tcW w:w="453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19522091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248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Sinuses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17678083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175E64" w:rsidRPr="00E91CF8" w:rsidTr="00F73C23">
        <w:trPr>
          <w:jc w:val="center"/>
        </w:trPr>
        <w:tc>
          <w:tcPr>
            <w:tcW w:w="211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Default="00175E64" w:rsidP="00175E64">
            <w:pPr>
              <w:spacing w:after="160"/>
            </w:pPr>
            <w:r w:rsidRPr="00E91CF8">
              <w:t xml:space="preserve">Regular </w:t>
            </w:r>
            <w:r>
              <w:t>antibiotic/</w:t>
            </w:r>
          </w:p>
          <w:p w:rsidR="00175E64" w:rsidRPr="00E91CF8" w:rsidRDefault="00175E64" w:rsidP="00175E64">
            <w:pPr>
              <w:spacing w:after="160"/>
            </w:pPr>
            <w:r>
              <w:t>medicatio</w:t>
            </w:r>
            <w:r w:rsidRPr="00E91CF8">
              <w:t>n taken: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F73C23" w:rsidP="00175E64">
            <w:pPr>
              <w:tabs>
                <w:tab w:val="left" w:pos="1230"/>
              </w:tabs>
              <w:spacing w:before="20" w:after="20"/>
              <w:jc w:val="center"/>
            </w:pPr>
            <w:r>
              <w:t>Yes</w:t>
            </w:r>
          </w:p>
        </w:tc>
        <w:tc>
          <w:tcPr>
            <w:tcW w:w="40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-3195787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3C2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95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75E64" w:rsidRPr="00F73C23" w:rsidRDefault="00F73C23" w:rsidP="00F73C23">
            <w:pPr>
              <w:tabs>
                <w:tab w:val="left" w:pos="1230"/>
              </w:tabs>
              <w:spacing w:before="20" w:after="20"/>
              <w:jc w:val="center"/>
            </w:pPr>
            <w:r w:rsidRPr="00F73C23">
              <w:t>No</w:t>
            </w:r>
          </w:p>
        </w:tc>
        <w:tc>
          <w:tcPr>
            <w:tcW w:w="373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-10663313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3C2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323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  <w:r>
              <w:t>If yes, which ones?</w:t>
            </w:r>
          </w:p>
        </w:tc>
        <w:tc>
          <w:tcPr>
            <w:tcW w:w="2695" w:type="dxa"/>
            <w:gridSpan w:val="8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</w:p>
        </w:tc>
      </w:tr>
      <w:tr w:rsidR="00175E64" w:rsidRPr="00E91CF8" w:rsidTr="00F73C23">
        <w:trPr>
          <w:jc w:val="center"/>
        </w:trPr>
        <w:tc>
          <w:tcPr>
            <w:tcW w:w="211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r w:rsidRPr="004B3A6C">
              <w:t>Herbal remedies taken:</w:t>
            </w:r>
          </w:p>
        </w:tc>
        <w:tc>
          <w:tcPr>
            <w:tcW w:w="1275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F73C23" w:rsidP="00175E64">
            <w:pPr>
              <w:tabs>
                <w:tab w:val="left" w:pos="1230"/>
              </w:tabs>
              <w:spacing w:before="20" w:after="20"/>
              <w:jc w:val="center"/>
            </w:pPr>
            <w:r>
              <w:t>Yes</w:t>
            </w:r>
          </w:p>
        </w:tc>
        <w:tc>
          <w:tcPr>
            <w:tcW w:w="40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18691011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3C2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95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F73C23" w:rsidP="00175E64">
            <w:pPr>
              <w:tabs>
                <w:tab w:val="left" w:pos="1230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373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-8446323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3C2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323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  <w:r>
              <w:t>If yes, which ones?</w:t>
            </w:r>
          </w:p>
        </w:tc>
        <w:tc>
          <w:tcPr>
            <w:tcW w:w="2695" w:type="dxa"/>
            <w:gridSpan w:val="8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</w:p>
        </w:tc>
      </w:tr>
      <w:tr w:rsidR="00175E64" w:rsidRPr="00E91CF8" w:rsidTr="00F73C23">
        <w:trPr>
          <w:jc w:val="center"/>
        </w:trPr>
        <w:tc>
          <w:tcPr>
            <w:tcW w:w="211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</w:pPr>
            <w:r w:rsidRPr="00E91CF8">
              <w:t>Ability to relax:</w:t>
            </w:r>
          </w:p>
        </w:tc>
        <w:tc>
          <w:tcPr>
            <w:tcW w:w="2268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Good</w:t>
            </w:r>
          </w:p>
        </w:tc>
        <w:tc>
          <w:tcPr>
            <w:tcW w:w="519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-20375694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2032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Moderate</w:t>
            </w:r>
          </w:p>
        </w:tc>
        <w:tc>
          <w:tcPr>
            <w:tcW w:w="567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3237102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2556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2487106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175E64" w:rsidRPr="00E91CF8" w:rsidTr="00F73C23">
        <w:trPr>
          <w:jc w:val="center"/>
        </w:trPr>
        <w:tc>
          <w:tcPr>
            <w:tcW w:w="211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</w:pPr>
            <w:r w:rsidRPr="00E91CF8">
              <w:t>Sleep patterns:</w:t>
            </w:r>
          </w:p>
        </w:tc>
        <w:tc>
          <w:tcPr>
            <w:tcW w:w="1842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Good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-15491486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417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Poor</w:t>
            </w:r>
          </w:p>
        </w:tc>
        <w:tc>
          <w:tcPr>
            <w:tcW w:w="49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-9950382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2485" w:type="dxa"/>
            <w:gridSpan w:val="13"/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Average no. of hours:</w:t>
            </w:r>
          </w:p>
        </w:tc>
        <w:tc>
          <w:tcPr>
            <w:tcW w:w="1701" w:type="dxa"/>
            <w:gridSpan w:val="3"/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</w:p>
        </w:tc>
      </w:tr>
      <w:tr w:rsidR="00175E64" w:rsidRPr="00E91CF8" w:rsidTr="00F73C23">
        <w:trPr>
          <w:jc w:val="center"/>
        </w:trPr>
        <w:tc>
          <w:tcPr>
            <w:tcW w:w="211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</w:pPr>
            <w:r w:rsidRPr="00E91CF8">
              <w:t>Do you see natural daylight in your workplace?</w:t>
            </w:r>
          </w:p>
        </w:tc>
        <w:tc>
          <w:tcPr>
            <w:tcW w:w="3685" w:type="dxa"/>
            <w:gridSpan w:val="13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Yes</w:t>
            </w:r>
          </w:p>
        </w:tc>
        <w:tc>
          <w:tcPr>
            <w:tcW w:w="567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-34433414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690" w:type="dxa"/>
            <w:gridSpan w:val="1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 xml:space="preserve">No 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-5378209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175E64" w:rsidRPr="00E91CF8" w:rsidTr="00F73C23">
        <w:trPr>
          <w:jc w:val="center"/>
        </w:trPr>
        <w:tc>
          <w:tcPr>
            <w:tcW w:w="211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</w:pPr>
            <w:r w:rsidRPr="00E91CF8">
              <w:t>Do you work at a computer?</w:t>
            </w:r>
          </w:p>
        </w:tc>
        <w:tc>
          <w:tcPr>
            <w:tcW w:w="1842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 xml:space="preserve">Yes 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-12531955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417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 xml:space="preserve">No </w:t>
            </w:r>
          </w:p>
        </w:tc>
        <w:tc>
          <w:tcPr>
            <w:tcW w:w="567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12080702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4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If yes</w:t>
            </w:r>
            <w:r>
              <w:t>,</w:t>
            </w:r>
            <w:r w:rsidR="00F73C23">
              <w:t xml:space="preserve"> how many hours?</w:t>
            </w:r>
          </w:p>
        </w:tc>
        <w:tc>
          <w:tcPr>
            <w:tcW w:w="1701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</w:p>
        </w:tc>
      </w:tr>
      <w:tr w:rsidR="00175E64" w:rsidRPr="00E91CF8" w:rsidTr="00F73C23">
        <w:trPr>
          <w:jc w:val="center"/>
        </w:trPr>
        <w:tc>
          <w:tcPr>
            <w:tcW w:w="211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</w:pPr>
            <w:r w:rsidRPr="00E91CF8">
              <w:t>Do you eat regular meals?</w:t>
            </w:r>
          </w:p>
        </w:tc>
        <w:tc>
          <w:tcPr>
            <w:tcW w:w="3685" w:type="dxa"/>
            <w:gridSpan w:val="13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Yes</w:t>
            </w:r>
          </w:p>
        </w:tc>
        <w:tc>
          <w:tcPr>
            <w:tcW w:w="567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-12281514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690" w:type="dxa"/>
            <w:gridSpan w:val="14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20009191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175E64" w:rsidRPr="00E91CF8" w:rsidTr="00F73C23">
        <w:trPr>
          <w:jc w:val="center"/>
        </w:trPr>
        <w:tc>
          <w:tcPr>
            <w:tcW w:w="211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</w:pPr>
            <w:r w:rsidRPr="00E91CF8">
              <w:t>Do you eat in a hurry?</w:t>
            </w:r>
          </w:p>
        </w:tc>
        <w:tc>
          <w:tcPr>
            <w:tcW w:w="3685" w:type="dxa"/>
            <w:gridSpan w:val="13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 xml:space="preserve">Yes </w:t>
            </w:r>
          </w:p>
        </w:tc>
        <w:tc>
          <w:tcPr>
            <w:tcW w:w="567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-11385000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690" w:type="dxa"/>
            <w:gridSpan w:val="14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 xml:space="preserve">No 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-21464207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175E64" w:rsidRPr="00E91CF8" w:rsidTr="00F73C23">
        <w:trPr>
          <w:jc w:val="center"/>
        </w:trPr>
        <w:tc>
          <w:tcPr>
            <w:tcW w:w="211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</w:pPr>
            <w:r w:rsidRPr="00E91CF8">
              <w:t>Do you take any food/vitamin supplements?</w:t>
            </w:r>
          </w:p>
        </w:tc>
        <w:tc>
          <w:tcPr>
            <w:tcW w:w="3685" w:type="dxa"/>
            <w:gridSpan w:val="13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Yes</w:t>
            </w:r>
          </w:p>
        </w:tc>
        <w:tc>
          <w:tcPr>
            <w:tcW w:w="567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16054597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690" w:type="dxa"/>
            <w:gridSpan w:val="14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 xml:space="preserve">No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-375949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175E64" w:rsidRPr="00E91CF8" w:rsidTr="00F73C23">
        <w:trPr>
          <w:trHeight w:val="426"/>
          <w:jc w:val="center"/>
        </w:trPr>
        <w:tc>
          <w:tcPr>
            <w:tcW w:w="211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</w:pPr>
            <w:r w:rsidRPr="00E91CF8">
              <w:t>How many portions of each of these</w:t>
            </w:r>
            <w:r w:rsidR="00954164">
              <w:t xml:space="preserve"> </w:t>
            </w:r>
            <w:r w:rsidRPr="00E91CF8">
              <w:lastRenderedPageBreak/>
              <w:t>items does your diet contain per day?</w:t>
            </w:r>
          </w:p>
        </w:tc>
        <w:tc>
          <w:tcPr>
            <w:tcW w:w="170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lastRenderedPageBreak/>
              <w:t>Fresh fruit</w:t>
            </w:r>
            <w:r w:rsidR="00F73C23">
              <w:t>:</w:t>
            </w:r>
          </w:p>
        </w:tc>
        <w:tc>
          <w:tcPr>
            <w:tcW w:w="567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</w:p>
        </w:tc>
        <w:tc>
          <w:tcPr>
            <w:tcW w:w="1417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Fresh vegetables</w:t>
            </w:r>
            <w:r w:rsidR="00F73C23">
              <w:t>:</w:t>
            </w:r>
          </w:p>
        </w:tc>
        <w:tc>
          <w:tcPr>
            <w:tcW w:w="567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</w:p>
        </w:tc>
        <w:tc>
          <w:tcPr>
            <w:tcW w:w="1559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 xml:space="preserve">Protein </w:t>
            </w:r>
            <w:r>
              <w:t>and source:</w:t>
            </w:r>
          </w:p>
        </w:tc>
        <w:tc>
          <w:tcPr>
            <w:tcW w:w="2556" w:type="dxa"/>
            <w:gridSpan w:val="7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</w:p>
        </w:tc>
      </w:tr>
      <w:tr w:rsidR="00175E64" w:rsidRPr="00E91CF8" w:rsidTr="00F73C23">
        <w:trPr>
          <w:jc w:val="center"/>
        </w:trPr>
        <w:tc>
          <w:tcPr>
            <w:tcW w:w="211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</w:pPr>
          </w:p>
        </w:tc>
        <w:tc>
          <w:tcPr>
            <w:tcW w:w="170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Dairy produce</w:t>
            </w:r>
            <w:r w:rsidR="00F73C23">
              <w:t>:</w:t>
            </w:r>
          </w:p>
        </w:tc>
        <w:tc>
          <w:tcPr>
            <w:tcW w:w="56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</w:p>
        </w:tc>
        <w:tc>
          <w:tcPr>
            <w:tcW w:w="1417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F73C23" w:rsidP="00175E64">
            <w:pPr>
              <w:spacing w:after="160"/>
              <w:jc w:val="center"/>
            </w:pPr>
            <w:r>
              <w:t>Sweet things:</w:t>
            </w:r>
          </w:p>
        </w:tc>
        <w:tc>
          <w:tcPr>
            <w:tcW w:w="567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</w:p>
        </w:tc>
        <w:tc>
          <w:tcPr>
            <w:tcW w:w="1559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Added salt</w:t>
            </w:r>
            <w:r w:rsidR="00F73C23">
              <w:t>:</w:t>
            </w:r>
          </w:p>
        </w:tc>
        <w:tc>
          <w:tcPr>
            <w:tcW w:w="461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</w:p>
        </w:tc>
        <w:tc>
          <w:tcPr>
            <w:tcW w:w="167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Added sugar</w:t>
            </w:r>
            <w:r w:rsidR="00F73C23">
              <w:t>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</w:p>
        </w:tc>
      </w:tr>
      <w:tr w:rsidR="00175E64" w:rsidRPr="00E91CF8" w:rsidTr="00F73C23">
        <w:trPr>
          <w:jc w:val="center"/>
        </w:trPr>
        <w:tc>
          <w:tcPr>
            <w:tcW w:w="211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</w:pPr>
            <w:r w:rsidRPr="00E91CF8">
              <w:t>How many units of these drinks do you consume per day?</w:t>
            </w:r>
          </w:p>
        </w:tc>
        <w:tc>
          <w:tcPr>
            <w:tcW w:w="2268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F73C23" w:rsidP="00175E64">
            <w:pPr>
              <w:tabs>
                <w:tab w:val="left" w:pos="1230"/>
              </w:tabs>
              <w:spacing w:before="20" w:after="20"/>
              <w:jc w:val="center"/>
            </w:pPr>
            <w:r>
              <w:t>Tea:</w:t>
            </w:r>
          </w:p>
        </w:tc>
        <w:tc>
          <w:tcPr>
            <w:tcW w:w="519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</w:p>
        </w:tc>
        <w:tc>
          <w:tcPr>
            <w:tcW w:w="1753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F73C23" w:rsidP="00175E64">
            <w:pPr>
              <w:tabs>
                <w:tab w:val="left" w:pos="1230"/>
              </w:tabs>
              <w:spacing w:before="20" w:after="20"/>
              <w:jc w:val="center"/>
            </w:pPr>
            <w:r>
              <w:t>Coffee: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</w:p>
        </w:tc>
        <w:tc>
          <w:tcPr>
            <w:tcW w:w="2977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F73C23" w:rsidP="00175E64">
            <w:pPr>
              <w:tabs>
                <w:tab w:val="left" w:pos="1230"/>
              </w:tabs>
              <w:spacing w:before="20" w:after="20"/>
              <w:jc w:val="center"/>
            </w:pPr>
            <w:r>
              <w:t>Fruit juice: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</w:p>
        </w:tc>
      </w:tr>
      <w:tr w:rsidR="00175E64" w:rsidRPr="00E91CF8" w:rsidTr="00F73C23">
        <w:trPr>
          <w:jc w:val="center"/>
        </w:trPr>
        <w:tc>
          <w:tcPr>
            <w:tcW w:w="211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</w:pPr>
          </w:p>
        </w:tc>
        <w:tc>
          <w:tcPr>
            <w:tcW w:w="2268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  <w:r w:rsidRPr="00E91CF8">
              <w:t>Water</w:t>
            </w:r>
            <w:r w:rsidR="00F73C23">
              <w:t>:</w:t>
            </w:r>
          </w:p>
        </w:tc>
        <w:tc>
          <w:tcPr>
            <w:tcW w:w="519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</w:p>
        </w:tc>
        <w:tc>
          <w:tcPr>
            <w:tcW w:w="1753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F73C23" w:rsidP="00175E64">
            <w:pPr>
              <w:tabs>
                <w:tab w:val="left" w:pos="1230"/>
              </w:tabs>
              <w:spacing w:before="20" w:after="20"/>
              <w:jc w:val="center"/>
            </w:pPr>
            <w:r>
              <w:t>Soft drinks: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</w:p>
        </w:tc>
        <w:tc>
          <w:tcPr>
            <w:tcW w:w="992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  <w:r w:rsidRPr="00E91CF8">
              <w:t>Other:</w:t>
            </w:r>
          </w:p>
        </w:tc>
        <w:tc>
          <w:tcPr>
            <w:tcW w:w="2410" w:type="dxa"/>
            <w:gridSpan w:val="6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1230"/>
              </w:tabs>
              <w:spacing w:before="20" w:after="20"/>
              <w:jc w:val="center"/>
            </w:pPr>
          </w:p>
        </w:tc>
      </w:tr>
      <w:tr w:rsidR="00175E64" w:rsidRPr="00E91CF8" w:rsidTr="00F73C23">
        <w:trPr>
          <w:jc w:val="center"/>
        </w:trPr>
        <w:tc>
          <w:tcPr>
            <w:tcW w:w="211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</w:pPr>
            <w:r w:rsidRPr="00E91CF8">
              <w:t>Do you suffer from food allergies?</w:t>
            </w:r>
          </w:p>
        </w:tc>
        <w:tc>
          <w:tcPr>
            <w:tcW w:w="3685" w:type="dxa"/>
            <w:gridSpan w:val="13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Yes</w:t>
            </w:r>
          </w:p>
        </w:tc>
        <w:tc>
          <w:tcPr>
            <w:tcW w:w="567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18798121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690" w:type="dxa"/>
            <w:gridSpan w:val="14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 xml:space="preserve">No 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-392132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175E64" w:rsidRPr="00E91CF8" w:rsidTr="00F73C23">
        <w:trPr>
          <w:jc w:val="center"/>
        </w:trPr>
        <w:tc>
          <w:tcPr>
            <w:tcW w:w="211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</w:pPr>
            <w:r w:rsidRPr="00E91CF8">
              <w:t>Bingeing?</w:t>
            </w:r>
          </w:p>
        </w:tc>
        <w:tc>
          <w:tcPr>
            <w:tcW w:w="3685" w:type="dxa"/>
            <w:gridSpan w:val="13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Yes</w:t>
            </w:r>
          </w:p>
        </w:tc>
        <w:tc>
          <w:tcPr>
            <w:tcW w:w="567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18759605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690" w:type="dxa"/>
            <w:gridSpan w:val="14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 xml:space="preserve">No 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7924839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175E64" w:rsidRPr="00E91CF8" w:rsidTr="00F73C23">
        <w:trPr>
          <w:jc w:val="center"/>
        </w:trPr>
        <w:tc>
          <w:tcPr>
            <w:tcW w:w="211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</w:pPr>
            <w:r w:rsidRPr="00E91CF8">
              <w:t>Overeating?</w:t>
            </w:r>
          </w:p>
        </w:tc>
        <w:tc>
          <w:tcPr>
            <w:tcW w:w="3685" w:type="dxa"/>
            <w:gridSpan w:val="13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F73C23" w:rsidP="00175E64">
            <w:pPr>
              <w:spacing w:after="160"/>
              <w:jc w:val="center"/>
            </w:pPr>
            <w:r>
              <w:t>Yes</w:t>
            </w:r>
          </w:p>
        </w:tc>
        <w:tc>
          <w:tcPr>
            <w:tcW w:w="567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-12667628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690" w:type="dxa"/>
            <w:gridSpan w:val="14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 xml:space="preserve">No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10691536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175E64" w:rsidRPr="00E91CF8" w:rsidTr="00F73C23">
        <w:trPr>
          <w:jc w:val="center"/>
        </w:trPr>
        <w:tc>
          <w:tcPr>
            <w:tcW w:w="211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</w:pPr>
            <w:r w:rsidRPr="00E91CF8">
              <w:t>Do you smoke?</w:t>
            </w:r>
          </w:p>
        </w:tc>
        <w:tc>
          <w:tcPr>
            <w:tcW w:w="170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 xml:space="preserve">Yes </w:t>
            </w:r>
          </w:p>
        </w:tc>
        <w:tc>
          <w:tcPr>
            <w:tcW w:w="567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2490147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417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 xml:space="preserve">No </w:t>
            </w:r>
          </w:p>
        </w:tc>
        <w:tc>
          <w:tcPr>
            <w:tcW w:w="567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-20163723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2020" w:type="dxa"/>
            <w:gridSpan w:val="11"/>
            <w:shd w:val="clear" w:color="auto" w:fill="FFFFFF" w:themeFill="background1"/>
            <w:vAlign w:val="center"/>
          </w:tcPr>
          <w:p w:rsidR="00175E64" w:rsidRPr="00E91CF8" w:rsidRDefault="00F73C23" w:rsidP="00175E64">
            <w:pPr>
              <w:spacing w:after="160"/>
              <w:jc w:val="center"/>
            </w:pPr>
            <w:r>
              <w:t>How many per day?</w:t>
            </w:r>
          </w:p>
        </w:tc>
        <w:tc>
          <w:tcPr>
            <w:tcW w:w="2095" w:type="dxa"/>
            <w:gridSpan w:val="4"/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</w:p>
        </w:tc>
      </w:tr>
      <w:tr w:rsidR="00175E64" w:rsidRPr="00E91CF8" w:rsidTr="00F73C23">
        <w:trPr>
          <w:jc w:val="center"/>
        </w:trPr>
        <w:tc>
          <w:tcPr>
            <w:tcW w:w="211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</w:pPr>
            <w:r w:rsidRPr="00E91CF8">
              <w:t>Do you drink alcohol?</w:t>
            </w:r>
          </w:p>
        </w:tc>
        <w:tc>
          <w:tcPr>
            <w:tcW w:w="170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 xml:space="preserve">Yes </w:t>
            </w:r>
          </w:p>
        </w:tc>
        <w:tc>
          <w:tcPr>
            <w:tcW w:w="567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10853487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417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 xml:space="preserve">No </w:t>
            </w:r>
          </w:p>
        </w:tc>
        <w:tc>
          <w:tcPr>
            <w:tcW w:w="567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-6449744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2020" w:type="dxa"/>
            <w:gridSpan w:val="11"/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 xml:space="preserve">How many </w:t>
            </w:r>
            <w:r w:rsidR="00F73C23">
              <w:t>units per day?</w:t>
            </w:r>
          </w:p>
        </w:tc>
        <w:tc>
          <w:tcPr>
            <w:tcW w:w="2095" w:type="dxa"/>
            <w:gridSpan w:val="4"/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</w:p>
        </w:tc>
      </w:tr>
      <w:tr w:rsidR="00175E64" w:rsidRPr="00E91CF8" w:rsidTr="00F73C23">
        <w:trPr>
          <w:jc w:val="center"/>
        </w:trPr>
        <w:tc>
          <w:tcPr>
            <w:tcW w:w="211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</w:pPr>
            <w:r w:rsidRPr="00E91CF8">
              <w:t>Do you exercise?</w:t>
            </w:r>
          </w:p>
        </w:tc>
        <w:tc>
          <w:tcPr>
            <w:tcW w:w="1701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 xml:space="preserve">None </w:t>
            </w:r>
          </w:p>
        </w:tc>
        <w:tc>
          <w:tcPr>
            <w:tcW w:w="567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213644645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417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 xml:space="preserve">Occasional </w:t>
            </w:r>
          </w:p>
        </w:tc>
        <w:tc>
          <w:tcPr>
            <w:tcW w:w="567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-1480060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559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 xml:space="preserve">Irregular </w:t>
            </w:r>
          </w:p>
        </w:tc>
        <w:tc>
          <w:tcPr>
            <w:tcW w:w="461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4761136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670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Regular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-11758757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175E64" w:rsidRPr="00E91CF8" w:rsidTr="00F73C23">
        <w:trPr>
          <w:trHeight w:val="848"/>
          <w:jc w:val="center"/>
        </w:trPr>
        <w:tc>
          <w:tcPr>
            <w:tcW w:w="211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</w:pPr>
          </w:p>
        </w:tc>
        <w:tc>
          <w:tcPr>
            <w:tcW w:w="170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Type:</w:t>
            </w:r>
          </w:p>
        </w:tc>
        <w:tc>
          <w:tcPr>
            <w:tcW w:w="6666" w:type="dxa"/>
            <w:gridSpan w:val="26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</w:p>
        </w:tc>
      </w:tr>
      <w:tr w:rsidR="00175E64" w:rsidRPr="00E91CF8" w:rsidTr="00F73C23">
        <w:trPr>
          <w:trHeight w:val="251"/>
          <w:jc w:val="center"/>
        </w:trPr>
        <w:tc>
          <w:tcPr>
            <w:tcW w:w="211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</w:pPr>
            <w:r w:rsidRPr="00E91CF8">
              <w:t>What is your skin type?</w:t>
            </w:r>
          </w:p>
        </w:tc>
        <w:tc>
          <w:tcPr>
            <w:tcW w:w="1275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Dry</w:t>
            </w:r>
          </w:p>
        </w:tc>
        <w:tc>
          <w:tcPr>
            <w:tcW w:w="42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18295469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992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Oil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-7006269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422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Combination</w:t>
            </w:r>
          </w:p>
        </w:tc>
        <w:tc>
          <w:tcPr>
            <w:tcW w:w="481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-19492294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220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Sensitive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-12917400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276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Dehydrated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-21124180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175E64" w:rsidRPr="00E91CF8" w:rsidTr="00F73C23">
        <w:trPr>
          <w:trHeight w:val="251"/>
          <w:jc w:val="center"/>
        </w:trPr>
        <w:tc>
          <w:tcPr>
            <w:tcW w:w="211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</w:pPr>
            <w:r w:rsidRPr="00E91CF8">
              <w:t>Do you suffer/have you suffered from:</w:t>
            </w:r>
          </w:p>
        </w:tc>
        <w:tc>
          <w:tcPr>
            <w:tcW w:w="170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Dermatitis</w:t>
            </w:r>
          </w:p>
        </w:tc>
        <w:tc>
          <w:tcPr>
            <w:tcW w:w="567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15624499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417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Acne</w:t>
            </w:r>
          </w:p>
        </w:tc>
        <w:tc>
          <w:tcPr>
            <w:tcW w:w="49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13716490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630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954164" w:rsidP="00175E64">
            <w:pPr>
              <w:spacing w:after="160"/>
              <w:jc w:val="center"/>
            </w:pPr>
            <w:r>
              <w:t>Eczema</w:t>
            </w:r>
          </w:p>
        </w:tc>
        <w:tc>
          <w:tcPr>
            <w:tcW w:w="461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5636159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67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954164" w:rsidP="00175E64">
            <w:pPr>
              <w:spacing w:after="160"/>
              <w:jc w:val="center"/>
            </w:pPr>
            <w:r>
              <w:t>Psoriasis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-186211274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175E64" w:rsidRPr="00E91CF8" w:rsidTr="00F73C23">
        <w:trPr>
          <w:trHeight w:val="251"/>
          <w:jc w:val="center"/>
        </w:trPr>
        <w:tc>
          <w:tcPr>
            <w:tcW w:w="211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</w:pPr>
          </w:p>
        </w:tc>
        <w:tc>
          <w:tcPr>
            <w:tcW w:w="170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Allergies</w:t>
            </w:r>
          </w:p>
        </w:tc>
        <w:tc>
          <w:tcPr>
            <w:tcW w:w="56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3344252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417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Hay fever</w:t>
            </w:r>
          </w:p>
        </w:tc>
        <w:tc>
          <w:tcPr>
            <w:tcW w:w="49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-1865291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630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 xml:space="preserve">Asthma </w:t>
            </w:r>
          </w:p>
        </w:tc>
        <w:tc>
          <w:tcPr>
            <w:tcW w:w="461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-182296656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67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 xml:space="preserve">Skin cancer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B4040F" w:rsidP="00175E64">
            <w:pPr>
              <w:spacing w:after="160"/>
              <w:jc w:val="center"/>
            </w:pPr>
            <w:sdt>
              <w:sdtPr>
                <w:id w:val="37189036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5E64" w:rsidRPr="00E91CF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175E64" w:rsidRPr="00E91CF8" w:rsidTr="00954164">
        <w:trPr>
          <w:trHeight w:val="251"/>
          <w:jc w:val="center"/>
        </w:trPr>
        <w:tc>
          <w:tcPr>
            <w:tcW w:w="211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</w:pPr>
            <w:r w:rsidRPr="00CA0FA1">
              <w:t>In terms of your normal, everyday lifestyle, what would you say your general stress level is (1–10, 10 being the highest)?</w:t>
            </w:r>
          </w:p>
        </w:tc>
        <w:tc>
          <w:tcPr>
            <w:tcW w:w="1134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At work:</w:t>
            </w:r>
          </w:p>
        </w:tc>
        <w:tc>
          <w:tcPr>
            <w:tcW w:w="2976" w:type="dxa"/>
            <w:gridSpan w:val="1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</w:p>
        </w:tc>
        <w:tc>
          <w:tcPr>
            <w:tcW w:w="1276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  <w:r w:rsidRPr="00E91CF8">
              <w:t>At home:</w:t>
            </w:r>
          </w:p>
        </w:tc>
        <w:tc>
          <w:tcPr>
            <w:tcW w:w="2981" w:type="dxa"/>
            <w:gridSpan w:val="9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spacing w:after="160"/>
              <w:jc w:val="center"/>
            </w:pPr>
          </w:p>
        </w:tc>
      </w:tr>
      <w:tr w:rsidR="00175E64" w:rsidRPr="00E91CF8" w:rsidTr="00F73C23">
        <w:trPr>
          <w:trHeight w:val="1135"/>
          <w:jc w:val="center"/>
        </w:trPr>
        <w:tc>
          <w:tcPr>
            <w:tcW w:w="211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</w:pPr>
            <w:r w:rsidRPr="00CA0FA1">
              <w:t>And what would you say your stress level is at present?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6705"/>
              </w:tabs>
              <w:spacing w:before="20" w:after="20"/>
            </w:pPr>
            <w:r w:rsidRPr="00CA0FA1">
              <w:t>At present</w:t>
            </w:r>
            <w:r>
              <w:t>:</w:t>
            </w:r>
          </w:p>
        </w:tc>
        <w:tc>
          <w:tcPr>
            <w:tcW w:w="7233" w:type="dxa"/>
            <w:gridSpan w:val="30"/>
            <w:tcBorders>
              <w:left w:val="nil"/>
            </w:tcBorders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6705"/>
              </w:tabs>
              <w:spacing w:before="20" w:after="20"/>
            </w:pPr>
          </w:p>
        </w:tc>
      </w:tr>
      <w:tr w:rsidR="00175E64" w:rsidRPr="00E91CF8" w:rsidTr="00F73C23">
        <w:trPr>
          <w:trHeight w:val="1134"/>
          <w:jc w:val="center"/>
        </w:trPr>
        <w:tc>
          <w:tcPr>
            <w:tcW w:w="211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  <w:rPr>
                <w:rFonts w:cstheme="minorHAnsi"/>
                <w:i/>
              </w:rPr>
            </w:pPr>
            <w:r w:rsidRPr="00E91CF8">
              <w:t>Client profile</w:t>
            </w:r>
            <w:r>
              <w:t xml:space="preserve"> </w:t>
            </w:r>
            <w:r w:rsidRPr="00CA0FA1">
              <w:t>(to include any current issues)</w:t>
            </w:r>
            <w:r w:rsidRPr="00E91CF8">
              <w:t>:</w:t>
            </w:r>
          </w:p>
        </w:tc>
        <w:tc>
          <w:tcPr>
            <w:tcW w:w="8367" w:type="dxa"/>
            <w:gridSpan w:val="31"/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6705"/>
              </w:tabs>
              <w:spacing w:before="20" w:after="20"/>
            </w:pPr>
          </w:p>
        </w:tc>
      </w:tr>
      <w:tr w:rsidR="00175E64" w:rsidRPr="00E91CF8" w:rsidTr="00F73C23">
        <w:trPr>
          <w:trHeight w:val="1134"/>
          <w:jc w:val="center"/>
        </w:trPr>
        <w:tc>
          <w:tcPr>
            <w:tcW w:w="211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  <w:rPr>
                <w:rFonts w:cstheme="minorHAnsi"/>
                <w:i/>
              </w:rPr>
            </w:pPr>
            <w:r w:rsidRPr="00CA0FA1">
              <w:t>Client’s present diet and eating habits:</w:t>
            </w:r>
          </w:p>
        </w:tc>
        <w:tc>
          <w:tcPr>
            <w:tcW w:w="8367" w:type="dxa"/>
            <w:gridSpan w:val="31"/>
            <w:shd w:val="clear" w:color="auto" w:fill="FFFFFF" w:themeFill="background1"/>
            <w:vAlign w:val="center"/>
          </w:tcPr>
          <w:p w:rsidR="00175E64" w:rsidRDefault="00175E64" w:rsidP="00175E64">
            <w:pPr>
              <w:tabs>
                <w:tab w:val="left" w:pos="6705"/>
              </w:tabs>
              <w:spacing w:before="20" w:after="20"/>
            </w:pPr>
          </w:p>
          <w:p w:rsidR="00175E64" w:rsidRPr="00CA0FA1" w:rsidRDefault="00175E64" w:rsidP="00175E64"/>
          <w:p w:rsidR="00175E64" w:rsidRDefault="00175E64" w:rsidP="00175E64"/>
          <w:p w:rsidR="00175E64" w:rsidRPr="00CA0FA1" w:rsidRDefault="00175E64" w:rsidP="00175E64"/>
          <w:p w:rsidR="00175E64" w:rsidRDefault="00175E64" w:rsidP="00175E64"/>
          <w:p w:rsidR="00175E64" w:rsidRPr="00CA0FA1" w:rsidRDefault="00175E64" w:rsidP="00175E64"/>
        </w:tc>
      </w:tr>
      <w:tr w:rsidR="00175E64" w:rsidRPr="00E91CF8" w:rsidTr="00F73C23">
        <w:trPr>
          <w:trHeight w:val="1134"/>
          <w:jc w:val="center"/>
        </w:trPr>
        <w:tc>
          <w:tcPr>
            <w:tcW w:w="211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</w:pPr>
            <w:r w:rsidRPr="00CA0FA1">
              <w:lastRenderedPageBreak/>
              <w:t>Full diet plan taking into account the client’s current lifestyle with a rationale for the plan:</w:t>
            </w:r>
          </w:p>
        </w:tc>
        <w:tc>
          <w:tcPr>
            <w:tcW w:w="8367" w:type="dxa"/>
            <w:gridSpan w:val="31"/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6705"/>
              </w:tabs>
              <w:spacing w:before="20" w:after="20"/>
            </w:pPr>
          </w:p>
        </w:tc>
      </w:tr>
      <w:tr w:rsidR="00175E64" w:rsidRPr="00E91CF8" w:rsidTr="00F73C23">
        <w:trPr>
          <w:trHeight w:val="1134"/>
          <w:jc w:val="center"/>
        </w:trPr>
        <w:tc>
          <w:tcPr>
            <w:tcW w:w="211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</w:pPr>
            <w:r w:rsidRPr="00CA0FA1">
              <w:t>Feedback to show evidence of the progression of weight management over a four week period to include nutritional advice given:</w:t>
            </w:r>
          </w:p>
        </w:tc>
        <w:tc>
          <w:tcPr>
            <w:tcW w:w="8367" w:type="dxa"/>
            <w:gridSpan w:val="31"/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6705"/>
              </w:tabs>
              <w:spacing w:before="20" w:after="20"/>
            </w:pPr>
          </w:p>
        </w:tc>
      </w:tr>
      <w:tr w:rsidR="00175E64" w:rsidRPr="00E91CF8" w:rsidTr="00F73C23">
        <w:trPr>
          <w:trHeight w:val="1134"/>
          <w:jc w:val="center"/>
        </w:trPr>
        <w:tc>
          <w:tcPr>
            <w:tcW w:w="211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E91CF8" w:rsidRDefault="00175E64" w:rsidP="00175E64">
            <w:pPr>
              <w:spacing w:after="160"/>
            </w:pPr>
            <w:r w:rsidRPr="00CA0FA1">
              <w:t>Overall conclusion, including recommendations given for future weight management and reflective practice:</w:t>
            </w:r>
          </w:p>
        </w:tc>
        <w:tc>
          <w:tcPr>
            <w:tcW w:w="8367" w:type="dxa"/>
            <w:gridSpan w:val="31"/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6705"/>
              </w:tabs>
              <w:spacing w:before="20" w:after="20"/>
            </w:pPr>
          </w:p>
        </w:tc>
      </w:tr>
      <w:tr w:rsidR="00175E64" w:rsidRPr="00E91CF8" w:rsidTr="00F73C23">
        <w:trPr>
          <w:trHeight w:val="529"/>
          <w:jc w:val="center"/>
        </w:trPr>
        <w:tc>
          <w:tcPr>
            <w:tcW w:w="211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CA0FA1" w:rsidRDefault="00175E64" w:rsidP="00175E64">
            <w:r>
              <w:t>Date of d</w:t>
            </w:r>
            <w:r w:rsidRPr="00CA0FA1">
              <w:t>iet:</w:t>
            </w:r>
          </w:p>
        </w:tc>
        <w:tc>
          <w:tcPr>
            <w:tcW w:w="8367" w:type="dxa"/>
            <w:gridSpan w:val="31"/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6705"/>
              </w:tabs>
              <w:spacing w:before="20" w:after="20"/>
            </w:pPr>
          </w:p>
        </w:tc>
      </w:tr>
      <w:tr w:rsidR="00175E64" w:rsidRPr="00E91CF8" w:rsidTr="00F73C23">
        <w:trPr>
          <w:trHeight w:val="453"/>
          <w:jc w:val="center"/>
        </w:trPr>
        <w:tc>
          <w:tcPr>
            <w:tcW w:w="211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CA0FA1" w:rsidRDefault="00175E64" w:rsidP="00175E64">
            <w:r w:rsidRPr="00CA0FA1">
              <w:t>Start:</w:t>
            </w:r>
          </w:p>
        </w:tc>
        <w:tc>
          <w:tcPr>
            <w:tcW w:w="8367" w:type="dxa"/>
            <w:gridSpan w:val="31"/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6705"/>
              </w:tabs>
              <w:spacing w:before="20" w:after="20"/>
            </w:pPr>
          </w:p>
        </w:tc>
      </w:tr>
      <w:tr w:rsidR="00175E64" w:rsidRPr="00E91CF8" w:rsidTr="00F73C23">
        <w:trPr>
          <w:trHeight w:val="433"/>
          <w:jc w:val="center"/>
        </w:trPr>
        <w:tc>
          <w:tcPr>
            <w:tcW w:w="211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75E64" w:rsidRPr="00CA0FA1" w:rsidRDefault="00175E64" w:rsidP="00175E64">
            <w:r w:rsidRPr="00CA0FA1">
              <w:t>End date:</w:t>
            </w:r>
          </w:p>
        </w:tc>
        <w:tc>
          <w:tcPr>
            <w:tcW w:w="8367" w:type="dxa"/>
            <w:gridSpan w:val="31"/>
            <w:shd w:val="clear" w:color="auto" w:fill="FFFFFF" w:themeFill="background1"/>
            <w:vAlign w:val="center"/>
          </w:tcPr>
          <w:p w:rsidR="00175E64" w:rsidRPr="00E91CF8" w:rsidRDefault="00175E64" w:rsidP="00175E64">
            <w:pPr>
              <w:tabs>
                <w:tab w:val="left" w:pos="6705"/>
              </w:tabs>
              <w:spacing w:before="20" w:after="20"/>
            </w:pPr>
          </w:p>
        </w:tc>
      </w:tr>
    </w:tbl>
    <w:p w:rsidR="00E91CF8" w:rsidRDefault="00E91CF8"/>
    <w:p w:rsidR="00A72B2F" w:rsidRPr="00665E01" w:rsidRDefault="00A72B2F" w:rsidP="00A72B2F"/>
    <w:p w:rsidR="00A72B2F" w:rsidRDefault="00A72B2F" w:rsidP="00A72B2F">
      <w:r w:rsidRPr="00665E01">
        <w:rPr>
          <w:b/>
        </w:rPr>
        <w:t>Therapist/Learner signature</w:t>
      </w:r>
      <w:r>
        <w:t>: _______________________________________________________________________</w:t>
      </w:r>
    </w:p>
    <w:p w:rsidR="00A72B2F" w:rsidRDefault="00A72B2F" w:rsidP="00A72B2F"/>
    <w:p w:rsidR="00A72B2F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:rsidR="00CA0FA1" w:rsidRDefault="00CA0FA1" w:rsidP="00A72B2F"/>
    <w:p w:rsidR="00CA0FA1" w:rsidRPr="00665E01" w:rsidRDefault="00CA0FA1" w:rsidP="00CA0FA1">
      <w:r>
        <w:rPr>
          <w:b/>
        </w:rPr>
        <w:t>Date</w:t>
      </w:r>
      <w:r>
        <w:t>: _________________________________________________________________________________</w:t>
      </w:r>
      <w:r w:rsidRPr="00CA0FA1">
        <w:t>_______</w:t>
      </w:r>
      <w:r w:rsidR="00935E8F">
        <w:t>__</w:t>
      </w:r>
    </w:p>
    <w:p w:rsidR="00935E8F" w:rsidRDefault="00935E8F">
      <w:pPr>
        <w:spacing w:line="259" w:lineRule="auto"/>
      </w:pPr>
      <w:r>
        <w:br w:type="page"/>
      </w:r>
    </w:p>
    <w:p w:rsidR="00CA0FA1" w:rsidRDefault="00935E8F" w:rsidP="00A72B2F">
      <w: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935E8F" w:rsidRPr="004A608D" w:rsidTr="0043064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35E8F" w:rsidRPr="004A608D" w:rsidRDefault="00935E8F" w:rsidP="00430646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35E8F" w:rsidRPr="004A608D" w:rsidRDefault="00935E8F" w:rsidP="00430646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35E8F" w:rsidRPr="004A608D" w:rsidRDefault="00935E8F" w:rsidP="00430646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935E8F" w:rsidRPr="004A608D" w:rsidRDefault="00935E8F" w:rsidP="00430646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935E8F" w:rsidRPr="004A608D" w:rsidTr="0043064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35E8F" w:rsidRPr="004A608D" w:rsidRDefault="00935E8F" w:rsidP="00430646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35E8F" w:rsidRPr="004A608D" w:rsidRDefault="00935E8F" w:rsidP="00430646">
            <w:pPr>
              <w:spacing w:before="60" w:after="60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35E8F" w:rsidRPr="004A608D" w:rsidRDefault="00935E8F" w:rsidP="00430646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35E8F" w:rsidRPr="004A608D" w:rsidRDefault="00935E8F" w:rsidP="00430646">
            <w:pPr>
              <w:spacing w:before="60" w:after="60"/>
            </w:pPr>
            <w:r>
              <w:t>Qualification Administrator</w:t>
            </w:r>
          </w:p>
        </w:tc>
      </w:tr>
      <w:tr w:rsidR="00935E8F" w:rsidRPr="004A608D" w:rsidTr="0043064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35E8F" w:rsidRPr="004A608D" w:rsidRDefault="00954164" w:rsidP="00430646">
            <w:pPr>
              <w:spacing w:before="60" w:after="60"/>
            </w:pPr>
            <w:r>
              <w:t>v2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35E8F" w:rsidRPr="004A608D" w:rsidRDefault="00954164" w:rsidP="00430646">
            <w:pPr>
              <w:spacing w:before="60" w:after="60"/>
            </w:pPr>
            <w:r>
              <w:t>19/12/19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35E8F" w:rsidRPr="004A608D" w:rsidRDefault="00954164" w:rsidP="00430646">
            <w:pPr>
              <w:spacing w:before="60" w:after="60"/>
            </w:pPr>
            <w:r>
              <w:t>Format corrections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35E8F" w:rsidRPr="004A608D" w:rsidRDefault="00954164" w:rsidP="00430646">
            <w:pPr>
              <w:spacing w:before="60" w:after="60"/>
            </w:pPr>
            <w:r>
              <w:t>Qualification Administrator</w:t>
            </w:r>
          </w:p>
        </w:tc>
      </w:tr>
      <w:tr w:rsidR="00935E8F" w:rsidRPr="004A608D" w:rsidTr="0043064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35E8F" w:rsidRDefault="00935E8F" w:rsidP="00430646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35E8F" w:rsidRDefault="00935E8F" w:rsidP="00430646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35E8F" w:rsidRDefault="00935E8F" w:rsidP="00430646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35E8F" w:rsidRDefault="00935E8F" w:rsidP="00430646">
            <w:pPr>
              <w:spacing w:before="60" w:after="60"/>
            </w:pPr>
          </w:p>
        </w:tc>
      </w:tr>
    </w:tbl>
    <w:p w:rsidR="00935E8F" w:rsidRPr="00665E01" w:rsidRDefault="00935E8F" w:rsidP="00A72B2F">
      <w:bookmarkStart w:id="0" w:name="_GoBack"/>
      <w:bookmarkEnd w:id="0"/>
    </w:p>
    <w:sectPr w:rsidR="00935E8F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A6C" w:rsidRDefault="004B3A6C" w:rsidP="00735D34">
      <w:r>
        <w:separator/>
      </w:r>
    </w:p>
  </w:endnote>
  <w:endnote w:type="continuationSeparator" w:id="0">
    <w:p w:rsidR="004B3A6C" w:rsidRDefault="004B3A6C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B3A6C" w:rsidRDefault="004B3A6C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proofErr w:type="gramStart"/>
            <w:r w:rsidRPr="00572F47">
              <w:t xml:space="preserve">iUSP169 </w:t>
            </w:r>
            <w:r>
              <w:t xml:space="preserve"> Client</w:t>
            </w:r>
            <w:proofErr w:type="gramEnd"/>
            <w:r w:rsidR="00F73C23">
              <w:t xml:space="preserve"> Consultation Form_v2</w:t>
            </w:r>
            <w:r>
              <w:tab/>
            </w:r>
            <w:r>
              <w:tab/>
              <w:t xml:space="preserve">                  </w:t>
            </w:r>
            <w:r w:rsidRPr="005B5965">
              <w:t xml:space="preserve">Page </w:t>
            </w:r>
            <w:r w:rsidRPr="005B5965">
              <w:rPr>
                <w:sz w:val="24"/>
                <w:szCs w:val="24"/>
              </w:rPr>
              <w:fldChar w:fldCharType="begin"/>
            </w:r>
            <w:r w:rsidRPr="005B5965">
              <w:instrText xml:space="preserve"> PAGE </w:instrText>
            </w:r>
            <w:r w:rsidRPr="005B5965">
              <w:rPr>
                <w:sz w:val="24"/>
                <w:szCs w:val="24"/>
              </w:rPr>
              <w:fldChar w:fldCharType="separate"/>
            </w:r>
            <w:r w:rsidR="00B4040F">
              <w:rPr>
                <w:noProof/>
              </w:rPr>
              <w:t>4</w:t>
            </w:r>
            <w:r w:rsidRPr="005B5965">
              <w:rPr>
                <w:sz w:val="24"/>
                <w:szCs w:val="24"/>
              </w:rPr>
              <w:fldChar w:fldCharType="end"/>
            </w:r>
            <w:r w:rsidRPr="005B5965">
              <w:t xml:space="preserve"> of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NUMPAGES  </w:instrText>
            </w:r>
            <w:r>
              <w:rPr>
                <w:noProof/>
              </w:rPr>
              <w:fldChar w:fldCharType="separate"/>
            </w:r>
            <w:r w:rsidR="00B4040F">
              <w:rPr>
                <w:noProof/>
              </w:rPr>
              <w:t>5</w:t>
            </w:r>
            <w:r>
              <w:rPr>
                <w:noProof/>
              </w:rPr>
              <w:fldChar w:fldCharType="end"/>
            </w:r>
          </w:p>
          <w:p w:rsidR="004B3A6C" w:rsidRDefault="004B3A6C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A6C" w:rsidRDefault="004B3A6C" w:rsidP="00735D34">
      <w:r>
        <w:separator/>
      </w:r>
    </w:p>
  </w:footnote>
  <w:footnote w:type="continuationSeparator" w:id="0">
    <w:p w:rsidR="004B3A6C" w:rsidRDefault="004B3A6C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wFAEdGy+ktAAAA"/>
  </w:docVars>
  <w:rsids>
    <w:rsidRoot w:val="0014215A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1244AF"/>
    <w:rsid w:val="00133D1D"/>
    <w:rsid w:val="0014215A"/>
    <w:rsid w:val="00143222"/>
    <w:rsid w:val="00143DC0"/>
    <w:rsid w:val="00161E31"/>
    <w:rsid w:val="00171054"/>
    <w:rsid w:val="00175E64"/>
    <w:rsid w:val="0018288A"/>
    <w:rsid w:val="0019114B"/>
    <w:rsid w:val="00192DF6"/>
    <w:rsid w:val="00195B44"/>
    <w:rsid w:val="00197E69"/>
    <w:rsid w:val="001C172A"/>
    <w:rsid w:val="001E6F80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64B15"/>
    <w:rsid w:val="004667A2"/>
    <w:rsid w:val="00477296"/>
    <w:rsid w:val="00492AFF"/>
    <w:rsid w:val="004B3A6C"/>
    <w:rsid w:val="004C336E"/>
    <w:rsid w:val="004C4516"/>
    <w:rsid w:val="004C581A"/>
    <w:rsid w:val="004E0103"/>
    <w:rsid w:val="004E1FE0"/>
    <w:rsid w:val="004E5153"/>
    <w:rsid w:val="00531F9D"/>
    <w:rsid w:val="00557B36"/>
    <w:rsid w:val="00560C28"/>
    <w:rsid w:val="00572F47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05033"/>
    <w:rsid w:val="006114A1"/>
    <w:rsid w:val="00633BBC"/>
    <w:rsid w:val="006474E8"/>
    <w:rsid w:val="00665E01"/>
    <w:rsid w:val="00670180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24FE"/>
    <w:rsid w:val="0082428A"/>
    <w:rsid w:val="00834262"/>
    <w:rsid w:val="00873A7B"/>
    <w:rsid w:val="00874E16"/>
    <w:rsid w:val="008B198A"/>
    <w:rsid w:val="008D4F6A"/>
    <w:rsid w:val="008E12A8"/>
    <w:rsid w:val="008F03ED"/>
    <w:rsid w:val="00902C9E"/>
    <w:rsid w:val="00935E8F"/>
    <w:rsid w:val="00954164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67E28"/>
    <w:rsid w:val="00A71259"/>
    <w:rsid w:val="00A72B2F"/>
    <w:rsid w:val="00A9756D"/>
    <w:rsid w:val="00AB226F"/>
    <w:rsid w:val="00AE1DCA"/>
    <w:rsid w:val="00B006E6"/>
    <w:rsid w:val="00B01865"/>
    <w:rsid w:val="00B2475B"/>
    <w:rsid w:val="00B3566B"/>
    <w:rsid w:val="00B4040F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311A4"/>
    <w:rsid w:val="00C622A5"/>
    <w:rsid w:val="00C636DA"/>
    <w:rsid w:val="00C8487E"/>
    <w:rsid w:val="00CA0FA1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F03C6"/>
    <w:rsid w:val="00E116E3"/>
    <w:rsid w:val="00E167DF"/>
    <w:rsid w:val="00E25719"/>
    <w:rsid w:val="00E632C5"/>
    <w:rsid w:val="00E6627C"/>
    <w:rsid w:val="00E91CF8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724E4"/>
    <w:rsid w:val="00F73C23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FA8E638B-9C37-43C5-8AA7-EE8CEC1A1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table" w:customStyle="1" w:styleId="TableGrid1">
    <w:name w:val="Table Grid1"/>
    <w:basedOn w:val="TableNormal"/>
    <w:next w:val="TableGrid"/>
    <w:uiPriority w:val="39"/>
    <w:rsid w:val="00E91C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Client%20Consultation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C0DDF6-24D5-4900-8B7B-C1D3933FF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Client Consultation Form_v1</Template>
  <TotalTime>0</TotalTime>
  <Pages>5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Peter Wells</cp:lastModifiedBy>
  <cp:revision>3</cp:revision>
  <cp:lastPrinted>2019-12-19T09:52:00Z</cp:lastPrinted>
  <dcterms:created xsi:type="dcterms:W3CDTF">2019-12-19T09:52:00Z</dcterms:created>
  <dcterms:modified xsi:type="dcterms:W3CDTF">2019-12-19T09:52:00Z</dcterms:modified>
</cp:coreProperties>
</file>