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8C7" w:rsidRDefault="00A71259" w:rsidP="00B2475B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627C" w:rsidRPr="00E6627C" w:rsidRDefault="005A0B33" w:rsidP="00E6627C">
      <w:pPr>
        <w:pStyle w:val="Title"/>
        <w:spacing w:after="240"/>
      </w:pPr>
      <w:r>
        <w:t>Trichology</w:t>
      </w:r>
      <w:r w:rsidR="00F2435B">
        <w:t xml:space="preserve"> Consultation</w:t>
      </w:r>
      <w:r w:rsidR="00E6627C">
        <w:t xml:space="preserve"> </w:t>
      </w:r>
    </w:p>
    <w:p w:rsidR="006858C7" w:rsidRPr="00E6627C" w:rsidRDefault="007D34BC" w:rsidP="006858C7">
      <w:pPr>
        <w:rPr>
          <w:b/>
          <w:sz w:val="32"/>
        </w:rPr>
      </w:pPr>
      <w:r w:rsidRPr="007D34BC">
        <w:rPr>
          <w:b/>
          <w:sz w:val="32"/>
        </w:rPr>
        <w:t>iUHB250</w:t>
      </w:r>
      <w:r>
        <w:rPr>
          <w:b/>
          <w:sz w:val="32"/>
        </w:rPr>
        <w:t xml:space="preserve"> </w:t>
      </w:r>
      <w:r w:rsidR="006858C7" w:rsidRPr="00E6627C">
        <w:rPr>
          <w:b/>
          <w:sz w:val="32"/>
        </w:rPr>
        <w:t xml:space="preserve">– </w:t>
      </w:r>
      <w:r w:rsidRPr="007D34BC">
        <w:rPr>
          <w:sz w:val="32"/>
        </w:rPr>
        <w:t>Provide a trichology service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</w:tbl>
    <w:p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986FBC" w:rsidTr="00873717">
        <w:tc>
          <w:tcPr>
            <w:tcW w:w="10456" w:type="dxa"/>
            <w:gridSpan w:val="3"/>
            <w:shd w:val="clear" w:color="auto" w:fill="DEEAF6"/>
            <w:tcMar>
              <w:top w:w="85" w:type="dxa"/>
              <w:bottom w:w="85" w:type="dxa"/>
            </w:tcMar>
          </w:tcPr>
          <w:p w:rsidR="00986FBC" w:rsidRPr="00986FBC" w:rsidRDefault="00986FBC" w:rsidP="00A61D0B">
            <w:pPr>
              <w:rPr>
                <w:b/>
              </w:rPr>
            </w:pPr>
            <w:r>
              <w:rPr>
                <w:b/>
                <w:sz w:val="24"/>
              </w:rPr>
              <w:t>Personal details</w:t>
            </w:r>
          </w:p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6858C7" w:rsidRDefault="006858C7" w:rsidP="00A61D0B"/>
        </w:tc>
      </w:tr>
      <w:tr w:rsidR="005A0B33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5A0B33" w:rsidRPr="004E0103" w:rsidRDefault="005A0B33" w:rsidP="00A61D0B">
            <w:pPr>
              <w:rPr>
                <w:b/>
              </w:rPr>
            </w:pPr>
            <w:r>
              <w:rPr>
                <w:b/>
              </w:rPr>
              <w:t>Date of birth: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5A0B33" w:rsidRDefault="005A0B33" w:rsidP="00A61D0B"/>
        </w:tc>
      </w:tr>
      <w:tr w:rsidR="004E0103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  <w:p w:rsidR="004E0103" w:rsidRDefault="004E0103" w:rsidP="00A61D0B"/>
        </w:tc>
      </w:tr>
      <w:tr w:rsidR="004E0103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C9117B" w:rsidP="00A61D0B">
            <w:pPr>
              <w:rPr>
                <w:b/>
              </w:rPr>
            </w:pPr>
            <w:r>
              <w:rPr>
                <w:b/>
              </w:rPr>
              <w:t>Email address</w:t>
            </w:r>
            <w:r w:rsidR="004E0103" w:rsidRPr="004E0103">
              <w:rPr>
                <w:b/>
              </w:rPr>
              <w:t xml:space="preserve">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5A0B33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:rsidR="005A0B33" w:rsidRPr="004E0103" w:rsidRDefault="005A0B3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5A0B33" w:rsidRDefault="00C9117B" w:rsidP="00A61D0B">
            <w:r>
              <w:t>Day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5A0B33" w:rsidRDefault="005A0B33" w:rsidP="00A61D0B"/>
        </w:tc>
      </w:tr>
      <w:tr w:rsidR="005A0B33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:rsidR="005A0B33" w:rsidRDefault="005A0B3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5A0B33" w:rsidRDefault="005A0B33" w:rsidP="00C9117B">
            <w:r>
              <w:t>Evening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5A0B33" w:rsidRDefault="005A0B33" w:rsidP="00A61D0B"/>
        </w:tc>
      </w:tr>
      <w:tr w:rsidR="005A0B33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:rsidR="005A0B33" w:rsidRDefault="005A0B3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5A0B33" w:rsidRDefault="005A0B33" w:rsidP="00A61D0B">
            <w:r>
              <w:t>Mobile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5A0B33" w:rsidRDefault="005A0B33" w:rsidP="00A61D0B"/>
        </w:tc>
      </w:tr>
      <w:tr w:rsidR="00C9117B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:rsidR="00C9117B" w:rsidRPr="00C9117B" w:rsidRDefault="00C9117B" w:rsidP="00A61D0B">
            <w:pPr>
              <w:rPr>
                <w:b/>
              </w:rPr>
            </w:pPr>
            <w:r w:rsidRPr="00C9117B">
              <w:rPr>
                <w:b/>
              </w:rPr>
              <w:t>Occupation</w:t>
            </w:r>
            <w:r>
              <w:rPr>
                <w:b/>
              </w:rPr>
              <w:t>:</w:t>
            </w:r>
            <w:r w:rsidRPr="00C9117B">
              <w:rPr>
                <w:b/>
              </w:rPr>
              <w:t xml:space="preserve"> 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C9117B" w:rsidRDefault="00C9117B" w:rsidP="00A61D0B">
            <w:r>
              <w:t>Present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C9117B" w:rsidRDefault="00C9117B" w:rsidP="00A61D0B"/>
        </w:tc>
      </w:tr>
      <w:tr w:rsidR="00C9117B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:rsidR="00C9117B" w:rsidRDefault="00C9117B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C9117B" w:rsidRDefault="00C9117B" w:rsidP="00A61D0B">
            <w:r>
              <w:t>Previous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C9117B" w:rsidRDefault="00C9117B" w:rsidP="00A61D0B"/>
        </w:tc>
      </w:tr>
      <w:tr w:rsidR="00C9117B" w:rsidTr="00C9117B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C9117B" w:rsidRPr="004E0103" w:rsidRDefault="00C9117B" w:rsidP="00C9117B">
            <w:pPr>
              <w:rPr>
                <w:b/>
              </w:rPr>
            </w:pPr>
            <w:r>
              <w:rPr>
                <w:b/>
              </w:rPr>
              <w:t>GP details</w:t>
            </w:r>
            <w:r w:rsidRPr="004E0103">
              <w:rPr>
                <w:b/>
              </w:rPr>
              <w:t xml:space="preserve">: </w:t>
            </w:r>
          </w:p>
        </w:tc>
        <w:tc>
          <w:tcPr>
            <w:tcW w:w="8334" w:type="dxa"/>
            <w:gridSpan w:val="2"/>
            <w:shd w:val="clear" w:color="auto" w:fill="auto"/>
            <w:tcMar>
              <w:top w:w="85" w:type="dxa"/>
              <w:bottom w:w="85" w:type="dxa"/>
            </w:tcMar>
          </w:tcPr>
          <w:p w:rsidR="00C9117B" w:rsidRDefault="00C9117B" w:rsidP="00C9117B"/>
          <w:p w:rsidR="00C9117B" w:rsidRDefault="00C9117B" w:rsidP="00C9117B"/>
        </w:tc>
      </w:tr>
    </w:tbl>
    <w:p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8363"/>
      </w:tblGrid>
      <w:tr w:rsidR="002C5C77" w:rsidRPr="007F0350" w:rsidTr="00E6627C">
        <w:tc>
          <w:tcPr>
            <w:tcW w:w="10485" w:type="dxa"/>
            <w:gridSpan w:val="2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2C5C77" w:rsidRPr="0087609D" w:rsidRDefault="00C9117B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Medical and lifestyle</w:t>
            </w:r>
          </w:p>
        </w:tc>
        <w:bookmarkStart w:id="0" w:name="_GoBack"/>
        <w:bookmarkEnd w:id="0"/>
      </w:tr>
      <w:tr w:rsidR="00C9117B" w:rsidRPr="00003257" w:rsidTr="00555090">
        <w:trPr>
          <w:trHeight w:val="494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C9117B" w:rsidRPr="0087609D" w:rsidRDefault="00C9117B" w:rsidP="00555090">
            <w:r>
              <w:t xml:space="preserve">General health and health changes: </w:t>
            </w:r>
          </w:p>
        </w:tc>
        <w:tc>
          <w:tcPr>
            <w:tcW w:w="8363" w:type="dxa"/>
            <w:shd w:val="clear" w:color="auto" w:fill="FFFFFF" w:themeFill="background1"/>
            <w:vAlign w:val="center"/>
          </w:tcPr>
          <w:p w:rsidR="00C9117B" w:rsidRDefault="00C9117B" w:rsidP="007D34BC">
            <w:pPr>
              <w:tabs>
                <w:tab w:val="left" w:pos="1230"/>
              </w:tabs>
              <w:spacing w:before="20" w:after="20"/>
            </w:pPr>
          </w:p>
          <w:p w:rsidR="00C9117B" w:rsidRPr="0087609D" w:rsidRDefault="00C9117B" w:rsidP="00C9117B">
            <w:pPr>
              <w:tabs>
                <w:tab w:val="left" w:pos="1230"/>
              </w:tabs>
              <w:spacing w:before="20" w:after="20"/>
            </w:pPr>
          </w:p>
        </w:tc>
      </w:tr>
      <w:tr w:rsidR="00C9117B" w:rsidRPr="00003257" w:rsidTr="00555090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C9117B" w:rsidRDefault="00C9117B" w:rsidP="00555090">
            <w:r>
              <w:t>Illness and procedures:</w:t>
            </w:r>
          </w:p>
        </w:tc>
        <w:tc>
          <w:tcPr>
            <w:tcW w:w="8363" w:type="dxa"/>
            <w:shd w:val="clear" w:color="auto" w:fill="FFFFFF" w:themeFill="background1"/>
            <w:vAlign w:val="center"/>
          </w:tcPr>
          <w:p w:rsidR="00C9117B" w:rsidRPr="0087609D" w:rsidRDefault="00C9117B" w:rsidP="00D37D63">
            <w:pPr>
              <w:tabs>
                <w:tab w:val="left" w:pos="6705"/>
              </w:tabs>
              <w:spacing w:before="20" w:after="20"/>
              <w:jc w:val="center"/>
            </w:pPr>
          </w:p>
        </w:tc>
      </w:tr>
      <w:tr w:rsidR="00E25719" w:rsidRPr="00003257" w:rsidTr="00555090">
        <w:trPr>
          <w:trHeight w:val="529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25719" w:rsidRDefault="00C9117B" w:rsidP="00555090">
            <w:r>
              <w:t>Medication</w:t>
            </w:r>
            <w:r w:rsidR="004776E1">
              <w:t>:</w:t>
            </w:r>
          </w:p>
        </w:tc>
        <w:tc>
          <w:tcPr>
            <w:tcW w:w="8363" w:type="dxa"/>
            <w:shd w:val="clear" w:color="auto" w:fill="FFFFFF" w:themeFill="background1"/>
            <w:vAlign w:val="center"/>
          </w:tcPr>
          <w:p w:rsidR="007D34BC" w:rsidRPr="0087609D" w:rsidRDefault="007D34B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:rsidTr="00555090">
        <w:trPr>
          <w:trHeight w:val="359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25719" w:rsidRDefault="00C9117B" w:rsidP="00555090">
            <w:r>
              <w:t>Products:</w:t>
            </w:r>
          </w:p>
          <w:p w:rsidR="00C9117B" w:rsidRDefault="00C9117B" w:rsidP="00555090"/>
        </w:tc>
        <w:tc>
          <w:tcPr>
            <w:tcW w:w="8363" w:type="dxa"/>
            <w:shd w:val="clear" w:color="auto" w:fill="FFFFFF" w:themeFill="background1"/>
            <w:vAlign w:val="center"/>
          </w:tcPr>
          <w:p w:rsidR="00D37D63" w:rsidRPr="007D34BC" w:rsidRDefault="00D37D63" w:rsidP="007D34BC"/>
        </w:tc>
      </w:tr>
      <w:tr w:rsidR="00E6627C" w:rsidRPr="00003257" w:rsidTr="00555090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627C" w:rsidRPr="004776E1" w:rsidRDefault="00C9117B" w:rsidP="00555090">
            <w:pPr>
              <w:rPr>
                <w:rFonts w:cstheme="minorHAnsi"/>
                <w:lang w:val="en-US"/>
              </w:rPr>
            </w:pPr>
            <w:r>
              <w:t xml:space="preserve">Nutritional </w:t>
            </w:r>
            <w:r w:rsidR="00986FBC">
              <w:t>factors</w:t>
            </w:r>
            <w:r w:rsidR="004776E1">
              <w:rPr>
                <w:rFonts w:cstheme="minorHAnsi"/>
              </w:rPr>
              <w:t>:</w:t>
            </w:r>
          </w:p>
        </w:tc>
        <w:tc>
          <w:tcPr>
            <w:tcW w:w="8363" w:type="dxa"/>
            <w:shd w:val="clear" w:color="auto" w:fill="FFFFFF" w:themeFill="background1"/>
            <w:vAlign w:val="center"/>
          </w:tcPr>
          <w:p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:rsidR="001244AF" w:rsidRDefault="001244A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3402"/>
        <w:gridCol w:w="1701"/>
        <w:gridCol w:w="3260"/>
      </w:tblGrid>
      <w:tr w:rsidR="00C9117B" w:rsidRPr="007F0350" w:rsidTr="005D144E">
        <w:tc>
          <w:tcPr>
            <w:tcW w:w="10485" w:type="dxa"/>
            <w:gridSpan w:val="4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C9117B" w:rsidRPr="0087609D" w:rsidRDefault="00C9117B" w:rsidP="005D144E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Presenting complaint</w:t>
            </w:r>
          </w:p>
        </w:tc>
      </w:tr>
      <w:tr w:rsidR="006E769D" w:rsidRPr="00003257" w:rsidTr="006E769D">
        <w:trPr>
          <w:trHeight w:val="45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6E769D" w:rsidRPr="0087609D" w:rsidRDefault="006E769D" w:rsidP="006E769D">
            <w:r>
              <w:t xml:space="preserve">Onset: 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:rsidR="006E769D" w:rsidRPr="0087609D" w:rsidRDefault="006E769D" w:rsidP="006E769D">
            <w:pPr>
              <w:tabs>
                <w:tab w:val="left" w:pos="1230"/>
              </w:tabs>
              <w:spacing w:before="20" w:after="20"/>
            </w:pP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:rsidR="006E769D" w:rsidRPr="0087609D" w:rsidRDefault="006E769D" w:rsidP="006E769D">
            <w:r w:rsidRPr="006E769D">
              <w:t>Aetiology: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:rsidR="006E769D" w:rsidRPr="0087609D" w:rsidRDefault="006E769D" w:rsidP="006E769D">
            <w:pPr>
              <w:tabs>
                <w:tab w:val="left" w:pos="1230"/>
              </w:tabs>
              <w:spacing w:before="20" w:after="20"/>
            </w:pPr>
          </w:p>
        </w:tc>
      </w:tr>
      <w:tr w:rsidR="006E769D" w:rsidRPr="00003257" w:rsidTr="00F25F84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</w:tcPr>
          <w:p w:rsidR="006E769D" w:rsidRPr="000E5FEB" w:rsidRDefault="006E769D" w:rsidP="006E769D">
            <w:r w:rsidRPr="000E5FEB">
              <w:t>Appearance:</w:t>
            </w:r>
          </w:p>
        </w:tc>
        <w:tc>
          <w:tcPr>
            <w:tcW w:w="8363" w:type="dxa"/>
            <w:gridSpan w:val="3"/>
            <w:shd w:val="clear" w:color="auto" w:fill="FFFFFF" w:themeFill="background1"/>
            <w:vAlign w:val="center"/>
          </w:tcPr>
          <w:p w:rsidR="006E769D" w:rsidRPr="0087609D" w:rsidRDefault="006E769D" w:rsidP="006E769D">
            <w:pPr>
              <w:tabs>
                <w:tab w:val="left" w:pos="6705"/>
              </w:tabs>
              <w:spacing w:before="20" w:after="20"/>
              <w:jc w:val="center"/>
            </w:pPr>
          </w:p>
        </w:tc>
      </w:tr>
      <w:tr w:rsidR="006E769D" w:rsidRPr="00003257" w:rsidTr="00F25F84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</w:tcPr>
          <w:p w:rsidR="006E769D" w:rsidRPr="000E5FEB" w:rsidRDefault="006E769D" w:rsidP="006E769D">
            <w:r w:rsidRPr="000E5FEB">
              <w:t xml:space="preserve">Symptoms </w:t>
            </w:r>
            <w:r>
              <w:t>and</w:t>
            </w:r>
            <w:r w:rsidRPr="000E5FEB">
              <w:t xml:space="preserve"> </w:t>
            </w:r>
            <w:r>
              <w:t>s</w:t>
            </w:r>
            <w:r w:rsidRPr="000E5FEB">
              <w:t>ensations:</w:t>
            </w:r>
          </w:p>
        </w:tc>
        <w:tc>
          <w:tcPr>
            <w:tcW w:w="8363" w:type="dxa"/>
            <w:gridSpan w:val="3"/>
            <w:shd w:val="clear" w:color="auto" w:fill="FFFFFF" w:themeFill="background1"/>
            <w:vAlign w:val="center"/>
          </w:tcPr>
          <w:p w:rsidR="006E769D" w:rsidRDefault="006E769D" w:rsidP="006E769D">
            <w:pPr>
              <w:tabs>
                <w:tab w:val="left" w:pos="6705"/>
              </w:tabs>
              <w:spacing w:before="20" w:after="20"/>
            </w:pPr>
          </w:p>
          <w:p w:rsidR="006E769D" w:rsidRDefault="006E769D" w:rsidP="006E769D">
            <w:pPr>
              <w:tabs>
                <w:tab w:val="left" w:pos="6705"/>
              </w:tabs>
              <w:spacing w:before="20" w:after="20"/>
            </w:pPr>
          </w:p>
          <w:p w:rsidR="006E769D" w:rsidRDefault="006E769D" w:rsidP="006E769D">
            <w:pPr>
              <w:tabs>
                <w:tab w:val="left" w:pos="6705"/>
              </w:tabs>
              <w:spacing w:before="20" w:after="20"/>
            </w:pPr>
          </w:p>
          <w:p w:rsidR="006E769D" w:rsidRDefault="006E769D" w:rsidP="006E769D">
            <w:pPr>
              <w:tabs>
                <w:tab w:val="left" w:pos="6705"/>
              </w:tabs>
              <w:spacing w:before="20" w:after="20"/>
            </w:pPr>
          </w:p>
          <w:p w:rsidR="006E769D" w:rsidRPr="0087609D" w:rsidRDefault="006E769D" w:rsidP="006E769D">
            <w:pPr>
              <w:tabs>
                <w:tab w:val="left" w:pos="6705"/>
              </w:tabs>
              <w:spacing w:before="20" w:after="20"/>
            </w:pPr>
          </w:p>
        </w:tc>
      </w:tr>
      <w:tr w:rsidR="006E769D" w:rsidRPr="00003257" w:rsidTr="00F25F84">
        <w:trPr>
          <w:trHeight w:val="1070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</w:tcPr>
          <w:p w:rsidR="006E769D" w:rsidRPr="000E5FEB" w:rsidRDefault="006E769D" w:rsidP="006E769D">
            <w:r w:rsidRPr="000E5FEB">
              <w:t>Progression:</w:t>
            </w:r>
          </w:p>
        </w:tc>
        <w:tc>
          <w:tcPr>
            <w:tcW w:w="8363" w:type="dxa"/>
            <w:gridSpan w:val="3"/>
            <w:shd w:val="clear" w:color="auto" w:fill="FFFFFF" w:themeFill="background1"/>
            <w:vAlign w:val="center"/>
          </w:tcPr>
          <w:p w:rsidR="006E769D" w:rsidRPr="0087609D" w:rsidRDefault="006E769D" w:rsidP="006E769D">
            <w:pPr>
              <w:tabs>
                <w:tab w:val="left" w:pos="6705"/>
              </w:tabs>
              <w:spacing w:before="20" w:after="20"/>
            </w:pPr>
          </w:p>
        </w:tc>
      </w:tr>
      <w:tr w:rsidR="006E769D" w:rsidRPr="00003257" w:rsidTr="00F25F84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</w:tcPr>
          <w:p w:rsidR="006E769D" w:rsidRDefault="006E769D" w:rsidP="006E769D">
            <w:r>
              <w:t>Other p</w:t>
            </w:r>
            <w:r w:rsidRPr="000E5FEB">
              <w:t>henomena:</w:t>
            </w:r>
          </w:p>
        </w:tc>
        <w:tc>
          <w:tcPr>
            <w:tcW w:w="8363" w:type="dxa"/>
            <w:gridSpan w:val="3"/>
            <w:shd w:val="clear" w:color="auto" w:fill="FFFFFF" w:themeFill="background1"/>
            <w:vAlign w:val="center"/>
          </w:tcPr>
          <w:p w:rsidR="006E769D" w:rsidRPr="0087609D" w:rsidRDefault="006E769D" w:rsidP="006E769D">
            <w:pPr>
              <w:tabs>
                <w:tab w:val="left" w:pos="6705"/>
              </w:tabs>
              <w:spacing w:before="20" w:after="20"/>
            </w:pPr>
          </w:p>
        </w:tc>
      </w:tr>
    </w:tbl>
    <w:p w:rsidR="00C9117B" w:rsidRDefault="00C9117B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6E769D" w:rsidRPr="0087609D" w:rsidTr="005D144E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6E769D" w:rsidRPr="0087609D" w:rsidRDefault="006E769D" w:rsidP="005D144E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Hypothesis and predisposing factors</w:t>
            </w:r>
          </w:p>
        </w:tc>
      </w:tr>
      <w:tr w:rsidR="006E769D" w:rsidRPr="0087609D" w:rsidTr="006E769D">
        <w:tc>
          <w:tcPr>
            <w:tcW w:w="10485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6E769D" w:rsidRDefault="006E769D" w:rsidP="005D144E">
            <w:pPr>
              <w:tabs>
                <w:tab w:val="left" w:pos="1230"/>
              </w:tabs>
              <w:spacing w:before="20" w:after="20"/>
              <w:jc w:val="center"/>
            </w:pPr>
          </w:p>
          <w:p w:rsidR="006E769D" w:rsidRDefault="006E769D" w:rsidP="005D144E">
            <w:pPr>
              <w:tabs>
                <w:tab w:val="left" w:pos="1230"/>
              </w:tabs>
              <w:spacing w:before="20" w:after="20"/>
              <w:jc w:val="center"/>
            </w:pPr>
          </w:p>
          <w:p w:rsidR="00986FBC" w:rsidRDefault="00986FBC" w:rsidP="005D144E">
            <w:pPr>
              <w:tabs>
                <w:tab w:val="left" w:pos="1230"/>
              </w:tabs>
              <w:spacing w:before="20" w:after="20"/>
              <w:jc w:val="center"/>
            </w:pPr>
          </w:p>
          <w:p w:rsidR="00E8039E" w:rsidRDefault="00E8039E" w:rsidP="005D144E">
            <w:pPr>
              <w:tabs>
                <w:tab w:val="left" w:pos="1230"/>
              </w:tabs>
              <w:spacing w:before="20" w:after="20"/>
              <w:jc w:val="center"/>
            </w:pPr>
          </w:p>
          <w:p w:rsidR="00E8039E" w:rsidRDefault="00E8039E" w:rsidP="005D144E">
            <w:pPr>
              <w:tabs>
                <w:tab w:val="left" w:pos="1230"/>
              </w:tabs>
              <w:spacing w:before="20" w:after="20"/>
              <w:jc w:val="center"/>
            </w:pPr>
          </w:p>
          <w:p w:rsidR="00E8039E" w:rsidRDefault="00E8039E" w:rsidP="005D144E">
            <w:pPr>
              <w:tabs>
                <w:tab w:val="left" w:pos="1230"/>
              </w:tabs>
              <w:spacing w:before="20" w:after="20"/>
              <w:jc w:val="center"/>
            </w:pPr>
          </w:p>
          <w:p w:rsidR="00E8039E" w:rsidRDefault="00E8039E" w:rsidP="005D144E">
            <w:pPr>
              <w:tabs>
                <w:tab w:val="left" w:pos="1230"/>
              </w:tabs>
              <w:spacing w:before="20" w:after="20"/>
              <w:jc w:val="center"/>
            </w:pPr>
          </w:p>
          <w:p w:rsidR="00E8039E" w:rsidRDefault="00E8039E" w:rsidP="00E8039E">
            <w:pPr>
              <w:tabs>
                <w:tab w:val="left" w:pos="1230"/>
              </w:tabs>
              <w:spacing w:before="20" w:after="20"/>
            </w:pPr>
          </w:p>
          <w:p w:rsidR="006E769D" w:rsidRPr="0087609D" w:rsidRDefault="006E769D" w:rsidP="005D144E">
            <w:pPr>
              <w:tabs>
                <w:tab w:val="left" w:pos="1230"/>
              </w:tabs>
              <w:spacing w:before="20" w:after="20"/>
            </w:pPr>
          </w:p>
        </w:tc>
      </w:tr>
    </w:tbl>
    <w:p w:rsidR="006E769D" w:rsidRDefault="006E769D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8363"/>
      </w:tblGrid>
      <w:tr w:rsidR="006E769D" w:rsidRPr="007F0350" w:rsidTr="005D144E">
        <w:tc>
          <w:tcPr>
            <w:tcW w:w="10485" w:type="dxa"/>
            <w:gridSpan w:val="2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6E769D" w:rsidRPr="0087609D" w:rsidRDefault="007D34BC" w:rsidP="005D144E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Actions </w:t>
            </w:r>
          </w:p>
        </w:tc>
      </w:tr>
      <w:tr w:rsidR="007D34BC" w:rsidRPr="00003257" w:rsidTr="003E7A46">
        <w:trPr>
          <w:trHeight w:val="45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</w:tcPr>
          <w:p w:rsidR="007D34BC" w:rsidRPr="00C842B3" w:rsidRDefault="007D34BC" w:rsidP="007D34BC">
            <w:r w:rsidRPr="00C842B3">
              <w:t>Treatment:</w:t>
            </w:r>
          </w:p>
        </w:tc>
        <w:tc>
          <w:tcPr>
            <w:tcW w:w="8363" w:type="dxa"/>
            <w:shd w:val="clear" w:color="auto" w:fill="FFFFFF" w:themeFill="background1"/>
            <w:vAlign w:val="center"/>
          </w:tcPr>
          <w:p w:rsidR="007D34BC" w:rsidRDefault="007D34BC" w:rsidP="007D34BC">
            <w:pPr>
              <w:tabs>
                <w:tab w:val="left" w:pos="1230"/>
              </w:tabs>
              <w:spacing w:before="20" w:after="20"/>
            </w:pPr>
          </w:p>
          <w:p w:rsidR="00E8039E" w:rsidRDefault="00E8039E" w:rsidP="007D34BC">
            <w:pPr>
              <w:tabs>
                <w:tab w:val="left" w:pos="1230"/>
              </w:tabs>
              <w:spacing w:before="20" w:after="20"/>
            </w:pPr>
          </w:p>
          <w:p w:rsidR="00E8039E" w:rsidRPr="0087609D" w:rsidRDefault="00E8039E" w:rsidP="007D34BC">
            <w:pPr>
              <w:tabs>
                <w:tab w:val="left" w:pos="1230"/>
              </w:tabs>
              <w:spacing w:before="20" w:after="20"/>
            </w:pPr>
          </w:p>
        </w:tc>
      </w:tr>
      <w:tr w:rsidR="007D34BC" w:rsidRPr="00003257" w:rsidTr="005D144E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</w:tcPr>
          <w:p w:rsidR="007D34BC" w:rsidRPr="00C842B3" w:rsidRDefault="007D34BC" w:rsidP="007D34BC">
            <w:r w:rsidRPr="00C842B3">
              <w:t>Advice:</w:t>
            </w:r>
          </w:p>
        </w:tc>
        <w:tc>
          <w:tcPr>
            <w:tcW w:w="8363" w:type="dxa"/>
            <w:shd w:val="clear" w:color="auto" w:fill="FFFFFF" w:themeFill="background1"/>
            <w:vAlign w:val="center"/>
          </w:tcPr>
          <w:p w:rsidR="007D34BC" w:rsidRDefault="007D34BC" w:rsidP="007D34BC">
            <w:pPr>
              <w:tabs>
                <w:tab w:val="left" w:pos="6705"/>
              </w:tabs>
              <w:spacing w:before="20" w:after="20"/>
              <w:jc w:val="center"/>
            </w:pPr>
          </w:p>
          <w:p w:rsidR="007D34BC" w:rsidRDefault="007D34BC" w:rsidP="007D34BC">
            <w:pPr>
              <w:tabs>
                <w:tab w:val="left" w:pos="6705"/>
              </w:tabs>
              <w:spacing w:before="20" w:after="20"/>
              <w:jc w:val="center"/>
            </w:pPr>
          </w:p>
          <w:p w:rsidR="007D34BC" w:rsidRPr="0087609D" w:rsidRDefault="007D34BC" w:rsidP="007D34BC">
            <w:pPr>
              <w:tabs>
                <w:tab w:val="left" w:pos="6705"/>
              </w:tabs>
              <w:spacing w:before="20" w:after="20"/>
              <w:jc w:val="center"/>
            </w:pPr>
          </w:p>
        </w:tc>
      </w:tr>
      <w:tr w:rsidR="007D34BC" w:rsidRPr="00003257" w:rsidTr="005D144E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</w:tcPr>
          <w:p w:rsidR="007D34BC" w:rsidRPr="00C842B3" w:rsidRDefault="007D34BC" w:rsidP="007D34BC">
            <w:r w:rsidRPr="00C842B3">
              <w:t>Referral:</w:t>
            </w:r>
          </w:p>
        </w:tc>
        <w:tc>
          <w:tcPr>
            <w:tcW w:w="8363" w:type="dxa"/>
            <w:shd w:val="clear" w:color="auto" w:fill="FFFFFF" w:themeFill="background1"/>
            <w:vAlign w:val="center"/>
          </w:tcPr>
          <w:p w:rsidR="007D34BC" w:rsidRDefault="007D34BC" w:rsidP="007D34BC">
            <w:pPr>
              <w:tabs>
                <w:tab w:val="left" w:pos="6705"/>
              </w:tabs>
              <w:spacing w:before="20" w:after="20"/>
            </w:pPr>
          </w:p>
          <w:p w:rsidR="007D34BC" w:rsidRDefault="007D34BC" w:rsidP="007D34BC">
            <w:pPr>
              <w:tabs>
                <w:tab w:val="left" w:pos="6705"/>
              </w:tabs>
              <w:spacing w:before="20" w:after="20"/>
            </w:pPr>
          </w:p>
          <w:p w:rsidR="007D34BC" w:rsidRPr="0087609D" w:rsidRDefault="007D34BC" w:rsidP="007D34BC">
            <w:pPr>
              <w:tabs>
                <w:tab w:val="left" w:pos="6705"/>
              </w:tabs>
              <w:spacing w:before="20" w:after="20"/>
            </w:pPr>
          </w:p>
        </w:tc>
      </w:tr>
      <w:tr w:rsidR="007D34BC" w:rsidRPr="00003257" w:rsidTr="005D144E">
        <w:trPr>
          <w:trHeight w:val="1070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</w:tcPr>
          <w:p w:rsidR="007D34BC" w:rsidRDefault="007D34BC" w:rsidP="007D34BC">
            <w:r w:rsidRPr="00C842B3">
              <w:t>Follow up:</w:t>
            </w:r>
          </w:p>
        </w:tc>
        <w:tc>
          <w:tcPr>
            <w:tcW w:w="8363" w:type="dxa"/>
            <w:shd w:val="clear" w:color="auto" w:fill="FFFFFF" w:themeFill="background1"/>
            <w:vAlign w:val="center"/>
          </w:tcPr>
          <w:p w:rsidR="007D34BC" w:rsidRDefault="007D34BC" w:rsidP="007D34BC">
            <w:pPr>
              <w:tabs>
                <w:tab w:val="left" w:pos="6705"/>
              </w:tabs>
              <w:spacing w:before="20" w:after="20"/>
            </w:pPr>
          </w:p>
          <w:p w:rsidR="007D34BC" w:rsidRDefault="007D34BC" w:rsidP="007D34BC">
            <w:pPr>
              <w:tabs>
                <w:tab w:val="left" w:pos="6705"/>
              </w:tabs>
              <w:spacing w:before="20" w:after="20"/>
            </w:pPr>
          </w:p>
          <w:p w:rsidR="007D34BC" w:rsidRPr="0087609D" w:rsidRDefault="007D34BC" w:rsidP="007D34BC">
            <w:pPr>
              <w:tabs>
                <w:tab w:val="left" w:pos="6705"/>
              </w:tabs>
              <w:spacing w:before="20" w:after="20"/>
            </w:pPr>
          </w:p>
        </w:tc>
      </w:tr>
    </w:tbl>
    <w:p w:rsidR="00C9117B" w:rsidRDefault="00C9117B"/>
    <w:p w:rsidR="00E8039E" w:rsidRDefault="00A72B2F" w:rsidP="00E8039E">
      <w:r w:rsidRPr="00665E01">
        <w:rPr>
          <w:b/>
        </w:rPr>
        <w:t>Client signature</w:t>
      </w:r>
      <w:r>
        <w:t>: ____________________________________</w:t>
      </w:r>
      <w:r w:rsidR="00E8039E" w:rsidRPr="00E8039E">
        <w:rPr>
          <w:b/>
        </w:rPr>
        <w:t xml:space="preserve"> </w:t>
      </w:r>
      <w:r w:rsidR="00E8039E">
        <w:rPr>
          <w:b/>
        </w:rPr>
        <w:t>Dat</w:t>
      </w:r>
      <w:r w:rsidR="00E8039E" w:rsidRPr="00665E01">
        <w:rPr>
          <w:b/>
        </w:rPr>
        <w:t>e</w:t>
      </w:r>
      <w:r w:rsidR="00E8039E">
        <w:t>: ______________________________________</w:t>
      </w:r>
    </w:p>
    <w:p w:rsidR="00E8039E" w:rsidRDefault="007D34BC" w:rsidP="007D34BC">
      <w:r>
        <w:rPr>
          <w:b/>
        </w:rPr>
        <w:t>Trichologist</w:t>
      </w:r>
      <w:r w:rsidRPr="00665E01">
        <w:rPr>
          <w:b/>
        </w:rPr>
        <w:t xml:space="preserve"> signature</w:t>
      </w:r>
      <w:r>
        <w:t>: _____________________________________</w:t>
      </w:r>
      <w:r w:rsidR="00E8039E" w:rsidRPr="00E8039E">
        <w:rPr>
          <w:b/>
        </w:rPr>
        <w:t xml:space="preserve"> </w:t>
      </w:r>
      <w:r w:rsidR="00E8039E">
        <w:rPr>
          <w:b/>
        </w:rPr>
        <w:t>Date</w:t>
      </w:r>
      <w:r w:rsidR="00E8039E">
        <w:t>: _______________________________</w:t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7D34BC" w:rsidRPr="0087609D" w:rsidTr="005D144E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7D34BC" w:rsidRPr="0087609D" w:rsidRDefault="007D34BC" w:rsidP="005D144E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Notes:</w:t>
            </w:r>
          </w:p>
        </w:tc>
      </w:tr>
      <w:tr w:rsidR="007D34BC" w:rsidTr="007D34BC">
        <w:trPr>
          <w:trHeight w:val="14349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7D34BC" w:rsidRDefault="007D34BC" w:rsidP="005D144E"/>
        </w:tc>
      </w:tr>
    </w:tbl>
    <w:p w:rsidR="00A72B2F" w:rsidRPr="007D34BC" w:rsidRDefault="00A72B2F" w:rsidP="007D34BC">
      <w:pPr>
        <w:tabs>
          <w:tab w:val="left" w:pos="1912"/>
        </w:tabs>
      </w:pPr>
    </w:p>
    <w:sectPr w:rsidR="00A72B2F" w:rsidRPr="007D34BC" w:rsidSect="006858C7">
      <w:footerReference w:type="default" r:id="rId9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0B33" w:rsidRDefault="005A0B33" w:rsidP="00735D34">
      <w:r>
        <w:separator/>
      </w:r>
    </w:p>
  </w:endnote>
  <w:endnote w:type="continuationSeparator" w:id="0">
    <w:p w:rsidR="005A0B33" w:rsidRDefault="005A0B33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B71D91" w:rsidRDefault="00986FBC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r w:rsidRPr="00986FBC">
              <w:t xml:space="preserve">iUHB250 </w:t>
            </w:r>
            <w:r>
              <w:t xml:space="preserve">Trichology </w:t>
            </w:r>
            <w:r w:rsidR="00665E01">
              <w:t xml:space="preserve">Consultation </w:t>
            </w:r>
            <w:r w:rsidR="00217671">
              <w:t>Form_v1</w:t>
            </w:r>
            <w:r w:rsidR="00FF2CB4">
              <w:tab/>
            </w:r>
            <w:r w:rsidR="00FF2CB4">
              <w:tab/>
              <w:t xml:space="preserve">                  </w:t>
            </w:r>
            <w:r w:rsidR="00FF2CB4" w:rsidRPr="005B5965">
              <w:t xml:space="preserve">Page </w:t>
            </w:r>
            <w:r w:rsidR="00FF2CB4" w:rsidRPr="005B5965">
              <w:rPr>
                <w:sz w:val="24"/>
                <w:szCs w:val="24"/>
              </w:rPr>
              <w:fldChar w:fldCharType="begin"/>
            </w:r>
            <w:r w:rsidR="00FF2CB4" w:rsidRPr="005B5965">
              <w:instrText xml:space="preserve"> PAGE </w:instrText>
            </w:r>
            <w:r w:rsidR="00FF2CB4" w:rsidRPr="005B5965">
              <w:rPr>
                <w:sz w:val="24"/>
                <w:szCs w:val="24"/>
              </w:rPr>
              <w:fldChar w:fldCharType="separate"/>
            </w:r>
            <w:r w:rsidR="00217671">
              <w:rPr>
                <w:noProof/>
              </w:rPr>
              <w:t>1</w:t>
            </w:r>
            <w:r w:rsidR="00FF2CB4" w:rsidRPr="005B5965">
              <w:rPr>
                <w:sz w:val="24"/>
                <w:szCs w:val="24"/>
              </w:rPr>
              <w:fldChar w:fldCharType="end"/>
            </w:r>
            <w:r w:rsidR="00FF2CB4" w:rsidRPr="005B5965">
              <w:t xml:space="preserve"> of </w:t>
            </w:r>
            <w:r w:rsidR="00665E01">
              <w:rPr>
                <w:noProof/>
              </w:rPr>
              <w:fldChar w:fldCharType="begin"/>
            </w:r>
            <w:r w:rsidR="00665E01">
              <w:rPr>
                <w:noProof/>
              </w:rPr>
              <w:instrText xml:space="preserve"> NUMPAGES  </w:instrText>
            </w:r>
            <w:r w:rsidR="00665E01">
              <w:rPr>
                <w:noProof/>
              </w:rPr>
              <w:fldChar w:fldCharType="separate"/>
            </w:r>
            <w:r w:rsidR="00217671">
              <w:rPr>
                <w:noProof/>
              </w:rPr>
              <w:t>3</w:t>
            </w:r>
            <w:r w:rsidR="00665E01">
              <w:rPr>
                <w:noProof/>
              </w:rPr>
              <w:fldChar w:fldCharType="end"/>
            </w:r>
          </w:p>
          <w:p w:rsidR="00FF2CB4" w:rsidRDefault="00FF2CB4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0B33" w:rsidRDefault="005A0B33" w:rsidP="00735D34">
      <w:r>
        <w:separator/>
      </w:r>
    </w:p>
  </w:footnote>
  <w:footnote w:type="continuationSeparator" w:id="0">
    <w:p w:rsidR="005A0B33" w:rsidRDefault="005A0B33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4FAMUk/dstAAAA"/>
  </w:docVars>
  <w:rsids>
    <w:rsidRoot w:val="005A0B33"/>
    <w:rsid w:val="000012C1"/>
    <w:rsid w:val="000024D8"/>
    <w:rsid w:val="00003257"/>
    <w:rsid w:val="00003BB6"/>
    <w:rsid w:val="00007136"/>
    <w:rsid w:val="000554A7"/>
    <w:rsid w:val="000730CF"/>
    <w:rsid w:val="000C7017"/>
    <w:rsid w:val="000D1C63"/>
    <w:rsid w:val="000D1D6D"/>
    <w:rsid w:val="000E7AC1"/>
    <w:rsid w:val="001244AF"/>
    <w:rsid w:val="00133D1D"/>
    <w:rsid w:val="00143222"/>
    <w:rsid w:val="00143DC0"/>
    <w:rsid w:val="00161E31"/>
    <w:rsid w:val="00171054"/>
    <w:rsid w:val="0018288A"/>
    <w:rsid w:val="0019114B"/>
    <w:rsid w:val="00192DF6"/>
    <w:rsid w:val="00195B44"/>
    <w:rsid w:val="00197E69"/>
    <w:rsid w:val="001C172A"/>
    <w:rsid w:val="001E6F80"/>
    <w:rsid w:val="00217671"/>
    <w:rsid w:val="00245D23"/>
    <w:rsid w:val="00295D59"/>
    <w:rsid w:val="002965A0"/>
    <w:rsid w:val="002A730F"/>
    <w:rsid w:val="002C5C77"/>
    <w:rsid w:val="002C61DA"/>
    <w:rsid w:val="002D7C6C"/>
    <w:rsid w:val="002F4DBC"/>
    <w:rsid w:val="00306B4D"/>
    <w:rsid w:val="003174B1"/>
    <w:rsid w:val="00325637"/>
    <w:rsid w:val="00327692"/>
    <w:rsid w:val="00361FF4"/>
    <w:rsid w:val="0036301A"/>
    <w:rsid w:val="00383801"/>
    <w:rsid w:val="00384B9F"/>
    <w:rsid w:val="00392B0B"/>
    <w:rsid w:val="003962F1"/>
    <w:rsid w:val="003C5251"/>
    <w:rsid w:val="003F2255"/>
    <w:rsid w:val="0042508E"/>
    <w:rsid w:val="00464B15"/>
    <w:rsid w:val="004667A2"/>
    <w:rsid w:val="00477296"/>
    <w:rsid w:val="004776E1"/>
    <w:rsid w:val="00492AFF"/>
    <w:rsid w:val="004C4516"/>
    <w:rsid w:val="004C581A"/>
    <w:rsid w:val="004E0103"/>
    <w:rsid w:val="004E1FE0"/>
    <w:rsid w:val="004E5153"/>
    <w:rsid w:val="00531F9D"/>
    <w:rsid w:val="00555090"/>
    <w:rsid w:val="00557B36"/>
    <w:rsid w:val="00560C28"/>
    <w:rsid w:val="005857EB"/>
    <w:rsid w:val="00586BFF"/>
    <w:rsid w:val="00594C47"/>
    <w:rsid w:val="005A0B33"/>
    <w:rsid w:val="005A39CB"/>
    <w:rsid w:val="005A6E9B"/>
    <w:rsid w:val="005B5965"/>
    <w:rsid w:val="005B7B27"/>
    <w:rsid w:val="005C2D6B"/>
    <w:rsid w:val="005E0C2A"/>
    <w:rsid w:val="005E5DE1"/>
    <w:rsid w:val="005F70D5"/>
    <w:rsid w:val="006114A1"/>
    <w:rsid w:val="00633BBC"/>
    <w:rsid w:val="006474E8"/>
    <w:rsid w:val="00665E01"/>
    <w:rsid w:val="006858C7"/>
    <w:rsid w:val="00690559"/>
    <w:rsid w:val="006E769D"/>
    <w:rsid w:val="006F489D"/>
    <w:rsid w:val="00726597"/>
    <w:rsid w:val="007338D2"/>
    <w:rsid w:val="00735D34"/>
    <w:rsid w:val="00747314"/>
    <w:rsid w:val="00771E97"/>
    <w:rsid w:val="007720A5"/>
    <w:rsid w:val="0078009E"/>
    <w:rsid w:val="007870A1"/>
    <w:rsid w:val="007C18CA"/>
    <w:rsid w:val="007D34BC"/>
    <w:rsid w:val="007E763A"/>
    <w:rsid w:val="007E7D4A"/>
    <w:rsid w:val="007F0350"/>
    <w:rsid w:val="00801036"/>
    <w:rsid w:val="008154B8"/>
    <w:rsid w:val="0082428A"/>
    <w:rsid w:val="00834262"/>
    <w:rsid w:val="00873A7B"/>
    <w:rsid w:val="00874E16"/>
    <w:rsid w:val="008B198A"/>
    <w:rsid w:val="008C4863"/>
    <w:rsid w:val="008D4F6A"/>
    <w:rsid w:val="008E12A8"/>
    <w:rsid w:val="008F03ED"/>
    <w:rsid w:val="00902C9E"/>
    <w:rsid w:val="009541DF"/>
    <w:rsid w:val="00974429"/>
    <w:rsid w:val="00976267"/>
    <w:rsid w:val="00986FBC"/>
    <w:rsid w:val="00992337"/>
    <w:rsid w:val="009A7F7B"/>
    <w:rsid w:val="009B6AC5"/>
    <w:rsid w:val="009D42F0"/>
    <w:rsid w:val="009F4AAD"/>
    <w:rsid w:val="009F656D"/>
    <w:rsid w:val="00A00691"/>
    <w:rsid w:val="00A05B4A"/>
    <w:rsid w:val="00A61D0B"/>
    <w:rsid w:val="00A656C3"/>
    <w:rsid w:val="00A66143"/>
    <w:rsid w:val="00A679AF"/>
    <w:rsid w:val="00A71259"/>
    <w:rsid w:val="00A72B2F"/>
    <w:rsid w:val="00A9756D"/>
    <w:rsid w:val="00AB226F"/>
    <w:rsid w:val="00AE1DCA"/>
    <w:rsid w:val="00B006E6"/>
    <w:rsid w:val="00B01865"/>
    <w:rsid w:val="00B2475B"/>
    <w:rsid w:val="00B3566B"/>
    <w:rsid w:val="00B52567"/>
    <w:rsid w:val="00B56FC0"/>
    <w:rsid w:val="00B70181"/>
    <w:rsid w:val="00B71D91"/>
    <w:rsid w:val="00BB0E89"/>
    <w:rsid w:val="00BD1520"/>
    <w:rsid w:val="00BD6D8C"/>
    <w:rsid w:val="00BF13A4"/>
    <w:rsid w:val="00C14103"/>
    <w:rsid w:val="00C142C1"/>
    <w:rsid w:val="00C311A4"/>
    <w:rsid w:val="00C622A5"/>
    <w:rsid w:val="00C636DA"/>
    <w:rsid w:val="00C8487E"/>
    <w:rsid w:val="00C9117B"/>
    <w:rsid w:val="00CB425B"/>
    <w:rsid w:val="00CC0684"/>
    <w:rsid w:val="00CC6615"/>
    <w:rsid w:val="00CD64B7"/>
    <w:rsid w:val="00CF44D5"/>
    <w:rsid w:val="00CF4769"/>
    <w:rsid w:val="00CF5A89"/>
    <w:rsid w:val="00D37D63"/>
    <w:rsid w:val="00D46C11"/>
    <w:rsid w:val="00DF03C6"/>
    <w:rsid w:val="00E116E3"/>
    <w:rsid w:val="00E167DF"/>
    <w:rsid w:val="00E25719"/>
    <w:rsid w:val="00E632C5"/>
    <w:rsid w:val="00E6627C"/>
    <w:rsid w:val="00E8039E"/>
    <w:rsid w:val="00E975D5"/>
    <w:rsid w:val="00EC0F4F"/>
    <w:rsid w:val="00EC3F7E"/>
    <w:rsid w:val="00EC5E3B"/>
    <w:rsid w:val="00EE5390"/>
    <w:rsid w:val="00F020FB"/>
    <w:rsid w:val="00F05D5E"/>
    <w:rsid w:val="00F07036"/>
    <w:rsid w:val="00F138AA"/>
    <w:rsid w:val="00F2435B"/>
    <w:rsid w:val="00F25FE9"/>
    <w:rsid w:val="00F346A4"/>
    <w:rsid w:val="00F724E4"/>
    <w:rsid w:val="00F77413"/>
    <w:rsid w:val="00F83CD7"/>
    <w:rsid w:val="00FA6733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F0C02BDD-283C-428B-99B7-17D22467C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7D34BC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418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Client%20Consultation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2D5836-A2C0-4B31-A3D1-4A64533FE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Client Consultation Form_v1</Template>
  <TotalTime>0</TotalTime>
  <Pages>3</Pages>
  <Words>97</Words>
  <Characters>810</Characters>
  <Application>Microsoft Office Word</Application>
  <DocSecurity>0</DocSecurity>
  <Lines>42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Andeep Kaur</dc:creator>
  <cp:keywords/>
  <dc:description/>
  <cp:lastModifiedBy>Tom Hynd</cp:lastModifiedBy>
  <cp:revision>2</cp:revision>
  <cp:lastPrinted>2018-06-12T08:54:00Z</cp:lastPrinted>
  <dcterms:created xsi:type="dcterms:W3CDTF">2019-09-23T15:59:00Z</dcterms:created>
  <dcterms:modified xsi:type="dcterms:W3CDTF">2019-09-23T15:59:00Z</dcterms:modified>
</cp:coreProperties>
</file>