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6858C7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5405933" y="460858"/>
            <wp:positionH relativeFrom="column">
              <wp:align>right</wp:align>
            </wp:positionH>
            <wp:positionV relativeFrom="paragraph">
              <wp:align>top</wp:align>
            </wp:positionV>
            <wp:extent cx="1690370" cy="619125"/>
            <wp:effectExtent l="0" t="0" r="5080" b="9525"/>
            <wp:wrapSquare wrapText="bothSides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F6BEE">
        <w:br w:type="textWrapping" w:clear="all"/>
      </w:r>
    </w:p>
    <w:p w:rsidR="00E6627C" w:rsidRPr="00E6627C" w:rsidRDefault="00B906D7" w:rsidP="00E6627C">
      <w:pPr>
        <w:pStyle w:val="Title"/>
        <w:spacing w:after="240"/>
      </w:pPr>
      <w:r>
        <w:t>Trichology</w:t>
      </w:r>
      <w:r w:rsidR="00F2435B">
        <w:t xml:space="preserve"> Consultation</w:t>
      </w:r>
      <w:r w:rsidR="00E6627C">
        <w:t xml:space="preserve"> Form</w:t>
      </w:r>
      <w:r>
        <w:t>: Continuation Sheet</w:t>
      </w:r>
    </w:p>
    <w:p w:rsidR="006858C7" w:rsidRPr="00E6627C" w:rsidRDefault="00B906D7" w:rsidP="006858C7">
      <w:pPr>
        <w:rPr>
          <w:b/>
          <w:sz w:val="32"/>
        </w:rPr>
      </w:pPr>
      <w:r w:rsidRPr="00B906D7">
        <w:rPr>
          <w:b/>
          <w:sz w:val="32"/>
        </w:rPr>
        <w:t xml:space="preserve">iUHB250 – </w:t>
      </w:r>
      <w:r w:rsidRPr="00B906D7">
        <w:rPr>
          <w:sz w:val="32"/>
        </w:rPr>
        <w:t>Provide a trichology service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B906D7" w:rsidTr="00BA031B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B906D7" w:rsidRPr="006858C7" w:rsidRDefault="00B906D7" w:rsidP="00BA031B">
            <w:pPr>
              <w:rPr>
                <w:b/>
              </w:rPr>
            </w:pPr>
            <w:r>
              <w:rPr>
                <w:b/>
              </w:rPr>
              <w:t>Client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B906D7" w:rsidRDefault="00B906D7" w:rsidP="00BA031B"/>
        </w:tc>
      </w:tr>
    </w:tbl>
    <w:p w:rsidR="00B906D7" w:rsidRDefault="00B906D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9"/>
        <w:gridCol w:w="1315"/>
        <w:gridCol w:w="3023"/>
        <w:gridCol w:w="939"/>
        <w:gridCol w:w="3090"/>
      </w:tblGrid>
      <w:tr w:rsidR="00B906D7" w:rsidTr="00B906D7">
        <w:tc>
          <w:tcPr>
            <w:tcW w:w="2089" w:type="dxa"/>
            <w:shd w:val="clear" w:color="auto" w:fill="DEEAF6"/>
            <w:tcMar>
              <w:top w:w="85" w:type="dxa"/>
              <w:bottom w:w="85" w:type="dxa"/>
            </w:tcMar>
          </w:tcPr>
          <w:p w:rsidR="00B906D7" w:rsidRPr="004E0103" w:rsidRDefault="00B906D7" w:rsidP="00B906D7">
            <w:pPr>
              <w:rPr>
                <w:b/>
              </w:rPr>
            </w:pPr>
            <w:r>
              <w:rPr>
                <w:b/>
              </w:rPr>
              <w:t>Follow up number:</w:t>
            </w:r>
          </w:p>
        </w:tc>
        <w:tc>
          <w:tcPr>
            <w:tcW w:w="4338" w:type="dxa"/>
            <w:gridSpan w:val="2"/>
            <w:tcMar>
              <w:top w:w="85" w:type="dxa"/>
              <w:bottom w:w="85" w:type="dxa"/>
            </w:tcMar>
          </w:tcPr>
          <w:p w:rsidR="00B906D7" w:rsidRDefault="00B906D7" w:rsidP="00B906D7"/>
        </w:tc>
        <w:tc>
          <w:tcPr>
            <w:tcW w:w="939" w:type="dxa"/>
            <w:shd w:val="clear" w:color="auto" w:fill="E7E6E6" w:themeFill="background2"/>
          </w:tcPr>
          <w:p w:rsidR="00B906D7" w:rsidRDefault="00B906D7" w:rsidP="00B906D7">
            <w:r>
              <w:t>Date:</w:t>
            </w:r>
          </w:p>
        </w:tc>
        <w:tc>
          <w:tcPr>
            <w:tcW w:w="3090" w:type="dxa"/>
          </w:tcPr>
          <w:p w:rsidR="00B906D7" w:rsidRDefault="00B906D7" w:rsidP="00B906D7"/>
        </w:tc>
      </w:tr>
      <w:tr w:rsidR="00B906D7" w:rsidTr="00B906D7">
        <w:trPr>
          <w:trHeight w:val="752"/>
        </w:trPr>
        <w:tc>
          <w:tcPr>
            <w:tcW w:w="2089" w:type="dxa"/>
            <w:shd w:val="clear" w:color="auto" w:fill="DEEAF6"/>
            <w:tcMar>
              <w:top w:w="85" w:type="dxa"/>
              <w:bottom w:w="85" w:type="dxa"/>
            </w:tcMar>
          </w:tcPr>
          <w:p w:rsidR="00B906D7" w:rsidRPr="004E0103" w:rsidRDefault="00B906D7" w:rsidP="00B906D7">
            <w:pPr>
              <w:rPr>
                <w:b/>
              </w:rPr>
            </w:pPr>
            <w:r>
              <w:rPr>
                <w:b/>
              </w:rPr>
              <w:t>On examination</w:t>
            </w:r>
            <w:r w:rsidRPr="004E0103">
              <w:rPr>
                <w:b/>
              </w:rPr>
              <w:t>:</w:t>
            </w:r>
          </w:p>
        </w:tc>
        <w:tc>
          <w:tcPr>
            <w:tcW w:w="8367" w:type="dxa"/>
            <w:gridSpan w:val="4"/>
            <w:tcMar>
              <w:top w:w="85" w:type="dxa"/>
              <w:bottom w:w="85" w:type="dxa"/>
            </w:tcMar>
          </w:tcPr>
          <w:p w:rsidR="00B906D7" w:rsidRDefault="00B906D7" w:rsidP="00B906D7"/>
          <w:p w:rsidR="00B906D7" w:rsidRDefault="00B906D7" w:rsidP="00B906D7"/>
        </w:tc>
      </w:tr>
      <w:tr w:rsidR="00B906D7" w:rsidTr="00B906D7">
        <w:tc>
          <w:tcPr>
            <w:tcW w:w="2089" w:type="dxa"/>
            <w:shd w:val="clear" w:color="auto" w:fill="DEEAF6"/>
            <w:tcMar>
              <w:top w:w="85" w:type="dxa"/>
              <w:bottom w:w="85" w:type="dxa"/>
            </w:tcMar>
          </w:tcPr>
          <w:p w:rsidR="00B906D7" w:rsidRPr="004E0103" w:rsidRDefault="00B906D7" w:rsidP="00B906D7">
            <w:pPr>
              <w:rPr>
                <w:b/>
              </w:rPr>
            </w:pPr>
            <w:r>
              <w:rPr>
                <w:b/>
              </w:rPr>
              <w:t>Changes</w:t>
            </w:r>
            <w:r w:rsidRPr="004E0103">
              <w:rPr>
                <w:b/>
              </w:rPr>
              <w:t xml:space="preserve">: </w:t>
            </w:r>
          </w:p>
        </w:tc>
        <w:tc>
          <w:tcPr>
            <w:tcW w:w="8367" w:type="dxa"/>
            <w:gridSpan w:val="4"/>
            <w:tcMar>
              <w:top w:w="85" w:type="dxa"/>
              <w:bottom w:w="85" w:type="dxa"/>
            </w:tcMar>
          </w:tcPr>
          <w:p w:rsidR="008C3C2F" w:rsidRDefault="008C3C2F" w:rsidP="00B906D7"/>
        </w:tc>
      </w:tr>
      <w:tr w:rsidR="00B906D7" w:rsidTr="00B906D7">
        <w:tc>
          <w:tcPr>
            <w:tcW w:w="2089" w:type="dxa"/>
            <w:shd w:val="clear" w:color="auto" w:fill="DEEAF6"/>
            <w:tcMar>
              <w:top w:w="85" w:type="dxa"/>
              <w:bottom w:w="85" w:type="dxa"/>
            </w:tcMar>
          </w:tcPr>
          <w:p w:rsidR="00B906D7" w:rsidRDefault="00B906D7" w:rsidP="00B906D7">
            <w:pPr>
              <w:rPr>
                <w:b/>
              </w:rPr>
            </w:pPr>
            <w:r>
              <w:rPr>
                <w:b/>
              </w:rPr>
              <w:t>Treatment:</w:t>
            </w:r>
          </w:p>
        </w:tc>
        <w:tc>
          <w:tcPr>
            <w:tcW w:w="8367" w:type="dxa"/>
            <w:gridSpan w:val="4"/>
            <w:tcMar>
              <w:top w:w="85" w:type="dxa"/>
              <w:bottom w:w="85" w:type="dxa"/>
            </w:tcMar>
          </w:tcPr>
          <w:p w:rsidR="00B906D7" w:rsidRDefault="00B906D7" w:rsidP="00B906D7"/>
        </w:tc>
      </w:tr>
      <w:tr w:rsidR="00B906D7" w:rsidTr="00B906D7">
        <w:tc>
          <w:tcPr>
            <w:tcW w:w="2089" w:type="dxa"/>
            <w:shd w:val="clear" w:color="auto" w:fill="DEEAF6"/>
            <w:tcMar>
              <w:top w:w="85" w:type="dxa"/>
              <w:bottom w:w="85" w:type="dxa"/>
            </w:tcMar>
          </w:tcPr>
          <w:p w:rsidR="00B906D7" w:rsidRDefault="00B906D7" w:rsidP="00B906D7">
            <w:pPr>
              <w:rPr>
                <w:b/>
              </w:rPr>
            </w:pPr>
            <w:r>
              <w:rPr>
                <w:b/>
              </w:rPr>
              <w:t>Advice:</w:t>
            </w:r>
          </w:p>
        </w:tc>
        <w:tc>
          <w:tcPr>
            <w:tcW w:w="8367" w:type="dxa"/>
            <w:gridSpan w:val="4"/>
            <w:tcMar>
              <w:top w:w="85" w:type="dxa"/>
              <w:bottom w:w="85" w:type="dxa"/>
            </w:tcMar>
          </w:tcPr>
          <w:p w:rsidR="00B906D7" w:rsidRDefault="00B906D7" w:rsidP="00B906D7"/>
        </w:tc>
      </w:tr>
      <w:tr w:rsidR="008C3C2F" w:rsidTr="00B906D7">
        <w:tc>
          <w:tcPr>
            <w:tcW w:w="2089" w:type="dxa"/>
            <w:shd w:val="clear" w:color="auto" w:fill="DEEAF6"/>
            <w:tcMar>
              <w:top w:w="85" w:type="dxa"/>
              <w:bottom w:w="85" w:type="dxa"/>
            </w:tcMar>
          </w:tcPr>
          <w:p w:rsidR="008C3C2F" w:rsidRDefault="008C3C2F" w:rsidP="00B906D7">
            <w:pPr>
              <w:rPr>
                <w:b/>
              </w:rPr>
            </w:pPr>
            <w:r>
              <w:rPr>
                <w:b/>
              </w:rPr>
              <w:t>Notes:</w:t>
            </w:r>
          </w:p>
        </w:tc>
        <w:tc>
          <w:tcPr>
            <w:tcW w:w="8367" w:type="dxa"/>
            <w:gridSpan w:val="4"/>
            <w:tcMar>
              <w:top w:w="85" w:type="dxa"/>
              <w:bottom w:w="85" w:type="dxa"/>
            </w:tcMar>
          </w:tcPr>
          <w:p w:rsidR="008C3C2F" w:rsidRDefault="008C3C2F" w:rsidP="00B906D7"/>
        </w:tc>
      </w:tr>
      <w:tr w:rsidR="00B906D7" w:rsidTr="00B906D7">
        <w:tc>
          <w:tcPr>
            <w:tcW w:w="2089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B906D7" w:rsidRPr="004E0103" w:rsidRDefault="00B906D7" w:rsidP="00B906D7">
            <w:pPr>
              <w:rPr>
                <w:b/>
              </w:rPr>
            </w:pPr>
            <w:r>
              <w:rPr>
                <w:b/>
              </w:rPr>
              <w:t>Signature</w:t>
            </w:r>
            <w:r w:rsidR="008C3C2F">
              <w:rPr>
                <w:b/>
              </w:rPr>
              <w:t>:</w:t>
            </w:r>
          </w:p>
        </w:tc>
        <w:tc>
          <w:tcPr>
            <w:tcW w:w="1315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B906D7" w:rsidRDefault="00B906D7" w:rsidP="00B906D7">
            <w:r>
              <w:t>Client:</w:t>
            </w:r>
          </w:p>
        </w:tc>
        <w:tc>
          <w:tcPr>
            <w:tcW w:w="3023" w:type="dxa"/>
            <w:tcMar>
              <w:top w:w="85" w:type="dxa"/>
              <w:bottom w:w="85" w:type="dxa"/>
            </w:tcMar>
          </w:tcPr>
          <w:p w:rsidR="00B906D7" w:rsidRDefault="00B906D7" w:rsidP="00B906D7"/>
        </w:tc>
        <w:tc>
          <w:tcPr>
            <w:tcW w:w="939" w:type="dxa"/>
            <w:shd w:val="clear" w:color="auto" w:fill="E7E6E6" w:themeFill="background2"/>
          </w:tcPr>
          <w:p w:rsidR="00B906D7" w:rsidRDefault="00B906D7" w:rsidP="00B906D7">
            <w:r>
              <w:t>Date:</w:t>
            </w:r>
          </w:p>
        </w:tc>
        <w:tc>
          <w:tcPr>
            <w:tcW w:w="3090" w:type="dxa"/>
          </w:tcPr>
          <w:p w:rsidR="00B906D7" w:rsidRDefault="00B906D7" w:rsidP="00B906D7"/>
        </w:tc>
      </w:tr>
      <w:tr w:rsidR="00B906D7" w:rsidTr="00B906D7">
        <w:tc>
          <w:tcPr>
            <w:tcW w:w="2089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B906D7" w:rsidRDefault="00B906D7" w:rsidP="00B906D7"/>
        </w:tc>
        <w:tc>
          <w:tcPr>
            <w:tcW w:w="1315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B906D7" w:rsidRDefault="00B906D7" w:rsidP="00B906D7">
            <w:r>
              <w:t>Trichologist:</w:t>
            </w:r>
          </w:p>
        </w:tc>
        <w:tc>
          <w:tcPr>
            <w:tcW w:w="3023" w:type="dxa"/>
            <w:tcMar>
              <w:top w:w="85" w:type="dxa"/>
              <w:bottom w:w="85" w:type="dxa"/>
            </w:tcMar>
          </w:tcPr>
          <w:p w:rsidR="00B906D7" w:rsidRDefault="00B906D7" w:rsidP="00B906D7"/>
        </w:tc>
        <w:tc>
          <w:tcPr>
            <w:tcW w:w="939" w:type="dxa"/>
            <w:shd w:val="clear" w:color="auto" w:fill="E7E6E6" w:themeFill="background2"/>
          </w:tcPr>
          <w:p w:rsidR="00B906D7" w:rsidRDefault="00B906D7" w:rsidP="00B906D7">
            <w:r>
              <w:t>Date:</w:t>
            </w:r>
          </w:p>
        </w:tc>
        <w:tc>
          <w:tcPr>
            <w:tcW w:w="3090" w:type="dxa"/>
          </w:tcPr>
          <w:p w:rsidR="00B906D7" w:rsidRDefault="00B906D7" w:rsidP="00B906D7"/>
        </w:tc>
      </w:tr>
    </w:tbl>
    <w:p w:rsidR="00B906D7" w:rsidRDefault="00B906D7" w:rsidP="00B906D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9"/>
        <w:gridCol w:w="1315"/>
        <w:gridCol w:w="3023"/>
        <w:gridCol w:w="939"/>
        <w:gridCol w:w="3090"/>
      </w:tblGrid>
      <w:tr w:rsidR="00B906D7" w:rsidTr="00B906D7">
        <w:tc>
          <w:tcPr>
            <w:tcW w:w="2089" w:type="dxa"/>
            <w:shd w:val="clear" w:color="auto" w:fill="DEEAF6"/>
            <w:tcMar>
              <w:top w:w="85" w:type="dxa"/>
              <w:bottom w:w="85" w:type="dxa"/>
            </w:tcMar>
          </w:tcPr>
          <w:p w:rsidR="00B906D7" w:rsidRPr="004E0103" w:rsidRDefault="00B906D7" w:rsidP="00BA031B">
            <w:pPr>
              <w:rPr>
                <w:b/>
              </w:rPr>
            </w:pPr>
            <w:r>
              <w:rPr>
                <w:b/>
              </w:rPr>
              <w:t>Follow up number:</w:t>
            </w:r>
          </w:p>
        </w:tc>
        <w:tc>
          <w:tcPr>
            <w:tcW w:w="4338" w:type="dxa"/>
            <w:gridSpan w:val="2"/>
            <w:tcMar>
              <w:top w:w="85" w:type="dxa"/>
              <w:bottom w:w="85" w:type="dxa"/>
            </w:tcMar>
          </w:tcPr>
          <w:p w:rsidR="00B906D7" w:rsidRDefault="00B906D7" w:rsidP="00BA031B"/>
        </w:tc>
        <w:tc>
          <w:tcPr>
            <w:tcW w:w="939" w:type="dxa"/>
            <w:shd w:val="clear" w:color="auto" w:fill="E7E6E6" w:themeFill="background2"/>
          </w:tcPr>
          <w:p w:rsidR="00B906D7" w:rsidRDefault="00B906D7" w:rsidP="00BA031B">
            <w:r>
              <w:t>Date:</w:t>
            </w:r>
          </w:p>
        </w:tc>
        <w:tc>
          <w:tcPr>
            <w:tcW w:w="3090" w:type="dxa"/>
          </w:tcPr>
          <w:p w:rsidR="00B906D7" w:rsidRDefault="00B906D7" w:rsidP="00BA031B"/>
        </w:tc>
      </w:tr>
      <w:tr w:rsidR="00B906D7" w:rsidTr="00BA031B">
        <w:trPr>
          <w:trHeight w:val="752"/>
        </w:trPr>
        <w:tc>
          <w:tcPr>
            <w:tcW w:w="2089" w:type="dxa"/>
            <w:shd w:val="clear" w:color="auto" w:fill="DEEAF6"/>
            <w:tcMar>
              <w:top w:w="85" w:type="dxa"/>
              <w:bottom w:w="85" w:type="dxa"/>
            </w:tcMar>
          </w:tcPr>
          <w:p w:rsidR="00B906D7" w:rsidRPr="004E0103" w:rsidRDefault="00B906D7" w:rsidP="00BA031B">
            <w:pPr>
              <w:rPr>
                <w:b/>
              </w:rPr>
            </w:pPr>
            <w:r>
              <w:rPr>
                <w:b/>
              </w:rPr>
              <w:t>On examination</w:t>
            </w:r>
            <w:r w:rsidRPr="004E0103">
              <w:rPr>
                <w:b/>
              </w:rPr>
              <w:t>:</w:t>
            </w:r>
          </w:p>
        </w:tc>
        <w:tc>
          <w:tcPr>
            <w:tcW w:w="8367" w:type="dxa"/>
            <w:gridSpan w:val="4"/>
            <w:tcMar>
              <w:top w:w="85" w:type="dxa"/>
              <w:bottom w:w="85" w:type="dxa"/>
            </w:tcMar>
          </w:tcPr>
          <w:p w:rsidR="00B906D7" w:rsidRDefault="00B906D7" w:rsidP="00BA031B"/>
          <w:p w:rsidR="00B906D7" w:rsidRDefault="00B906D7" w:rsidP="00BA031B"/>
        </w:tc>
      </w:tr>
      <w:tr w:rsidR="00B906D7" w:rsidTr="00BA031B">
        <w:tc>
          <w:tcPr>
            <w:tcW w:w="2089" w:type="dxa"/>
            <w:shd w:val="clear" w:color="auto" w:fill="DEEAF6"/>
            <w:tcMar>
              <w:top w:w="85" w:type="dxa"/>
              <w:bottom w:w="85" w:type="dxa"/>
            </w:tcMar>
          </w:tcPr>
          <w:p w:rsidR="00B906D7" w:rsidRPr="004E0103" w:rsidRDefault="00B906D7" w:rsidP="00BA031B">
            <w:pPr>
              <w:rPr>
                <w:b/>
              </w:rPr>
            </w:pPr>
            <w:r>
              <w:rPr>
                <w:b/>
              </w:rPr>
              <w:t>Changes</w:t>
            </w:r>
            <w:r w:rsidRPr="004E0103">
              <w:rPr>
                <w:b/>
              </w:rPr>
              <w:t xml:space="preserve">: </w:t>
            </w:r>
          </w:p>
        </w:tc>
        <w:tc>
          <w:tcPr>
            <w:tcW w:w="8367" w:type="dxa"/>
            <w:gridSpan w:val="4"/>
            <w:tcMar>
              <w:top w:w="85" w:type="dxa"/>
              <w:bottom w:w="85" w:type="dxa"/>
            </w:tcMar>
          </w:tcPr>
          <w:p w:rsidR="00B906D7" w:rsidRDefault="00B906D7" w:rsidP="00BA031B"/>
        </w:tc>
      </w:tr>
      <w:tr w:rsidR="00B906D7" w:rsidTr="00BA031B">
        <w:tc>
          <w:tcPr>
            <w:tcW w:w="2089" w:type="dxa"/>
            <w:shd w:val="clear" w:color="auto" w:fill="DEEAF6"/>
            <w:tcMar>
              <w:top w:w="85" w:type="dxa"/>
              <w:bottom w:w="85" w:type="dxa"/>
            </w:tcMar>
          </w:tcPr>
          <w:p w:rsidR="00B906D7" w:rsidRDefault="00B906D7" w:rsidP="00BA031B">
            <w:pPr>
              <w:rPr>
                <w:b/>
              </w:rPr>
            </w:pPr>
            <w:r>
              <w:rPr>
                <w:b/>
              </w:rPr>
              <w:t>Treatment:</w:t>
            </w:r>
          </w:p>
        </w:tc>
        <w:tc>
          <w:tcPr>
            <w:tcW w:w="8367" w:type="dxa"/>
            <w:gridSpan w:val="4"/>
            <w:tcMar>
              <w:top w:w="85" w:type="dxa"/>
              <w:bottom w:w="85" w:type="dxa"/>
            </w:tcMar>
          </w:tcPr>
          <w:p w:rsidR="00B906D7" w:rsidRDefault="00B906D7" w:rsidP="00BA031B"/>
        </w:tc>
      </w:tr>
      <w:tr w:rsidR="00B906D7" w:rsidTr="00BA031B">
        <w:tc>
          <w:tcPr>
            <w:tcW w:w="2089" w:type="dxa"/>
            <w:shd w:val="clear" w:color="auto" w:fill="DEEAF6"/>
            <w:tcMar>
              <w:top w:w="85" w:type="dxa"/>
              <w:bottom w:w="85" w:type="dxa"/>
            </w:tcMar>
          </w:tcPr>
          <w:p w:rsidR="00B906D7" w:rsidRDefault="00B906D7" w:rsidP="00BA031B">
            <w:pPr>
              <w:rPr>
                <w:b/>
              </w:rPr>
            </w:pPr>
            <w:r>
              <w:rPr>
                <w:b/>
              </w:rPr>
              <w:t>Advice:</w:t>
            </w:r>
          </w:p>
        </w:tc>
        <w:tc>
          <w:tcPr>
            <w:tcW w:w="8367" w:type="dxa"/>
            <w:gridSpan w:val="4"/>
            <w:tcMar>
              <w:top w:w="85" w:type="dxa"/>
              <w:bottom w:w="85" w:type="dxa"/>
            </w:tcMar>
          </w:tcPr>
          <w:p w:rsidR="00B906D7" w:rsidRDefault="00B906D7" w:rsidP="00BA031B"/>
        </w:tc>
      </w:tr>
      <w:tr w:rsidR="008C3C2F" w:rsidTr="00BA031B">
        <w:tc>
          <w:tcPr>
            <w:tcW w:w="2089" w:type="dxa"/>
            <w:shd w:val="clear" w:color="auto" w:fill="DEEAF6"/>
            <w:tcMar>
              <w:top w:w="85" w:type="dxa"/>
              <w:bottom w:w="85" w:type="dxa"/>
            </w:tcMar>
          </w:tcPr>
          <w:p w:rsidR="008C3C2F" w:rsidRDefault="008C3C2F" w:rsidP="00BA031B">
            <w:pPr>
              <w:rPr>
                <w:b/>
              </w:rPr>
            </w:pPr>
            <w:r>
              <w:rPr>
                <w:b/>
              </w:rPr>
              <w:t>Notes:</w:t>
            </w:r>
          </w:p>
        </w:tc>
        <w:tc>
          <w:tcPr>
            <w:tcW w:w="8367" w:type="dxa"/>
            <w:gridSpan w:val="4"/>
            <w:tcMar>
              <w:top w:w="85" w:type="dxa"/>
              <w:bottom w:w="85" w:type="dxa"/>
            </w:tcMar>
          </w:tcPr>
          <w:p w:rsidR="008C3C2F" w:rsidRDefault="008C3C2F" w:rsidP="00BA031B"/>
        </w:tc>
      </w:tr>
      <w:tr w:rsidR="00B906D7" w:rsidTr="00B906D7">
        <w:tc>
          <w:tcPr>
            <w:tcW w:w="2089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B906D7" w:rsidRPr="004E0103" w:rsidRDefault="00B906D7" w:rsidP="00BA031B">
            <w:pPr>
              <w:rPr>
                <w:b/>
              </w:rPr>
            </w:pPr>
            <w:r>
              <w:rPr>
                <w:b/>
              </w:rPr>
              <w:t>Signature</w:t>
            </w:r>
            <w:r w:rsidR="008C3C2F">
              <w:rPr>
                <w:b/>
              </w:rPr>
              <w:t>:</w:t>
            </w:r>
          </w:p>
        </w:tc>
        <w:tc>
          <w:tcPr>
            <w:tcW w:w="1315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B906D7" w:rsidRDefault="00B906D7" w:rsidP="00BA031B">
            <w:r>
              <w:t>Client:</w:t>
            </w:r>
          </w:p>
        </w:tc>
        <w:tc>
          <w:tcPr>
            <w:tcW w:w="3023" w:type="dxa"/>
            <w:tcMar>
              <w:top w:w="85" w:type="dxa"/>
              <w:bottom w:w="85" w:type="dxa"/>
            </w:tcMar>
          </w:tcPr>
          <w:p w:rsidR="00B906D7" w:rsidRDefault="00B906D7" w:rsidP="00BA031B"/>
        </w:tc>
        <w:tc>
          <w:tcPr>
            <w:tcW w:w="939" w:type="dxa"/>
            <w:shd w:val="clear" w:color="auto" w:fill="E7E6E6" w:themeFill="background2"/>
          </w:tcPr>
          <w:p w:rsidR="00B906D7" w:rsidRDefault="00B906D7" w:rsidP="00BA031B">
            <w:r>
              <w:t>Date:</w:t>
            </w:r>
          </w:p>
        </w:tc>
        <w:tc>
          <w:tcPr>
            <w:tcW w:w="3090" w:type="dxa"/>
          </w:tcPr>
          <w:p w:rsidR="00B906D7" w:rsidRDefault="00B906D7" w:rsidP="00BA031B"/>
        </w:tc>
      </w:tr>
      <w:tr w:rsidR="00B906D7" w:rsidTr="00B906D7">
        <w:tc>
          <w:tcPr>
            <w:tcW w:w="2089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B906D7" w:rsidRDefault="00B906D7" w:rsidP="00BA031B"/>
        </w:tc>
        <w:tc>
          <w:tcPr>
            <w:tcW w:w="1315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B906D7" w:rsidRDefault="00B906D7" w:rsidP="00BA031B">
            <w:r>
              <w:t>Trichologist:</w:t>
            </w:r>
          </w:p>
        </w:tc>
        <w:tc>
          <w:tcPr>
            <w:tcW w:w="3023" w:type="dxa"/>
            <w:tcMar>
              <w:top w:w="85" w:type="dxa"/>
              <w:bottom w:w="85" w:type="dxa"/>
            </w:tcMar>
          </w:tcPr>
          <w:p w:rsidR="00B906D7" w:rsidRDefault="00B906D7" w:rsidP="00BA031B"/>
        </w:tc>
        <w:tc>
          <w:tcPr>
            <w:tcW w:w="939" w:type="dxa"/>
            <w:shd w:val="clear" w:color="auto" w:fill="E7E6E6" w:themeFill="background2"/>
          </w:tcPr>
          <w:p w:rsidR="00B906D7" w:rsidRDefault="00B906D7" w:rsidP="00BA031B">
            <w:r>
              <w:t>Date:</w:t>
            </w:r>
          </w:p>
        </w:tc>
        <w:tc>
          <w:tcPr>
            <w:tcW w:w="3090" w:type="dxa"/>
          </w:tcPr>
          <w:p w:rsidR="00B906D7" w:rsidRDefault="00B906D7" w:rsidP="00BA031B"/>
        </w:tc>
      </w:tr>
    </w:tbl>
    <w:p w:rsidR="00B906D7" w:rsidRDefault="00B906D7" w:rsidP="00B906D7"/>
    <w:p w:rsidR="00F24D4D" w:rsidRDefault="00F24D4D" w:rsidP="00B906D7"/>
    <w:p w:rsidR="00F24D4D" w:rsidRDefault="00F24D4D" w:rsidP="00B906D7"/>
    <w:p w:rsidR="00F24D4D" w:rsidRDefault="00F24D4D" w:rsidP="00B906D7"/>
    <w:p w:rsidR="00F24D4D" w:rsidRDefault="00F24D4D" w:rsidP="00B906D7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9"/>
        <w:gridCol w:w="1315"/>
        <w:gridCol w:w="3023"/>
        <w:gridCol w:w="939"/>
        <w:gridCol w:w="3090"/>
      </w:tblGrid>
      <w:tr w:rsidR="00B906D7" w:rsidTr="00B906D7">
        <w:tc>
          <w:tcPr>
            <w:tcW w:w="2089" w:type="dxa"/>
            <w:shd w:val="clear" w:color="auto" w:fill="DEEAF6"/>
            <w:tcMar>
              <w:top w:w="85" w:type="dxa"/>
              <w:bottom w:w="85" w:type="dxa"/>
            </w:tcMar>
          </w:tcPr>
          <w:p w:rsidR="00B906D7" w:rsidRPr="004E0103" w:rsidRDefault="00B906D7" w:rsidP="00BA031B">
            <w:pPr>
              <w:rPr>
                <w:b/>
              </w:rPr>
            </w:pPr>
            <w:r>
              <w:rPr>
                <w:b/>
              </w:rPr>
              <w:lastRenderedPageBreak/>
              <w:t>Follow up number:</w:t>
            </w:r>
          </w:p>
        </w:tc>
        <w:tc>
          <w:tcPr>
            <w:tcW w:w="4338" w:type="dxa"/>
            <w:gridSpan w:val="2"/>
            <w:tcMar>
              <w:top w:w="85" w:type="dxa"/>
              <w:bottom w:w="85" w:type="dxa"/>
            </w:tcMar>
          </w:tcPr>
          <w:p w:rsidR="00B906D7" w:rsidRDefault="00B906D7" w:rsidP="00BA031B"/>
        </w:tc>
        <w:tc>
          <w:tcPr>
            <w:tcW w:w="939" w:type="dxa"/>
            <w:shd w:val="clear" w:color="auto" w:fill="E7E6E6" w:themeFill="background2"/>
          </w:tcPr>
          <w:p w:rsidR="00B906D7" w:rsidRDefault="00B906D7" w:rsidP="00BA031B">
            <w:r>
              <w:t>Date:</w:t>
            </w:r>
          </w:p>
        </w:tc>
        <w:tc>
          <w:tcPr>
            <w:tcW w:w="3090" w:type="dxa"/>
          </w:tcPr>
          <w:p w:rsidR="00B906D7" w:rsidRDefault="00B906D7" w:rsidP="00BA031B"/>
        </w:tc>
      </w:tr>
      <w:tr w:rsidR="00B906D7" w:rsidTr="00BA031B">
        <w:trPr>
          <w:trHeight w:val="752"/>
        </w:trPr>
        <w:tc>
          <w:tcPr>
            <w:tcW w:w="2089" w:type="dxa"/>
            <w:shd w:val="clear" w:color="auto" w:fill="DEEAF6"/>
            <w:tcMar>
              <w:top w:w="85" w:type="dxa"/>
              <w:bottom w:w="85" w:type="dxa"/>
            </w:tcMar>
          </w:tcPr>
          <w:p w:rsidR="00B906D7" w:rsidRPr="004E0103" w:rsidRDefault="00B906D7" w:rsidP="00BA031B">
            <w:pPr>
              <w:rPr>
                <w:b/>
              </w:rPr>
            </w:pPr>
            <w:r>
              <w:rPr>
                <w:b/>
              </w:rPr>
              <w:t>On examination</w:t>
            </w:r>
            <w:r w:rsidRPr="004E0103">
              <w:rPr>
                <w:b/>
              </w:rPr>
              <w:t>:</w:t>
            </w:r>
          </w:p>
        </w:tc>
        <w:tc>
          <w:tcPr>
            <w:tcW w:w="8367" w:type="dxa"/>
            <w:gridSpan w:val="4"/>
            <w:tcMar>
              <w:top w:w="85" w:type="dxa"/>
              <w:bottom w:w="85" w:type="dxa"/>
            </w:tcMar>
          </w:tcPr>
          <w:p w:rsidR="00B906D7" w:rsidRDefault="00B906D7" w:rsidP="00BA031B"/>
          <w:p w:rsidR="00B906D7" w:rsidRDefault="00B906D7" w:rsidP="00BA031B"/>
        </w:tc>
      </w:tr>
      <w:tr w:rsidR="00B906D7" w:rsidTr="00BA031B">
        <w:tc>
          <w:tcPr>
            <w:tcW w:w="2089" w:type="dxa"/>
            <w:shd w:val="clear" w:color="auto" w:fill="DEEAF6"/>
            <w:tcMar>
              <w:top w:w="85" w:type="dxa"/>
              <w:bottom w:w="85" w:type="dxa"/>
            </w:tcMar>
          </w:tcPr>
          <w:p w:rsidR="00B906D7" w:rsidRPr="004E0103" w:rsidRDefault="00B906D7" w:rsidP="00BA031B">
            <w:pPr>
              <w:rPr>
                <w:b/>
              </w:rPr>
            </w:pPr>
            <w:r>
              <w:rPr>
                <w:b/>
              </w:rPr>
              <w:t>Changes</w:t>
            </w:r>
            <w:r w:rsidRPr="004E0103">
              <w:rPr>
                <w:b/>
              </w:rPr>
              <w:t xml:space="preserve">: </w:t>
            </w:r>
          </w:p>
        </w:tc>
        <w:tc>
          <w:tcPr>
            <w:tcW w:w="8367" w:type="dxa"/>
            <w:gridSpan w:val="4"/>
            <w:tcMar>
              <w:top w:w="85" w:type="dxa"/>
              <w:bottom w:w="85" w:type="dxa"/>
            </w:tcMar>
          </w:tcPr>
          <w:p w:rsidR="00B906D7" w:rsidRDefault="00B906D7" w:rsidP="00BA031B"/>
        </w:tc>
      </w:tr>
      <w:tr w:rsidR="00B906D7" w:rsidTr="00BA031B">
        <w:tc>
          <w:tcPr>
            <w:tcW w:w="2089" w:type="dxa"/>
            <w:shd w:val="clear" w:color="auto" w:fill="DEEAF6"/>
            <w:tcMar>
              <w:top w:w="85" w:type="dxa"/>
              <w:bottom w:w="85" w:type="dxa"/>
            </w:tcMar>
          </w:tcPr>
          <w:p w:rsidR="00B906D7" w:rsidRDefault="00B906D7" w:rsidP="00BA031B">
            <w:pPr>
              <w:rPr>
                <w:b/>
              </w:rPr>
            </w:pPr>
            <w:r>
              <w:rPr>
                <w:b/>
              </w:rPr>
              <w:t>Treatment:</w:t>
            </w:r>
          </w:p>
        </w:tc>
        <w:tc>
          <w:tcPr>
            <w:tcW w:w="8367" w:type="dxa"/>
            <w:gridSpan w:val="4"/>
            <w:tcMar>
              <w:top w:w="85" w:type="dxa"/>
              <w:bottom w:w="85" w:type="dxa"/>
            </w:tcMar>
          </w:tcPr>
          <w:p w:rsidR="00B906D7" w:rsidRDefault="00B906D7" w:rsidP="00BA031B"/>
        </w:tc>
      </w:tr>
      <w:tr w:rsidR="00B906D7" w:rsidTr="00BA031B">
        <w:tc>
          <w:tcPr>
            <w:tcW w:w="2089" w:type="dxa"/>
            <w:shd w:val="clear" w:color="auto" w:fill="DEEAF6"/>
            <w:tcMar>
              <w:top w:w="85" w:type="dxa"/>
              <w:bottom w:w="85" w:type="dxa"/>
            </w:tcMar>
          </w:tcPr>
          <w:p w:rsidR="00B906D7" w:rsidRDefault="00B906D7" w:rsidP="00BA031B">
            <w:pPr>
              <w:rPr>
                <w:b/>
              </w:rPr>
            </w:pPr>
            <w:r>
              <w:rPr>
                <w:b/>
              </w:rPr>
              <w:t>Advice:</w:t>
            </w:r>
          </w:p>
        </w:tc>
        <w:tc>
          <w:tcPr>
            <w:tcW w:w="8367" w:type="dxa"/>
            <w:gridSpan w:val="4"/>
            <w:tcMar>
              <w:top w:w="85" w:type="dxa"/>
              <w:bottom w:w="85" w:type="dxa"/>
            </w:tcMar>
          </w:tcPr>
          <w:p w:rsidR="00B906D7" w:rsidRDefault="00B906D7" w:rsidP="00BA031B"/>
        </w:tc>
      </w:tr>
      <w:tr w:rsidR="008C3C2F" w:rsidTr="00BA031B">
        <w:tc>
          <w:tcPr>
            <w:tcW w:w="2089" w:type="dxa"/>
            <w:shd w:val="clear" w:color="auto" w:fill="DEEAF6"/>
            <w:tcMar>
              <w:top w:w="85" w:type="dxa"/>
              <w:bottom w:w="85" w:type="dxa"/>
            </w:tcMar>
          </w:tcPr>
          <w:p w:rsidR="008C3C2F" w:rsidRDefault="008C3C2F" w:rsidP="00BA031B">
            <w:pPr>
              <w:rPr>
                <w:b/>
              </w:rPr>
            </w:pPr>
            <w:r>
              <w:rPr>
                <w:b/>
              </w:rPr>
              <w:t>Notes:</w:t>
            </w:r>
          </w:p>
        </w:tc>
        <w:tc>
          <w:tcPr>
            <w:tcW w:w="8367" w:type="dxa"/>
            <w:gridSpan w:val="4"/>
            <w:tcMar>
              <w:top w:w="85" w:type="dxa"/>
              <w:bottom w:w="85" w:type="dxa"/>
            </w:tcMar>
          </w:tcPr>
          <w:p w:rsidR="008C3C2F" w:rsidRDefault="008C3C2F" w:rsidP="00BA031B"/>
        </w:tc>
      </w:tr>
      <w:tr w:rsidR="00B906D7" w:rsidTr="00B906D7">
        <w:tc>
          <w:tcPr>
            <w:tcW w:w="2089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B906D7" w:rsidRPr="004E0103" w:rsidRDefault="00B906D7" w:rsidP="00BA031B">
            <w:pPr>
              <w:rPr>
                <w:b/>
              </w:rPr>
            </w:pPr>
            <w:r>
              <w:rPr>
                <w:b/>
              </w:rPr>
              <w:t>Signature</w:t>
            </w:r>
            <w:r w:rsidR="008C3C2F">
              <w:rPr>
                <w:b/>
              </w:rPr>
              <w:t>:</w:t>
            </w:r>
          </w:p>
        </w:tc>
        <w:tc>
          <w:tcPr>
            <w:tcW w:w="1315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B906D7" w:rsidRDefault="00B906D7" w:rsidP="00BA031B">
            <w:r>
              <w:t>Client:</w:t>
            </w:r>
          </w:p>
        </w:tc>
        <w:tc>
          <w:tcPr>
            <w:tcW w:w="3023" w:type="dxa"/>
            <w:tcMar>
              <w:top w:w="85" w:type="dxa"/>
              <w:bottom w:w="85" w:type="dxa"/>
            </w:tcMar>
          </w:tcPr>
          <w:p w:rsidR="00B906D7" w:rsidRDefault="00B906D7" w:rsidP="00BA031B"/>
        </w:tc>
        <w:tc>
          <w:tcPr>
            <w:tcW w:w="939" w:type="dxa"/>
            <w:shd w:val="clear" w:color="auto" w:fill="E7E6E6" w:themeFill="background2"/>
          </w:tcPr>
          <w:p w:rsidR="00B906D7" w:rsidRDefault="00B906D7" w:rsidP="00BA031B">
            <w:r>
              <w:t>Date:</w:t>
            </w:r>
          </w:p>
        </w:tc>
        <w:tc>
          <w:tcPr>
            <w:tcW w:w="3090" w:type="dxa"/>
          </w:tcPr>
          <w:p w:rsidR="00B906D7" w:rsidRDefault="00B906D7" w:rsidP="00BA031B"/>
        </w:tc>
      </w:tr>
      <w:tr w:rsidR="00B906D7" w:rsidTr="00B906D7">
        <w:tc>
          <w:tcPr>
            <w:tcW w:w="2089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B906D7" w:rsidRDefault="00B906D7" w:rsidP="00BA031B"/>
        </w:tc>
        <w:tc>
          <w:tcPr>
            <w:tcW w:w="1315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B906D7" w:rsidRDefault="00B906D7" w:rsidP="00BA031B">
            <w:r>
              <w:t>Trichologist:</w:t>
            </w:r>
          </w:p>
        </w:tc>
        <w:tc>
          <w:tcPr>
            <w:tcW w:w="3023" w:type="dxa"/>
            <w:tcMar>
              <w:top w:w="85" w:type="dxa"/>
              <w:bottom w:w="85" w:type="dxa"/>
            </w:tcMar>
          </w:tcPr>
          <w:p w:rsidR="00B906D7" w:rsidRDefault="00B906D7" w:rsidP="00BA031B"/>
        </w:tc>
        <w:tc>
          <w:tcPr>
            <w:tcW w:w="939" w:type="dxa"/>
            <w:shd w:val="clear" w:color="auto" w:fill="E7E6E6" w:themeFill="background2"/>
          </w:tcPr>
          <w:p w:rsidR="00B906D7" w:rsidRDefault="00B906D7" w:rsidP="00BA031B">
            <w:r>
              <w:t>Date:</w:t>
            </w:r>
          </w:p>
        </w:tc>
        <w:tc>
          <w:tcPr>
            <w:tcW w:w="3090" w:type="dxa"/>
          </w:tcPr>
          <w:p w:rsidR="00B906D7" w:rsidRDefault="00B906D7" w:rsidP="00BA031B"/>
        </w:tc>
      </w:tr>
    </w:tbl>
    <w:p w:rsidR="00970169" w:rsidRDefault="00970169" w:rsidP="00B906D7"/>
    <w:p w:rsidR="00970169" w:rsidRPr="00970169" w:rsidRDefault="00970169" w:rsidP="00970169"/>
    <w:p w:rsidR="00970169" w:rsidRPr="00970169" w:rsidRDefault="00970169" w:rsidP="00970169"/>
    <w:p w:rsidR="00970169" w:rsidRPr="00970169" w:rsidRDefault="00970169" w:rsidP="00970169"/>
    <w:p w:rsidR="00970169" w:rsidRPr="00970169" w:rsidRDefault="00970169" w:rsidP="00970169"/>
    <w:p w:rsidR="00970169" w:rsidRPr="00970169" w:rsidRDefault="00970169" w:rsidP="00970169"/>
    <w:p w:rsidR="00970169" w:rsidRPr="00970169" w:rsidRDefault="00970169" w:rsidP="00970169"/>
    <w:p w:rsidR="00970169" w:rsidRPr="00970169" w:rsidRDefault="00970169" w:rsidP="00970169"/>
    <w:p w:rsidR="00970169" w:rsidRPr="00970169" w:rsidRDefault="00970169" w:rsidP="00970169"/>
    <w:p w:rsidR="00970169" w:rsidRPr="00970169" w:rsidRDefault="00970169" w:rsidP="00970169"/>
    <w:p w:rsidR="00970169" w:rsidRPr="00970169" w:rsidRDefault="00970169" w:rsidP="00970169"/>
    <w:p w:rsidR="00970169" w:rsidRPr="00970169" w:rsidRDefault="00970169" w:rsidP="00970169"/>
    <w:p w:rsidR="00970169" w:rsidRPr="00970169" w:rsidRDefault="00970169" w:rsidP="00970169"/>
    <w:p w:rsidR="00970169" w:rsidRPr="00970169" w:rsidRDefault="00970169" w:rsidP="00970169"/>
    <w:p w:rsidR="00970169" w:rsidRPr="00970169" w:rsidRDefault="00970169" w:rsidP="00970169"/>
    <w:p w:rsidR="00970169" w:rsidRPr="00970169" w:rsidRDefault="00970169" w:rsidP="00970169"/>
    <w:p w:rsidR="00970169" w:rsidRPr="00970169" w:rsidRDefault="00970169" w:rsidP="00970169"/>
    <w:p w:rsidR="00970169" w:rsidRPr="00970169" w:rsidRDefault="00970169" w:rsidP="00970169"/>
    <w:p w:rsidR="00970169" w:rsidRPr="00970169" w:rsidRDefault="00970169" w:rsidP="00970169"/>
    <w:p w:rsidR="00970169" w:rsidRDefault="00970169" w:rsidP="00970169"/>
    <w:p w:rsidR="00506B6E" w:rsidRDefault="00970169" w:rsidP="00970169">
      <w:pPr>
        <w:tabs>
          <w:tab w:val="left" w:pos="2292"/>
        </w:tabs>
      </w:pPr>
      <w:r>
        <w:tab/>
      </w:r>
    </w:p>
    <w:p w:rsidR="00506B6E" w:rsidRPr="00506B6E" w:rsidRDefault="00506B6E" w:rsidP="00506B6E"/>
    <w:p w:rsidR="00B906D7" w:rsidRPr="00506B6E" w:rsidRDefault="00B906D7" w:rsidP="00506B6E">
      <w:pPr>
        <w:ind w:firstLine="720"/>
      </w:pPr>
    </w:p>
    <w:sectPr w:rsidR="00B906D7" w:rsidRPr="00506B6E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06D7" w:rsidRDefault="00B906D7" w:rsidP="00735D34">
      <w:r>
        <w:separator/>
      </w:r>
    </w:p>
  </w:endnote>
  <w:endnote w:type="continuationSeparator" w:id="0">
    <w:p w:rsidR="00B906D7" w:rsidRDefault="00B906D7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71D91" w:rsidRDefault="008C3C2F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 w:rsidRPr="008C3C2F">
              <w:t>iUHB250</w:t>
            </w:r>
            <w:r w:rsidR="00665E01">
              <w:t xml:space="preserve"> </w:t>
            </w:r>
            <w:r w:rsidR="00506B6E">
              <w:t xml:space="preserve">Trichology </w:t>
            </w:r>
            <w:r w:rsidR="00665E01">
              <w:t>Consultation Form</w:t>
            </w:r>
            <w:r w:rsidR="00506B6E">
              <w:t xml:space="preserve"> (cont.) </w:t>
            </w:r>
            <w:r w:rsidR="00F24D4D">
              <w:t>_v1</w:t>
            </w:r>
            <w:r w:rsidR="00F24D4D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F24D4D">
              <w:rPr>
                <w:noProof/>
              </w:rPr>
              <w:t>2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F24D4D">
              <w:rPr>
                <w:noProof/>
              </w:rPr>
              <w:t>2</w:t>
            </w:r>
            <w:r w:rsidR="00665E01">
              <w:rPr>
                <w:noProof/>
              </w:rPr>
              <w:fldChar w:fldCharType="end"/>
            </w:r>
          </w:p>
          <w:p w:rsidR="00FF2CB4" w:rsidRDefault="00FF2CB4" w:rsidP="008C3C2F">
            <w:pPr>
              <w:pStyle w:val="Footer"/>
              <w:tabs>
                <w:tab w:val="clear" w:pos="4513"/>
                <w:tab w:val="clear" w:pos="9026"/>
                <w:tab w:val="left" w:pos="1014"/>
              </w:tabs>
            </w:pPr>
            <w:r>
              <w:rPr>
                <w:noProof/>
              </w:rPr>
              <w:t xml:space="preserve"> </w:t>
            </w:r>
            <w:r w:rsidR="008C3C2F">
              <w:tab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06D7" w:rsidRDefault="00B906D7" w:rsidP="00735D34">
      <w:r>
        <w:separator/>
      </w:r>
    </w:p>
  </w:footnote>
  <w:footnote w:type="continuationSeparator" w:id="0">
    <w:p w:rsidR="00B906D7" w:rsidRDefault="00B906D7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oFAIQV5sItAAAA"/>
  </w:docVars>
  <w:rsids>
    <w:rsidRoot w:val="00B906D7"/>
    <w:rsid w:val="000012C1"/>
    <w:rsid w:val="000024D8"/>
    <w:rsid w:val="00003257"/>
    <w:rsid w:val="00003BB6"/>
    <w:rsid w:val="00007136"/>
    <w:rsid w:val="000554A7"/>
    <w:rsid w:val="000730CF"/>
    <w:rsid w:val="000C7017"/>
    <w:rsid w:val="000D1D6D"/>
    <w:rsid w:val="000E7AC1"/>
    <w:rsid w:val="000F6BEE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06B6E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F489D"/>
    <w:rsid w:val="00726597"/>
    <w:rsid w:val="00735D34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472E7"/>
    <w:rsid w:val="00873A7B"/>
    <w:rsid w:val="00874E16"/>
    <w:rsid w:val="008B198A"/>
    <w:rsid w:val="008C3C2F"/>
    <w:rsid w:val="008D4F6A"/>
    <w:rsid w:val="008E12A8"/>
    <w:rsid w:val="008F03ED"/>
    <w:rsid w:val="00902C9E"/>
    <w:rsid w:val="009541DF"/>
    <w:rsid w:val="00970169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27898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2475B"/>
    <w:rsid w:val="00B3566B"/>
    <w:rsid w:val="00B3611A"/>
    <w:rsid w:val="00B52567"/>
    <w:rsid w:val="00B56FC0"/>
    <w:rsid w:val="00B70181"/>
    <w:rsid w:val="00B71D91"/>
    <w:rsid w:val="00B906D7"/>
    <w:rsid w:val="00BB0E89"/>
    <w:rsid w:val="00BD1520"/>
    <w:rsid w:val="00BD6D8C"/>
    <w:rsid w:val="00BF13A4"/>
    <w:rsid w:val="00C14103"/>
    <w:rsid w:val="00C142C1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F03C6"/>
    <w:rsid w:val="00E116E3"/>
    <w:rsid w:val="00E167DF"/>
    <w:rsid w:val="00E25719"/>
    <w:rsid w:val="00E632C5"/>
    <w:rsid w:val="00E6627C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4D4D"/>
    <w:rsid w:val="00F25FE9"/>
    <w:rsid w:val="00F346A4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5B23A750-E05F-4726-B624-C74B3CC0F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B906D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Client%20Consultation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D14376-5C25-48D0-8029-DCD1D2C75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Client Consultation Form_v1</Template>
  <TotalTime>0</TotalTime>
  <Pages>2</Pages>
  <Words>58</Words>
  <Characters>505</Characters>
  <Application>Microsoft Office Word</Application>
  <DocSecurity>0</DocSecurity>
  <Lines>84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Andeep Kaur</dc:creator>
  <cp:keywords/>
  <dc:description/>
  <cp:lastModifiedBy>Tom Hynd</cp:lastModifiedBy>
  <cp:revision>2</cp:revision>
  <cp:lastPrinted>2018-06-12T08:54:00Z</cp:lastPrinted>
  <dcterms:created xsi:type="dcterms:W3CDTF">2019-09-23T16:01:00Z</dcterms:created>
  <dcterms:modified xsi:type="dcterms:W3CDTF">2019-09-23T16:01:00Z</dcterms:modified>
</cp:coreProperties>
</file>