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783" w:rsidRDefault="00E67783" w:rsidP="00BA514F">
      <w:pPr>
        <w:pStyle w:val="Heading2"/>
        <w:spacing w:after="120"/>
        <w:rPr>
          <w:rFonts w:eastAsiaTheme="minorHAnsi" w:cstheme="minorHAnsi"/>
          <w:color w:val="auto"/>
          <w:sz w:val="52"/>
          <w:szCs w:val="22"/>
        </w:rPr>
      </w:pPr>
      <w:r w:rsidRPr="00E67783">
        <w:rPr>
          <w:rFonts w:eastAsiaTheme="minorHAnsi" w:cstheme="minorHAnsi"/>
          <w:color w:val="auto"/>
          <w:sz w:val="52"/>
          <w:szCs w:val="22"/>
        </w:rPr>
        <w:t>Reflective Journal Guidance Form</w:t>
      </w:r>
    </w:p>
    <w:p w:rsidR="00560C28" w:rsidRDefault="00E67783" w:rsidP="00BA514F">
      <w:pPr>
        <w:pStyle w:val="Heading2"/>
        <w:spacing w:after="120"/>
        <w:rPr>
          <w:rFonts w:cstheme="minorHAnsi"/>
          <w:color w:val="auto"/>
        </w:rPr>
      </w:pPr>
      <w:r w:rsidRPr="00E67783">
        <w:rPr>
          <w:rFonts w:cstheme="minorHAnsi"/>
          <w:color w:val="auto"/>
        </w:rPr>
        <w:t>iUHB250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E67783">
        <w:rPr>
          <w:rFonts w:cstheme="minorHAnsi"/>
          <w:color w:val="auto"/>
        </w:rPr>
        <w:t>Provide a trichology service</w:t>
      </w:r>
    </w:p>
    <w:p w:rsidR="001E0802" w:rsidRDefault="001E0802" w:rsidP="001E0802">
      <w:pPr>
        <w:spacing w:after="0"/>
        <w:rPr>
          <w:b/>
        </w:rPr>
      </w:pPr>
    </w:p>
    <w:p w:rsidR="001E0802" w:rsidRDefault="001E0802" w:rsidP="001E0802">
      <w:pPr>
        <w:spacing w:after="120"/>
      </w:pPr>
      <w:r>
        <w:t xml:space="preserve">To be completed by the lecturer and verified by the external </w:t>
      </w:r>
      <w:r w:rsidR="00C204E6">
        <w:t>quality assurer</w:t>
      </w:r>
      <w:r>
        <w:t>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887B60" w:rsidRPr="00887B60" w:rsidRDefault="00887B60" w:rsidP="001E0802">
      <w:r>
        <w:br/>
      </w:r>
      <w:r w:rsidRPr="00887B60">
        <w:t xml:space="preserve">Evidence recorded of 3 months personal development plan to include </w:t>
      </w:r>
      <w:r>
        <w:t xml:space="preserve">a </w:t>
      </w:r>
      <w:r w:rsidRPr="00887B60">
        <w:t>personal journal/diary/log with details</w:t>
      </w:r>
      <w:r>
        <w:t xml:space="preserve"> of self-reflection and use of t</w:t>
      </w:r>
      <w:r w:rsidRPr="00887B60">
        <w:t>richology knowledge and skills</w:t>
      </w:r>
      <w:r>
        <w:br/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E67783" w:rsidRDefault="00E67783" w:rsidP="00E67783">
            <w:pPr>
              <w:rPr>
                <w:rFonts w:cstheme="minorHAnsi"/>
                <w:b/>
                <w:color w:val="262626" w:themeColor="text1" w:themeTint="D9"/>
              </w:rPr>
            </w:pPr>
            <w:r w:rsidRPr="00E67783">
              <w:rPr>
                <w:rFonts w:cstheme="minorHAnsi"/>
                <w:b/>
                <w:color w:val="262626" w:themeColor="text1" w:themeTint="D9"/>
              </w:rPr>
              <w:t>The learner has demonstrated evidence of the following (p</w:t>
            </w:r>
            <w:r w:rsidR="001E0802" w:rsidRPr="00E67783">
              <w:rPr>
                <w:rFonts w:cstheme="minorHAnsi"/>
                <w:b/>
                <w:color w:val="262626" w:themeColor="text1" w:themeTint="D9"/>
              </w:rPr>
              <w:t>lease tick box</w:t>
            </w:r>
            <w:r w:rsidRPr="00E67783">
              <w:rPr>
                <w:rFonts w:cstheme="minorHAnsi"/>
                <w:b/>
                <w:color w:val="262626" w:themeColor="text1" w:themeTint="D9"/>
              </w:rPr>
              <w:t>)</w:t>
            </w:r>
            <w:r w:rsidR="001E0802" w:rsidRPr="00E67783">
              <w:rPr>
                <w:rFonts w:cstheme="minorHAnsi"/>
                <w:b/>
                <w:color w:val="262626" w:themeColor="text1" w:themeTint="D9"/>
              </w:rPr>
              <w:t>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E67783" w:rsidRPr="001204C3" w:rsidTr="00CE663B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67783" w:rsidRPr="002F42C8" w:rsidRDefault="00E67783" w:rsidP="00E67783">
            <w:r w:rsidRPr="002F42C8">
              <w:t>Personal values, beliefs, skills and qualities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67783" w:rsidRPr="001204C3" w:rsidTr="00CE663B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67783" w:rsidRPr="002F42C8" w:rsidRDefault="00E67783" w:rsidP="00E67783">
            <w:r w:rsidRPr="002F42C8">
              <w:t>The effects of legal issues on developing a client hypothesis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67783" w:rsidRPr="001204C3" w:rsidTr="00CE663B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67783" w:rsidRPr="002F42C8" w:rsidRDefault="00E67783" w:rsidP="00E67783">
            <w:r w:rsidRPr="002F42C8">
              <w:t>The effects of developing client hypothesis on future practice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67783" w:rsidRPr="001204C3" w:rsidTr="00CE663B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67783" w:rsidRPr="002F42C8" w:rsidRDefault="00E67783" w:rsidP="00E67783">
            <w:r w:rsidRPr="002F42C8">
              <w:t>The importance of evaluating results of treatment and relating results to future practice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67783" w:rsidRPr="001204C3" w:rsidTr="00CE663B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67783" w:rsidRPr="002F42C8" w:rsidRDefault="00E67783" w:rsidP="00E67783">
            <w:r w:rsidRPr="002F42C8">
              <w:t>The effects of continuous personal development on practice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67783" w:rsidRPr="001204C3" w:rsidTr="00CE663B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67783" w:rsidRPr="002F42C8" w:rsidRDefault="00E67783" w:rsidP="00E67783">
            <w:r w:rsidRPr="002F42C8">
              <w:t>The importance of feedback (client and tutor) in personal development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67783" w:rsidRPr="001204C3" w:rsidTr="00CE663B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67783" w:rsidRPr="002F42C8" w:rsidRDefault="00E67783" w:rsidP="00E67783">
            <w:r w:rsidRPr="002F42C8">
              <w:t>Personal development needs and goals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67783" w:rsidRPr="001204C3" w:rsidTr="00CE663B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67783" w:rsidRPr="002F42C8" w:rsidRDefault="00E67783" w:rsidP="00E67783">
            <w:r w:rsidRPr="00E67783">
              <w:t>Analysis of the impact of personal development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67783" w:rsidRPr="005A651E" w:rsidRDefault="00E67783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E59BA" w:rsidRPr="001204C3" w:rsidTr="00CE663B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E59BA" w:rsidRPr="006E59BA" w:rsidRDefault="006E59BA" w:rsidP="00887B60">
            <w:pPr>
              <w:rPr>
                <w:b/>
              </w:rPr>
            </w:pPr>
            <w:r w:rsidRPr="006E59BA">
              <w:rPr>
                <w:b/>
              </w:rPr>
              <w:t>All areas above complete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E59BA" w:rsidRPr="005A651E" w:rsidRDefault="006E59BA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6E59BA" w:rsidRPr="005A651E" w:rsidRDefault="006E59BA" w:rsidP="00E6778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3C76F1" w:rsidP="00BA514F">
      <w:pPr>
        <w:spacing w:after="120" w:line="259" w:lineRule="auto"/>
        <w:rPr>
          <w:i/>
        </w:rPr>
      </w:pPr>
      <w:r>
        <w:rPr>
          <w:b/>
          <w:i/>
        </w:rPr>
        <w:br/>
      </w:r>
      <w:r w:rsidR="001E0802" w:rsidRPr="005A651E">
        <w:rPr>
          <w:b/>
          <w:i/>
        </w:rPr>
        <w:t>Please note</w:t>
      </w:r>
      <w:r w:rsidR="006E59BA">
        <w:rPr>
          <w:i/>
        </w:rPr>
        <w:t>:</w:t>
      </w:r>
      <w:r w:rsidR="001E0802" w:rsidRPr="005A651E">
        <w:rPr>
          <w:i/>
        </w:rPr>
        <w:t xml:space="preserve"> each box must be ticked ‘</w:t>
      </w:r>
      <w:r w:rsidR="001E0802" w:rsidRPr="005A651E">
        <w:rPr>
          <w:b/>
          <w:i/>
        </w:rPr>
        <w:t>Yes</w:t>
      </w:r>
      <w:r w:rsidR="001E0802" w:rsidRPr="005A651E">
        <w:rPr>
          <w:i/>
        </w:rPr>
        <w:t>’ in order to gain a pass grade. If any area is answered ‘</w:t>
      </w:r>
      <w:r w:rsidR="001E0802" w:rsidRPr="005A651E">
        <w:rPr>
          <w:b/>
          <w:i/>
        </w:rPr>
        <w:t>No</w:t>
      </w:r>
      <w:r w:rsidR="001E0802" w:rsidRPr="005A651E">
        <w:rPr>
          <w:i/>
        </w:rPr>
        <w:t xml:space="preserve">’ </w:t>
      </w:r>
      <w:r w:rsidR="006E59BA" w:rsidRPr="006E59BA">
        <w:rPr>
          <w:i/>
        </w:rPr>
        <w:t>the personal reflective journal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3C76F1" w:rsidRDefault="003C76F1" w:rsidP="009F197D">
      <w:pPr>
        <w:spacing w:after="0" w:line="259" w:lineRule="auto"/>
      </w:pPr>
    </w:p>
    <w:p w:rsidR="003C76F1" w:rsidRDefault="003C76F1" w:rsidP="009F197D">
      <w:pPr>
        <w:spacing w:after="0" w:line="259" w:lineRule="auto"/>
      </w:pPr>
    </w:p>
    <w:p w:rsidR="003C76F1" w:rsidRDefault="003C76F1" w:rsidP="009F197D">
      <w:pPr>
        <w:spacing w:after="0" w:line="259" w:lineRule="auto"/>
      </w:pPr>
    </w:p>
    <w:p w:rsidR="003C76F1" w:rsidRDefault="003C76F1" w:rsidP="009F197D">
      <w:pPr>
        <w:spacing w:after="0" w:line="259" w:lineRule="auto"/>
      </w:pPr>
    </w:p>
    <w:p w:rsidR="003C76F1" w:rsidRDefault="003C76F1" w:rsidP="009F197D">
      <w:pPr>
        <w:spacing w:after="0" w:line="259" w:lineRule="auto"/>
      </w:pPr>
    </w:p>
    <w:p w:rsidR="00C204E6" w:rsidRPr="001E0802" w:rsidRDefault="00C204E6" w:rsidP="00C204E6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</w:t>
      </w:r>
      <w:r>
        <w:t>_______________</w:t>
      </w:r>
      <w:r w:rsidRPr="001E0802">
        <w:t>_____</w:t>
      </w:r>
      <w:r>
        <w:t>____________________________________________</w:t>
      </w:r>
    </w:p>
    <w:p w:rsidR="00C204E6" w:rsidRDefault="00C204E6" w:rsidP="00C204E6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</w:t>
      </w:r>
      <w:r>
        <w:t xml:space="preserve">_______ </w:t>
      </w:r>
      <w:r w:rsidRPr="00B07B93">
        <w:rPr>
          <w:b/>
        </w:rPr>
        <w:t>Date:</w:t>
      </w:r>
      <w:r>
        <w:t xml:space="preserve"> _____________</w:t>
      </w:r>
      <w:r>
        <w:t>_</w:t>
      </w:r>
      <w:r>
        <w:t>___</w:t>
      </w:r>
      <w:r>
        <w:t>_________</w:t>
      </w:r>
    </w:p>
    <w:p w:rsidR="00C204E6" w:rsidRDefault="00C204E6" w:rsidP="00C204E6">
      <w:pPr>
        <w:spacing w:after="120"/>
        <w:rPr>
          <w:b/>
        </w:rPr>
      </w:pPr>
    </w:p>
    <w:p w:rsidR="00C204E6" w:rsidRPr="001E0802" w:rsidRDefault="00C204E6" w:rsidP="00C204E6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</w:t>
      </w:r>
    </w:p>
    <w:p w:rsidR="00C204E6" w:rsidRDefault="00C204E6" w:rsidP="00C204E6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</w:t>
      </w:r>
      <w:r>
        <w:t>_____</w:t>
      </w:r>
      <w:r w:rsidRPr="00B07B93">
        <w:rPr>
          <w:b/>
        </w:rPr>
        <w:t>Date:</w:t>
      </w:r>
      <w:r>
        <w:t xml:space="preserve"> _______________</w:t>
      </w:r>
      <w:r>
        <w:t>_</w:t>
      </w:r>
      <w:r>
        <w:t>_________</w:t>
      </w:r>
    </w:p>
    <w:p w:rsidR="00C204E6" w:rsidRDefault="00C204E6" w:rsidP="00C204E6">
      <w:pPr>
        <w:spacing w:after="120"/>
        <w:rPr>
          <w:b/>
        </w:rPr>
      </w:pPr>
    </w:p>
    <w:p w:rsidR="00C204E6" w:rsidRPr="001E0802" w:rsidRDefault="00C204E6" w:rsidP="00C204E6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>
        <w:t>___________________</w:t>
      </w:r>
    </w:p>
    <w:p w:rsidR="00C204E6" w:rsidRDefault="00C204E6" w:rsidP="00C204E6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 </w:t>
      </w:r>
      <w:r w:rsidRPr="00B07B93">
        <w:rPr>
          <w:b/>
        </w:rPr>
        <w:t>Date:</w:t>
      </w:r>
      <w:r>
        <w:t xml:space="preserve"> ________________________</w:t>
      </w:r>
    </w:p>
    <w:p w:rsidR="00C204E6" w:rsidRDefault="00C204E6" w:rsidP="00C204E6">
      <w:pPr>
        <w:spacing w:after="120"/>
        <w:rPr>
          <w:b/>
        </w:rPr>
      </w:pPr>
    </w:p>
    <w:p w:rsidR="00C204E6" w:rsidRPr="001E0802" w:rsidRDefault="00C204E6" w:rsidP="00C204E6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</w:t>
      </w:r>
      <w:r>
        <w:t>______________________</w:t>
      </w:r>
    </w:p>
    <w:p w:rsidR="00C204E6" w:rsidRDefault="00C204E6" w:rsidP="00C204E6">
      <w:pPr>
        <w:spacing w:line="259" w:lineRule="auto"/>
        <w:rPr>
          <w:b/>
        </w:rPr>
      </w:pPr>
      <w:r>
        <w:rPr>
          <w:b/>
        </w:rPr>
        <w:t xml:space="preserve">External Quality Assurer </w:t>
      </w:r>
      <w:r w:rsidRPr="001E7170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>
        <w:t xml:space="preserve">__________________ </w:t>
      </w:r>
      <w:r w:rsidRPr="00B07B93">
        <w:rPr>
          <w:b/>
        </w:rPr>
        <w:t>Date:</w:t>
      </w:r>
      <w:r>
        <w:t xml:space="preserve"> ______________________</w:t>
      </w:r>
      <w:r>
        <w:br/>
      </w:r>
      <w:r w:rsidRPr="00187785">
        <w:rPr>
          <w:b/>
        </w:rPr>
        <w:t>(if sampled)</w:t>
      </w: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C204E6" w:rsidRDefault="00C204E6" w:rsidP="00C204E6">
      <w:pPr>
        <w:spacing w:line="259" w:lineRule="auto"/>
        <w:rPr>
          <w:b/>
        </w:rPr>
      </w:pPr>
    </w:p>
    <w:p w:rsidR="0032249D" w:rsidRPr="004A608D" w:rsidRDefault="0032249D" w:rsidP="00C204E6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C204E6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04E6" w:rsidRPr="00D764CF" w:rsidRDefault="00C204E6" w:rsidP="00C204E6">
            <w:bookmarkStart w:id="0" w:name="_GoBack"/>
            <w:bookmarkEnd w:id="0"/>
            <w:r w:rsidRPr="00D764CF"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04E6" w:rsidRPr="00D764CF" w:rsidRDefault="00C204E6" w:rsidP="00C204E6">
            <w:r w:rsidRPr="00D764CF">
              <w:t>23/09/2019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04E6" w:rsidRPr="00D764CF" w:rsidRDefault="00C204E6" w:rsidP="00C204E6">
            <w:r w:rsidRPr="00D764CF"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04E6" w:rsidRDefault="00C204E6" w:rsidP="00C204E6">
            <w:r w:rsidRPr="00D764CF"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sectPr w:rsidR="0032249D" w:rsidRPr="007B0431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783" w:rsidRDefault="00E67783" w:rsidP="00735D34">
      <w:r>
        <w:separator/>
      </w:r>
    </w:p>
  </w:endnote>
  <w:endnote w:type="continuationSeparator" w:id="0">
    <w:p w:rsidR="00E67783" w:rsidRDefault="00E6778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E67783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E67783">
              <w:rPr>
                <w:szCs w:val="18"/>
              </w:rPr>
              <w:t xml:space="preserve">iUHB250 </w:t>
            </w:r>
            <w:r>
              <w:rPr>
                <w:szCs w:val="18"/>
              </w:rPr>
              <w:t>Reflective journal</w:t>
            </w:r>
            <w:r w:rsidR="001E0802" w:rsidRPr="001E0802">
              <w:rPr>
                <w:szCs w:val="18"/>
              </w:rPr>
              <w:t xml:space="preserve"> guidance form</w:t>
            </w:r>
            <w:r w:rsidR="00C204E6">
              <w:rPr>
                <w:szCs w:val="18"/>
              </w:rPr>
              <w:t>_v1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C204E6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C204E6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783" w:rsidRDefault="00E67783" w:rsidP="00735D34">
      <w:r>
        <w:separator/>
      </w:r>
    </w:p>
  </w:footnote>
  <w:footnote w:type="continuationSeparator" w:id="0">
    <w:p w:rsidR="00E67783" w:rsidRDefault="00E6778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E67783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C76F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E59BA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87B60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204E6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67783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9DADA43-0572-41C1-9D2B-FC938A1C3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5DBB7-0912-4E42-BF6F-CEF8F9ED5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3</Pages>
  <Words>236</Words>
  <Characters>2175</Characters>
  <Application>Microsoft Office Word</Application>
  <DocSecurity>0</DocSecurity>
  <Lines>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2018-03-13T11:43:00Z</cp:lastPrinted>
  <dcterms:created xsi:type="dcterms:W3CDTF">2019-09-23T15:58:00Z</dcterms:created>
  <dcterms:modified xsi:type="dcterms:W3CDTF">2019-09-23T15:58:00Z</dcterms:modified>
</cp:coreProperties>
</file>