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0F558A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 xml:space="preserve">iUHB263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E768F8">
        <w:rPr>
          <w:rFonts w:cstheme="minorHAnsi"/>
          <w:color w:val="auto"/>
        </w:rPr>
        <w:t>C</w:t>
      </w:r>
      <w:r w:rsidR="00E768F8" w:rsidRPr="00C51CD3">
        <w:rPr>
          <w:rFonts w:cstheme="minorHAnsi"/>
          <w:color w:val="auto"/>
        </w:rPr>
        <w:t>oncepts of science in trichology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5"/>
        <w:gridCol w:w="1494"/>
        <w:gridCol w:w="1559"/>
        <w:gridCol w:w="282"/>
        <w:gridCol w:w="1277"/>
        <w:gridCol w:w="1217"/>
      </w:tblGrid>
      <w:tr w:rsidR="000F558A" w:rsidRPr="001204C3" w:rsidTr="000F558A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F558A" w:rsidRPr="00F42F92" w:rsidRDefault="000F558A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24" w:type="pct"/>
            <w:shd w:val="clear" w:color="auto" w:fill="DEEAF6"/>
          </w:tcPr>
          <w:p w:rsidR="000F558A" w:rsidRDefault="000F558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47" w:type="pct"/>
            <w:shd w:val="clear" w:color="auto" w:fill="DEEAF6"/>
          </w:tcPr>
          <w:p w:rsidR="000F558A" w:rsidRDefault="000F558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47" w:type="pct"/>
            <w:gridSpan w:val="2"/>
            <w:shd w:val="clear" w:color="auto" w:fill="DEEAF6"/>
          </w:tcPr>
          <w:p w:rsidR="000F558A" w:rsidRPr="001E0802" w:rsidRDefault="000F558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427" w:type="pct"/>
            <w:shd w:val="clear" w:color="auto" w:fill="DEEAF6"/>
          </w:tcPr>
          <w:p w:rsidR="000F558A" w:rsidRPr="001E0802" w:rsidRDefault="000F558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0F558A" w:rsidRPr="001204C3" w:rsidTr="00E768F8">
        <w:trPr>
          <w:trHeight w:val="339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0F558A" w:rsidRPr="00E768F8" w:rsidRDefault="000F558A" w:rsidP="00E768F8">
            <w:r w:rsidRPr="00E768F8">
              <w:t>Detail and explain the different states of matter and how they change</w:t>
            </w:r>
          </w:p>
        </w:tc>
        <w:tc>
          <w:tcPr>
            <w:tcW w:w="524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558A" w:rsidRPr="001204C3" w:rsidTr="000F558A">
        <w:trPr>
          <w:trHeight w:val="3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0F558A" w:rsidRPr="00E768F8" w:rsidRDefault="000F558A" w:rsidP="00E768F8">
            <w:r w:rsidRPr="00E768F8">
              <w:t>Describe the chemical composition of matter</w:t>
            </w:r>
          </w:p>
        </w:tc>
        <w:tc>
          <w:tcPr>
            <w:tcW w:w="524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558A" w:rsidRPr="001204C3" w:rsidTr="000F558A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0F558A" w:rsidRPr="00E768F8" w:rsidRDefault="000F558A" w:rsidP="00E768F8">
            <w:r w:rsidRPr="00E768F8">
              <w:t>Understand how chemical symbols are used to represent chemical elements</w:t>
            </w:r>
          </w:p>
        </w:tc>
        <w:tc>
          <w:tcPr>
            <w:tcW w:w="524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558A" w:rsidRPr="001204C3" w:rsidTr="000F558A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0F558A" w:rsidRPr="00E768F8" w:rsidRDefault="000F558A" w:rsidP="00E768F8">
            <w:r w:rsidRPr="00E768F8">
              <w:t>Understand how the sub-atomic particles comprise atoms</w:t>
            </w:r>
          </w:p>
        </w:tc>
        <w:tc>
          <w:tcPr>
            <w:tcW w:w="524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558A" w:rsidRPr="001204C3" w:rsidTr="000F558A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0F558A" w:rsidRPr="00E768F8" w:rsidRDefault="000F558A" w:rsidP="00E768F8">
            <w:r w:rsidRPr="00E768F8">
              <w:t>Understand how elements bond to form molecules</w:t>
            </w:r>
          </w:p>
        </w:tc>
        <w:tc>
          <w:tcPr>
            <w:tcW w:w="524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0F558A" w:rsidRPr="005A651E" w:rsidRDefault="000F558A" w:rsidP="000F558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0F558A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42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1A1719" w:rsidRPr="00843763" w:rsidRDefault="001A1719" w:rsidP="001A1719">
      <w:pPr>
        <w:spacing w:after="120"/>
        <w:ind w:right="-613"/>
        <w:rPr>
          <w:b/>
        </w:rPr>
      </w:pPr>
      <w:r w:rsidRPr="00843763">
        <w:rPr>
          <w:b/>
        </w:rPr>
        <w:t xml:space="preserve">IQA name </w:t>
      </w:r>
      <w:r w:rsidRPr="00843763">
        <w:t>(If sampled)</w:t>
      </w:r>
      <w:r w:rsidRPr="00843763">
        <w:rPr>
          <w:b/>
        </w:rPr>
        <w:t xml:space="preserve">: </w:t>
      </w:r>
      <w:r w:rsidRPr="00843763">
        <w:t>____________________________</w:t>
      </w:r>
      <w:r w:rsidRPr="001E0802">
        <w:t>_____</w:t>
      </w:r>
      <w:r>
        <w:t>___</w:t>
      </w:r>
      <w:r w:rsidRPr="00843763">
        <w:t>________________________________________</w:t>
      </w:r>
    </w:p>
    <w:p w:rsidR="001A1719" w:rsidRPr="00843763" w:rsidRDefault="001A1719" w:rsidP="001A1719">
      <w:pPr>
        <w:spacing w:after="480"/>
        <w:ind w:right="-613"/>
      </w:pPr>
      <w:r w:rsidRPr="00843763">
        <w:rPr>
          <w:b/>
        </w:rPr>
        <w:t xml:space="preserve">IQA signature </w:t>
      </w:r>
      <w:r w:rsidRPr="00843763">
        <w:t>(If sampled)</w:t>
      </w:r>
      <w:r w:rsidRPr="00843763">
        <w:rPr>
          <w:b/>
        </w:rPr>
        <w:t xml:space="preserve">: </w:t>
      </w:r>
      <w:r w:rsidRPr="00843763">
        <w:t>__________________</w:t>
      </w:r>
      <w:r>
        <w:t>_________________</w:t>
      </w:r>
      <w:r w:rsidRPr="00843763">
        <w:t xml:space="preserve">___ </w:t>
      </w:r>
      <w:r w:rsidRPr="00843763">
        <w:rPr>
          <w:b/>
        </w:rPr>
        <w:t>Date:</w:t>
      </w:r>
      <w:r w:rsidRPr="00843763">
        <w:t xml:space="preserve"> __________</w:t>
      </w:r>
      <w:r w:rsidRPr="001E0802">
        <w:t>__________</w:t>
      </w:r>
      <w:r>
        <w:t>___</w:t>
      </w:r>
      <w:r w:rsidRPr="00843763">
        <w:t>______</w:t>
      </w:r>
    </w:p>
    <w:p w:rsidR="001A1719" w:rsidRPr="00843763" w:rsidRDefault="001A1719" w:rsidP="001A1719">
      <w:pPr>
        <w:spacing w:after="120"/>
        <w:ind w:right="-613"/>
        <w:rPr>
          <w:b/>
        </w:rPr>
      </w:pPr>
      <w:r w:rsidRPr="00843763">
        <w:rPr>
          <w:b/>
        </w:rPr>
        <w:t xml:space="preserve">EQA name </w:t>
      </w:r>
      <w:r w:rsidRPr="00843763">
        <w:t>(If sampled)</w:t>
      </w:r>
      <w:r w:rsidRPr="00843763">
        <w:rPr>
          <w:b/>
        </w:rPr>
        <w:t xml:space="preserve">: </w:t>
      </w:r>
      <w:r w:rsidRPr="00843763">
        <w:t>___________________________________________</w:t>
      </w:r>
      <w:r w:rsidRPr="001E0802">
        <w:t>__________</w:t>
      </w:r>
      <w:r>
        <w:t>___</w:t>
      </w:r>
      <w:r w:rsidRPr="00843763">
        <w:t>___________________</w:t>
      </w:r>
    </w:p>
    <w:p w:rsidR="001A1719" w:rsidRPr="00843763" w:rsidRDefault="001A1719" w:rsidP="001A1719">
      <w:pPr>
        <w:spacing w:after="120"/>
        <w:ind w:right="-613"/>
        <w:rPr>
          <w:b/>
        </w:rPr>
      </w:pPr>
      <w:r w:rsidRPr="00843763">
        <w:rPr>
          <w:b/>
        </w:rPr>
        <w:t xml:space="preserve">EQA signature </w:t>
      </w:r>
      <w:r w:rsidRPr="00843763">
        <w:t>(If sampled)</w:t>
      </w:r>
      <w:r w:rsidRPr="00843763">
        <w:rPr>
          <w:b/>
        </w:rPr>
        <w:t xml:space="preserve">: </w:t>
      </w:r>
      <w:r w:rsidRPr="00843763">
        <w:t xml:space="preserve">______________________________________ </w:t>
      </w:r>
      <w:r w:rsidRPr="00843763">
        <w:rPr>
          <w:b/>
        </w:rPr>
        <w:t>Date:</w:t>
      </w:r>
      <w:r w:rsidRPr="00843763">
        <w:t xml:space="preserve"> ___________</w:t>
      </w:r>
      <w:r w:rsidRPr="001E0802">
        <w:t>__________</w:t>
      </w:r>
      <w:r>
        <w:t>___</w:t>
      </w:r>
      <w:r w:rsidRPr="00843763">
        <w:t>_____</w:t>
      </w: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1A1719" w:rsidRDefault="001A1719">
      <w:pPr>
        <w:spacing w:line="259" w:lineRule="auto"/>
        <w:rPr>
          <w:b/>
        </w:rPr>
      </w:pPr>
      <w:r>
        <w:rPr>
          <w:b/>
        </w:rPr>
        <w:br w:type="page"/>
      </w:r>
    </w:p>
    <w:p w:rsidR="001A1719" w:rsidRPr="004A608D" w:rsidRDefault="001A1719" w:rsidP="001A1719">
      <w:pPr>
        <w:spacing w:line="259" w:lineRule="auto"/>
        <w:rPr>
          <w:b/>
        </w:rPr>
      </w:pPr>
      <w:bookmarkStart w:id="0" w:name="_GoBack"/>
      <w:bookmarkEnd w:id="0"/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1A1719" w:rsidRPr="004A608D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A1719" w:rsidRPr="004A608D" w:rsidRDefault="001A1719" w:rsidP="00CA6FC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A1719" w:rsidRPr="004A608D" w:rsidRDefault="001A1719" w:rsidP="00CA6FC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A1719" w:rsidRPr="004A608D" w:rsidRDefault="001A1719" w:rsidP="00CA6FC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A1719" w:rsidRPr="004A608D" w:rsidRDefault="001A1719" w:rsidP="00CA6FC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A1719" w:rsidRPr="004A608D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8874D2" w:rsidRDefault="001A1719" w:rsidP="00CA6FC6">
            <w:pPr>
              <w:spacing w:before="60" w:after="60"/>
              <w:rPr>
                <w:rFonts w:cstheme="minorHAnsi"/>
              </w:rPr>
            </w:pPr>
            <w:r w:rsidRPr="008874D2">
              <w:rPr>
                <w:rFonts w:cstheme="minorHAnsi"/>
              </w:rP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8874D2" w:rsidRDefault="001A1719" w:rsidP="00CA6FC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25/09/2019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8874D2" w:rsidRDefault="001A1719" w:rsidP="00CA6FC6">
            <w:pPr>
              <w:spacing w:before="60" w:after="60"/>
              <w:rPr>
                <w:rFonts w:cstheme="minorHAnsi"/>
              </w:rPr>
            </w:pPr>
            <w:r w:rsidRPr="008874D2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8874D2" w:rsidRDefault="001A1719" w:rsidP="00CA6FC6">
            <w:pPr>
              <w:spacing w:before="60" w:after="60"/>
              <w:rPr>
                <w:rFonts w:cstheme="minorHAnsi"/>
              </w:rPr>
            </w:pPr>
            <w:r w:rsidRPr="009F5B35">
              <w:rPr>
                <w:rFonts w:cstheme="minorHAnsi"/>
              </w:rPr>
              <w:t>Qualifications and Regulation Co-ordinator</w:t>
            </w:r>
          </w:p>
        </w:tc>
      </w:tr>
      <w:tr w:rsidR="001A1719" w:rsidRPr="004A608D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4A608D" w:rsidRDefault="001A1719" w:rsidP="00CA6FC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4A608D" w:rsidRDefault="001A1719" w:rsidP="00CA6FC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4A608D" w:rsidRDefault="001A1719" w:rsidP="00CA6FC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Pr="004A608D" w:rsidRDefault="001A1719" w:rsidP="00CA6FC6">
            <w:pPr>
              <w:spacing w:before="60" w:after="60"/>
            </w:pPr>
          </w:p>
        </w:tc>
      </w:tr>
      <w:tr w:rsidR="001A1719" w:rsidRPr="004A608D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Default="001A1719" w:rsidP="00CA6FC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Default="001A1719" w:rsidP="00CA6FC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Default="001A1719" w:rsidP="00CA6FC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A1719" w:rsidRDefault="001A1719" w:rsidP="00CA6FC6">
            <w:pPr>
              <w:spacing w:before="60" w:after="60"/>
            </w:pPr>
          </w:p>
        </w:tc>
      </w:tr>
    </w:tbl>
    <w:p w:rsidR="001A1719" w:rsidRPr="001204C3" w:rsidRDefault="001A1719" w:rsidP="001A1719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58A" w:rsidRDefault="000F558A" w:rsidP="00735D34">
      <w:r>
        <w:separator/>
      </w:r>
    </w:p>
  </w:endnote>
  <w:endnote w:type="continuationSeparator" w:id="0">
    <w:p w:rsidR="000F558A" w:rsidRDefault="000F558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51CD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C51CD3">
              <w:rPr>
                <w:szCs w:val="18"/>
              </w:rPr>
              <w:t>iUHB263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A171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1A1719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1A171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58A" w:rsidRDefault="000F558A" w:rsidP="00735D34">
      <w:r>
        <w:separator/>
      </w:r>
    </w:p>
  </w:footnote>
  <w:footnote w:type="continuationSeparator" w:id="0">
    <w:p w:rsidR="000F558A" w:rsidRDefault="000F558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0F558A"/>
    <w:rsid w:val="00003257"/>
    <w:rsid w:val="0001369A"/>
    <w:rsid w:val="00045544"/>
    <w:rsid w:val="00061C6A"/>
    <w:rsid w:val="000D1D6D"/>
    <w:rsid w:val="000F558A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1719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263D1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51CD3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768F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12CCEB5-FE99-48D9-B61A-10A7631A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FB482-8A48-4B6A-8DE9-62A17DD7A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200</Words>
  <Characters>1859</Characters>
  <Application>Microsoft Office Word</Application>
  <DocSecurity>0</DocSecurity>
  <Lines>68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2019-09-25T14:11:00Z</dcterms:created>
  <dcterms:modified xsi:type="dcterms:W3CDTF">2019-09-25T14:11:00Z</dcterms:modified>
</cp:coreProperties>
</file>