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7B339E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</w:t>
      </w:r>
      <w:r w:rsidRPr="007B339E">
        <w:rPr>
          <w:rFonts w:asciiTheme="minorHAnsi" w:hAnsiTheme="minorHAnsi" w:cstheme="minorHAnsi"/>
          <w:b w:val="0"/>
        </w:rPr>
        <w:t xml:space="preserve">ssessment </w:t>
      </w:r>
      <w:r w:rsidR="00F417F1" w:rsidRPr="00F417F1">
        <w:rPr>
          <w:rFonts w:asciiTheme="minorHAnsi" w:hAnsiTheme="minorHAnsi" w:cstheme="minorHAnsi"/>
          <w:b w:val="0"/>
        </w:rPr>
        <w:t>Form</w:t>
      </w:r>
    </w:p>
    <w:tbl>
      <w:tblPr>
        <w:tblStyle w:val="TableGrid"/>
        <w:tblW w:w="5000" w:type="pct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52"/>
        <w:gridCol w:w="2750"/>
        <w:gridCol w:w="1195"/>
        <w:gridCol w:w="793"/>
        <w:gridCol w:w="848"/>
        <w:gridCol w:w="441"/>
        <w:gridCol w:w="698"/>
        <w:gridCol w:w="409"/>
        <w:gridCol w:w="506"/>
        <w:gridCol w:w="506"/>
        <w:gridCol w:w="506"/>
        <w:gridCol w:w="506"/>
        <w:gridCol w:w="506"/>
        <w:gridCol w:w="506"/>
        <w:gridCol w:w="4174"/>
      </w:tblGrid>
      <w:tr w:rsidR="00024563" w:rsidRPr="005E3E6D" w:rsidTr="007B339E">
        <w:tc>
          <w:tcPr>
            <w:tcW w:w="5000" w:type="pct"/>
            <w:gridSpan w:val="15"/>
            <w:shd w:val="clear" w:color="auto" w:fill="DEEAF6"/>
          </w:tcPr>
          <w:p w:rsidR="00024563" w:rsidRPr="00024563" w:rsidRDefault="00F417F1" w:rsidP="00DC3C93">
            <w:pPr>
              <w:rPr>
                <w:rFonts w:asciiTheme="minorHAnsi" w:hAnsiTheme="minorHAnsi" w:cstheme="minorHAnsi"/>
                <w:b/>
              </w:rPr>
            </w:pPr>
            <w:r w:rsidRPr="00F417F1">
              <w:rPr>
                <w:rFonts w:asciiTheme="minorHAnsi" w:hAnsiTheme="minorHAnsi" w:cstheme="minorHAnsi"/>
                <w:b/>
                <w:sz w:val="24"/>
              </w:rPr>
              <w:t>iUBT305 – Provide facial skincare</w:t>
            </w:r>
          </w:p>
        </w:tc>
      </w:tr>
      <w:tr w:rsidR="00F417F1" w:rsidRPr="005E3E6D" w:rsidTr="007B339E">
        <w:tc>
          <w:tcPr>
            <w:tcW w:w="1462" w:type="pct"/>
            <w:gridSpan w:val="3"/>
            <w:vMerge w:val="restart"/>
            <w:vAlign w:val="center"/>
          </w:tcPr>
          <w:p w:rsidR="00F417F1" w:rsidRPr="005E3E6D" w:rsidRDefault="00F417F1" w:rsidP="00F417F1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F417F1" w:rsidRPr="005E3E6D" w:rsidRDefault="00F417F1" w:rsidP="00F417F1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F417F1" w:rsidRPr="005E3E6D" w:rsidRDefault="00F417F1" w:rsidP="00F417F1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F417F1" w:rsidRPr="005E3E6D" w:rsidRDefault="00F417F1" w:rsidP="00F417F1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558" w:type="pct"/>
            <w:gridSpan w:val="2"/>
            <w:tcBorders>
              <w:right w:val="single" w:sz="12" w:space="0" w:color="auto"/>
            </w:tcBorders>
          </w:tcPr>
          <w:p w:rsidR="00F417F1" w:rsidRPr="00024563" w:rsidRDefault="00F417F1" w:rsidP="00F417F1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50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F417F1" w:rsidRPr="005E3E6D" w:rsidRDefault="00F417F1" w:rsidP="00F417F1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37" w:type="pct"/>
            <w:vMerge w:val="restart"/>
            <w:tcBorders>
              <w:left w:val="single" w:sz="12" w:space="0" w:color="auto"/>
              <w:right w:val="single" w:sz="4" w:space="0" w:color="auto"/>
            </w:tcBorders>
            <w:textDirection w:val="btLr"/>
            <w:vAlign w:val="center"/>
          </w:tcPr>
          <w:p w:rsidR="00F417F1" w:rsidRPr="00F417F1" w:rsidRDefault="00F417F1" w:rsidP="00F417F1">
            <w:pPr>
              <w:rPr>
                <w:rFonts w:asciiTheme="minorHAnsi" w:hAnsiTheme="minorHAnsi" w:cstheme="minorHAnsi"/>
              </w:rPr>
            </w:pPr>
            <w:r w:rsidRPr="00F417F1">
              <w:rPr>
                <w:rFonts w:asciiTheme="minorHAnsi" w:hAnsiTheme="minorHAnsi" w:cstheme="minorHAnsi"/>
              </w:rPr>
              <w:t>Hygiene &amp;</w:t>
            </w:r>
          </w:p>
          <w:p w:rsidR="00F417F1" w:rsidRPr="00024563" w:rsidRDefault="00F417F1" w:rsidP="00F417F1">
            <w:pPr>
              <w:rPr>
                <w:rFonts w:asciiTheme="minorHAnsi" w:hAnsiTheme="minorHAnsi" w:cstheme="minorHAnsi"/>
              </w:rPr>
            </w:pPr>
            <w:r w:rsidRPr="00F417F1">
              <w:rPr>
                <w:rFonts w:asciiTheme="minorHAnsi" w:hAnsiTheme="minorHAnsi" w:cstheme="minorHAnsi"/>
              </w:rPr>
              <w:t>Sterilisation</w:t>
            </w:r>
          </w:p>
        </w:tc>
        <w:tc>
          <w:tcPr>
            <w:tcW w:w="139" w:type="pct"/>
            <w:vMerge w:val="restart"/>
            <w:tcBorders>
              <w:left w:val="single" w:sz="4" w:space="0" w:color="auto"/>
            </w:tcBorders>
            <w:textDirection w:val="btLr"/>
            <w:vAlign w:val="center"/>
          </w:tcPr>
          <w:p w:rsidR="00F417F1" w:rsidRPr="00024563" w:rsidRDefault="00F417F1" w:rsidP="00F417F1">
            <w:pPr>
              <w:rPr>
                <w:rFonts w:asciiTheme="minorHAnsi" w:hAnsiTheme="minorHAnsi" w:cstheme="minorHAnsi"/>
              </w:rPr>
            </w:pPr>
            <w:r w:rsidRPr="00861CD2">
              <w:rPr>
                <w:rFonts w:asciiTheme="minorHAnsi" w:hAnsiTheme="minorHAnsi" w:cstheme="minorHAnsi"/>
              </w:rPr>
              <w:t>Cleanse</w:t>
            </w:r>
          </w:p>
        </w:tc>
        <w:tc>
          <w:tcPr>
            <w:tcW w:w="172" w:type="pct"/>
            <w:vMerge w:val="restart"/>
            <w:textDirection w:val="btLr"/>
            <w:vAlign w:val="center"/>
          </w:tcPr>
          <w:p w:rsidR="00F417F1" w:rsidRPr="00024563" w:rsidRDefault="00F417F1" w:rsidP="00F417F1">
            <w:pPr>
              <w:rPr>
                <w:rFonts w:asciiTheme="minorHAnsi" w:hAnsiTheme="minorHAnsi" w:cstheme="minorHAnsi"/>
              </w:rPr>
            </w:pPr>
            <w:r w:rsidRPr="00861CD2">
              <w:rPr>
                <w:rFonts w:asciiTheme="minorHAnsi" w:hAnsiTheme="minorHAnsi" w:cstheme="minorHAnsi"/>
              </w:rPr>
              <w:t>Skin Analysis</w:t>
            </w:r>
          </w:p>
        </w:tc>
        <w:tc>
          <w:tcPr>
            <w:tcW w:w="172" w:type="pct"/>
            <w:vMerge w:val="restart"/>
            <w:textDirection w:val="btLr"/>
            <w:vAlign w:val="center"/>
          </w:tcPr>
          <w:p w:rsidR="00F417F1" w:rsidRPr="00024563" w:rsidRDefault="00F417F1" w:rsidP="00F417F1">
            <w:pPr>
              <w:rPr>
                <w:rFonts w:asciiTheme="minorHAnsi" w:hAnsiTheme="minorHAnsi" w:cstheme="minorHAnsi"/>
              </w:rPr>
            </w:pPr>
            <w:r w:rsidRPr="00861CD2">
              <w:rPr>
                <w:rFonts w:asciiTheme="minorHAnsi" w:hAnsiTheme="minorHAnsi" w:cstheme="minorHAnsi"/>
              </w:rPr>
              <w:t>Massage</w:t>
            </w:r>
          </w:p>
        </w:tc>
        <w:tc>
          <w:tcPr>
            <w:tcW w:w="172" w:type="pct"/>
            <w:vMerge w:val="restart"/>
            <w:textDirection w:val="btLr"/>
            <w:vAlign w:val="center"/>
          </w:tcPr>
          <w:p w:rsidR="00F417F1" w:rsidRPr="00024563" w:rsidRDefault="00F417F1" w:rsidP="00F417F1">
            <w:pPr>
              <w:rPr>
                <w:rFonts w:asciiTheme="minorHAnsi" w:hAnsiTheme="minorHAnsi" w:cstheme="minorHAnsi"/>
              </w:rPr>
            </w:pPr>
            <w:r w:rsidRPr="00861CD2">
              <w:rPr>
                <w:rFonts w:asciiTheme="minorHAnsi" w:hAnsiTheme="minorHAnsi" w:cstheme="minorHAnsi"/>
              </w:rPr>
              <w:t>Mask</w:t>
            </w:r>
          </w:p>
        </w:tc>
        <w:tc>
          <w:tcPr>
            <w:tcW w:w="172" w:type="pct"/>
            <w:vMerge w:val="restart"/>
            <w:textDirection w:val="btLr"/>
            <w:vAlign w:val="center"/>
          </w:tcPr>
          <w:p w:rsidR="00F417F1" w:rsidRPr="00024563" w:rsidRDefault="00F417F1" w:rsidP="00F417F1">
            <w:pPr>
              <w:rPr>
                <w:rFonts w:asciiTheme="minorHAnsi" w:hAnsiTheme="minorHAnsi" w:cstheme="minorHAnsi"/>
              </w:rPr>
            </w:pPr>
            <w:r w:rsidRPr="00861CD2">
              <w:rPr>
                <w:rFonts w:asciiTheme="minorHAnsi" w:hAnsiTheme="minorHAnsi" w:cstheme="minorHAnsi"/>
              </w:rPr>
              <w:t>Home Care Advice</w:t>
            </w:r>
          </w:p>
        </w:tc>
        <w:tc>
          <w:tcPr>
            <w:tcW w:w="172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F417F1" w:rsidRPr="005E3E6D" w:rsidRDefault="00F417F1" w:rsidP="00F417F1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72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F417F1" w:rsidRPr="00024563" w:rsidRDefault="00F417F1" w:rsidP="00F417F1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1420" w:type="pct"/>
            <w:vMerge w:val="restart"/>
            <w:vAlign w:val="center"/>
          </w:tcPr>
          <w:p w:rsidR="00F417F1" w:rsidRPr="00024563" w:rsidRDefault="00F417F1" w:rsidP="00F417F1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F417F1" w:rsidRPr="005E3E6D" w:rsidTr="007B339E">
        <w:trPr>
          <w:cantSplit/>
          <w:trHeight w:val="1512"/>
        </w:trPr>
        <w:tc>
          <w:tcPr>
            <w:tcW w:w="1462" w:type="pct"/>
            <w:gridSpan w:val="3"/>
            <w:vMerge/>
          </w:tcPr>
          <w:p w:rsidR="00F417F1" w:rsidRPr="005E3E6D" w:rsidRDefault="00F417F1" w:rsidP="00F417F1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0" w:type="pct"/>
            <w:textDirection w:val="btLr"/>
            <w:vAlign w:val="center"/>
          </w:tcPr>
          <w:p w:rsidR="00F417F1" w:rsidRPr="00024563" w:rsidRDefault="00F417F1" w:rsidP="00F417F1">
            <w:pPr>
              <w:rPr>
                <w:rFonts w:asciiTheme="minorHAnsi" w:hAnsiTheme="minorHAnsi" w:cstheme="minorHAnsi"/>
              </w:rPr>
            </w:pPr>
            <w:r w:rsidRPr="00861CD2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289" w:type="pct"/>
            <w:textDirection w:val="btLr"/>
            <w:vAlign w:val="center"/>
          </w:tcPr>
          <w:p w:rsidR="00F417F1" w:rsidRPr="00024563" w:rsidRDefault="00F417F1" w:rsidP="00F417F1">
            <w:pPr>
              <w:rPr>
                <w:rFonts w:asciiTheme="minorHAnsi" w:hAnsiTheme="minorHAnsi" w:cstheme="minorHAnsi"/>
              </w:rPr>
            </w:pPr>
            <w:r w:rsidRPr="00861CD2"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150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F417F1" w:rsidRPr="005E3E6D" w:rsidRDefault="00F417F1" w:rsidP="00F417F1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vMerge/>
            <w:tcBorders>
              <w:left w:val="single" w:sz="12" w:space="0" w:color="auto"/>
            </w:tcBorders>
            <w:textDirection w:val="btLr"/>
          </w:tcPr>
          <w:p w:rsidR="00F417F1" w:rsidRPr="005E3E6D" w:rsidRDefault="00F417F1" w:rsidP="00F417F1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vMerge/>
            <w:textDirection w:val="btLr"/>
          </w:tcPr>
          <w:p w:rsidR="00F417F1" w:rsidRPr="005E3E6D" w:rsidRDefault="00F417F1" w:rsidP="00F417F1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vMerge/>
            <w:textDirection w:val="btLr"/>
          </w:tcPr>
          <w:p w:rsidR="00F417F1" w:rsidRPr="005E3E6D" w:rsidRDefault="00F417F1" w:rsidP="00F417F1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vMerge/>
            <w:textDirection w:val="btLr"/>
          </w:tcPr>
          <w:p w:rsidR="00F417F1" w:rsidRPr="005E3E6D" w:rsidRDefault="00F417F1" w:rsidP="00F417F1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vMerge/>
            <w:textDirection w:val="btLr"/>
          </w:tcPr>
          <w:p w:rsidR="00F417F1" w:rsidRPr="005E3E6D" w:rsidRDefault="00F417F1" w:rsidP="00F417F1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vMerge/>
            <w:textDirection w:val="btLr"/>
          </w:tcPr>
          <w:p w:rsidR="00F417F1" w:rsidRPr="005E3E6D" w:rsidRDefault="00F417F1" w:rsidP="00F417F1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F417F1" w:rsidRPr="005E3E6D" w:rsidRDefault="00F417F1" w:rsidP="00F417F1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vMerge/>
            <w:tcBorders>
              <w:left w:val="single" w:sz="12" w:space="0" w:color="auto"/>
            </w:tcBorders>
            <w:textDirection w:val="btLr"/>
          </w:tcPr>
          <w:p w:rsidR="00F417F1" w:rsidRPr="005E3E6D" w:rsidRDefault="00F417F1" w:rsidP="00F417F1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0" w:type="pct"/>
            <w:vMerge/>
          </w:tcPr>
          <w:p w:rsidR="00F417F1" w:rsidRPr="005E3E6D" w:rsidRDefault="00F417F1" w:rsidP="00F417F1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417F1" w:rsidRPr="005E3E6D" w:rsidTr="007B339E">
        <w:tc>
          <w:tcPr>
            <w:tcW w:w="1055" w:type="pct"/>
            <w:gridSpan w:val="2"/>
            <w:shd w:val="clear" w:color="auto" w:fill="F2F2F2" w:themeFill="background1" w:themeFillShade="F2"/>
            <w:vAlign w:val="center"/>
          </w:tcPr>
          <w:p w:rsidR="00F417F1" w:rsidRPr="005E3E6D" w:rsidRDefault="00F417F1" w:rsidP="00F417F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407" w:type="pct"/>
            <w:shd w:val="clear" w:color="auto" w:fill="F2F2F2" w:themeFill="background1" w:themeFillShade="F2"/>
            <w:vAlign w:val="center"/>
          </w:tcPr>
          <w:p w:rsidR="00F417F1" w:rsidRPr="005E3E6D" w:rsidRDefault="00F417F1" w:rsidP="00F417F1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270" w:type="pct"/>
            <w:shd w:val="clear" w:color="auto" w:fill="F2F2F2" w:themeFill="background1" w:themeFillShade="F2"/>
            <w:vAlign w:val="center"/>
          </w:tcPr>
          <w:p w:rsidR="00F417F1" w:rsidRPr="005E3E6D" w:rsidRDefault="00F417F1" w:rsidP="00F417F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89" w:type="pct"/>
            <w:shd w:val="clear" w:color="auto" w:fill="F2F2F2" w:themeFill="background1" w:themeFillShade="F2"/>
            <w:vAlign w:val="center"/>
          </w:tcPr>
          <w:p w:rsidR="00F417F1" w:rsidRPr="005E3E6D" w:rsidRDefault="00F417F1" w:rsidP="00F417F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50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F417F1" w:rsidRPr="005E3E6D" w:rsidRDefault="00F417F1" w:rsidP="00F417F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37" w:type="pct"/>
            <w:tcBorders>
              <w:left w:val="single" w:sz="12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417F1" w:rsidRPr="005E3E6D" w:rsidRDefault="00F417F1" w:rsidP="00F417F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F417F1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39" w:type="pct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F417F1" w:rsidRPr="005E3E6D" w:rsidRDefault="00F417F1" w:rsidP="00F417F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72" w:type="pct"/>
            <w:shd w:val="clear" w:color="auto" w:fill="F2F2F2" w:themeFill="background1" w:themeFillShade="F2"/>
            <w:vAlign w:val="center"/>
          </w:tcPr>
          <w:p w:rsidR="00F417F1" w:rsidRPr="005E3E6D" w:rsidRDefault="00F417F1" w:rsidP="00F417F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72" w:type="pct"/>
            <w:shd w:val="clear" w:color="auto" w:fill="F2F2F2" w:themeFill="background1" w:themeFillShade="F2"/>
            <w:vAlign w:val="center"/>
          </w:tcPr>
          <w:p w:rsidR="00F417F1" w:rsidRPr="005E3E6D" w:rsidRDefault="00F417F1" w:rsidP="00F417F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40</w:t>
            </w:r>
          </w:p>
        </w:tc>
        <w:tc>
          <w:tcPr>
            <w:tcW w:w="172" w:type="pct"/>
            <w:shd w:val="clear" w:color="auto" w:fill="F2F2F2" w:themeFill="background1" w:themeFillShade="F2"/>
            <w:vAlign w:val="center"/>
          </w:tcPr>
          <w:p w:rsidR="00F417F1" w:rsidRPr="005E3E6D" w:rsidRDefault="00F417F1" w:rsidP="00F417F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72" w:type="pct"/>
            <w:shd w:val="clear" w:color="auto" w:fill="F2F2F2" w:themeFill="background1" w:themeFillShade="F2"/>
            <w:vAlign w:val="center"/>
          </w:tcPr>
          <w:p w:rsidR="00F417F1" w:rsidRPr="005E3E6D" w:rsidRDefault="00F417F1" w:rsidP="00F417F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7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F417F1" w:rsidRPr="005E3E6D" w:rsidRDefault="00F417F1" w:rsidP="00F417F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72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F417F1" w:rsidRPr="005E3E6D" w:rsidRDefault="00F417F1" w:rsidP="00F417F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1420" w:type="pct"/>
            <w:shd w:val="clear" w:color="auto" w:fill="F2F2F2" w:themeFill="background1" w:themeFillShade="F2"/>
            <w:vAlign w:val="center"/>
          </w:tcPr>
          <w:p w:rsidR="00F417F1" w:rsidRPr="005E3E6D" w:rsidRDefault="00F417F1" w:rsidP="00F417F1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F417F1" w:rsidRPr="005E3E6D" w:rsidTr="007B339E">
        <w:tc>
          <w:tcPr>
            <w:tcW w:w="120" w:type="pct"/>
          </w:tcPr>
          <w:p w:rsidR="00F417F1" w:rsidRPr="00024563" w:rsidRDefault="00F417F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936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417F1" w:rsidRPr="005E3E6D" w:rsidTr="007B339E">
        <w:tc>
          <w:tcPr>
            <w:tcW w:w="120" w:type="pct"/>
          </w:tcPr>
          <w:p w:rsidR="00F417F1" w:rsidRPr="00024563" w:rsidRDefault="00F417F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936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417F1" w:rsidRPr="005E3E6D" w:rsidTr="007B339E">
        <w:tc>
          <w:tcPr>
            <w:tcW w:w="120" w:type="pct"/>
          </w:tcPr>
          <w:p w:rsidR="00F417F1" w:rsidRPr="00024563" w:rsidRDefault="00F417F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936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417F1" w:rsidRPr="005E3E6D" w:rsidTr="007B339E">
        <w:tc>
          <w:tcPr>
            <w:tcW w:w="120" w:type="pct"/>
          </w:tcPr>
          <w:p w:rsidR="00F417F1" w:rsidRPr="00024563" w:rsidRDefault="00F417F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936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417F1" w:rsidRPr="005E3E6D" w:rsidTr="007B339E">
        <w:tc>
          <w:tcPr>
            <w:tcW w:w="120" w:type="pct"/>
          </w:tcPr>
          <w:p w:rsidR="00F417F1" w:rsidRPr="00024563" w:rsidRDefault="00F417F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936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417F1" w:rsidRPr="005E3E6D" w:rsidTr="007B339E">
        <w:tc>
          <w:tcPr>
            <w:tcW w:w="120" w:type="pct"/>
          </w:tcPr>
          <w:p w:rsidR="00F417F1" w:rsidRPr="00024563" w:rsidRDefault="00F417F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936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417F1" w:rsidRPr="005E3E6D" w:rsidTr="007B339E">
        <w:tc>
          <w:tcPr>
            <w:tcW w:w="120" w:type="pct"/>
          </w:tcPr>
          <w:p w:rsidR="00F417F1" w:rsidRPr="00024563" w:rsidRDefault="00F417F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936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417F1" w:rsidRPr="005E3E6D" w:rsidTr="007B339E">
        <w:tc>
          <w:tcPr>
            <w:tcW w:w="120" w:type="pct"/>
          </w:tcPr>
          <w:p w:rsidR="00F417F1" w:rsidRPr="00024563" w:rsidRDefault="00F417F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936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  <w:bookmarkStart w:id="0" w:name="_GoBack"/>
            <w:bookmarkEnd w:id="0"/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417F1" w:rsidRPr="005E3E6D" w:rsidTr="007B339E">
        <w:tc>
          <w:tcPr>
            <w:tcW w:w="120" w:type="pct"/>
          </w:tcPr>
          <w:p w:rsidR="00F417F1" w:rsidRPr="00024563" w:rsidRDefault="00F417F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936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417F1" w:rsidRPr="005E3E6D" w:rsidTr="007B339E">
        <w:tc>
          <w:tcPr>
            <w:tcW w:w="120" w:type="pct"/>
          </w:tcPr>
          <w:p w:rsidR="00F417F1" w:rsidRPr="00024563" w:rsidRDefault="00F417F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936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417F1" w:rsidRPr="005E3E6D" w:rsidTr="007B339E">
        <w:tc>
          <w:tcPr>
            <w:tcW w:w="120" w:type="pct"/>
          </w:tcPr>
          <w:p w:rsidR="00F417F1" w:rsidRPr="00024563" w:rsidRDefault="00F417F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936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417F1" w:rsidRPr="005E3E6D" w:rsidTr="007B339E">
        <w:tc>
          <w:tcPr>
            <w:tcW w:w="120" w:type="pct"/>
          </w:tcPr>
          <w:p w:rsidR="00F417F1" w:rsidRPr="00024563" w:rsidRDefault="00F417F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936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417F1" w:rsidRPr="005E3E6D" w:rsidTr="007B339E">
        <w:trPr>
          <w:trHeight w:val="263"/>
        </w:trPr>
        <w:tc>
          <w:tcPr>
            <w:tcW w:w="120" w:type="pct"/>
          </w:tcPr>
          <w:p w:rsidR="00F417F1" w:rsidRPr="00024563" w:rsidRDefault="00F417F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936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F417F1" w:rsidRPr="005E3E6D" w:rsidTr="007B339E">
        <w:tc>
          <w:tcPr>
            <w:tcW w:w="120" w:type="pct"/>
          </w:tcPr>
          <w:p w:rsidR="00F417F1" w:rsidRPr="00024563" w:rsidRDefault="00F417F1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936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7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0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20" w:type="pct"/>
            <w:tcMar>
              <w:top w:w="57" w:type="dxa"/>
              <w:bottom w:w="57" w:type="dxa"/>
            </w:tcMar>
          </w:tcPr>
          <w:p w:rsidR="00F417F1" w:rsidRPr="005E3E6D" w:rsidRDefault="00F417F1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p w:rsidR="007B339E" w:rsidRPr="00443B3E" w:rsidRDefault="007B339E" w:rsidP="007B339E">
      <w:pPr>
        <w:rPr>
          <w:rFonts w:asciiTheme="minorHAnsi" w:hAnsiTheme="minorHAnsi" w:cstheme="minorHAnsi"/>
          <w:b/>
        </w:rPr>
      </w:pPr>
      <w:r w:rsidRPr="00443B3E">
        <w:rPr>
          <w:rFonts w:asciiTheme="minorHAnsi" w:hAnsiTheme="minorHAnsi"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73"/>
        <w:gridCol w:w="1828"/>
        <w:gridCol w:w="5978"/>
        <w:gridCol w:w="5317"/>
      </w:tblGrid>
      <w:tr w:rsidR="007B339E" w:rsidRPr="00443B3E" w:rsidTr="00BD338C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7B339E" w:rsidRPr="00443B3E" w:rsidRDefault="007B339E" w:rsidP="00BD338C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7B339E" w:rsidRPr="00443B3E" w:rsidRDefault="007B339E" w:rsidP="00BD338C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7B339E" w:rsidRPr="00443B3E" w:rsidRDefault="007B339E" w:rsidP="00BD338C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7B339E" w:rsidRPr="00443B3E" w:rsidRDefault="007B339E" w:rsidP="00BD338C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Role</w:t>
            </w:r>
          </w:p>
        </w:tc>
      </w:tr>
      <w:tr w:rsidR="007B339E" w:rsidRPr="00443B3E" w:rsidTr="00BD338C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B339E" w:rsidRPr="00443B3E" w:rsidRDefault="007B339E" w:rsidP="00BD338C">
            <w:pPr>
              <w:spacing w:before="60" w:after="60"/>
              <w:rPr>
                <w:rFonts w:asciiTheme="minorHAnsi" w:hAnsiTheme="minorHAnsi" w:cstheme="minorHAnsi"/>
              </w:rPr>
            </w:pPr>
            <w:r w:rsidRPr="00443B3E">
              <w:rPr>
                <w:rFonts w:asciiTheme="minorHAnsi" w:hAnsiTheme="minorHAnsi"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B339E" w:rsidRPr="00443B3E" w:rsidRDefault="00012799" w:rsidP="00BD338C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3/1/20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B339E" w:rsidRPr="00443B3E" w:rsidRDefault="007B339E" w:rsidP="00BD338C">
            <w:pPr>
              <w:spacing w:before="60" w:after="60"/>
              <w:rPr>
                <w:rFonts w:asciiTheme="minorHAnsi" w:hAnsiTheme="minorHAnsi" w:cstheme="minorHAnsi"/>
              </w:rPr>
            </w:pPr>
            <w:r w:rsidRPr="00443B3E">
              <w:rPr>
                <w:rFonts w:asciiTheme="minorHAnsi" w:hAnsiTheme="minorHAnsi"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7B339E" w:rsidRPr="00443B3E" w:rsidRDefault="00012799" w:rsidP="00BD338C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Assessment Administrator</w:t>
            </w:r>
          </w:p>
        </w:tc>
      </w:tr>
    </w:tbl>
    <w:p w:rsidR="007B339E" w:rsidRDefault="007B339E" w:rsidP="007B339E">
      <w:pPr>
        <w:spacing w:after="0"/>
        <w:rPr>
          <w:rFonts w:asciiTheme="minorHAnsi" w:hAnsiTheme="minorHAnsi" w:cstheme="minorHAnsi"/>
          <w:b/>
        </w:rPr>
      </w:pPr>
    </w:p>
    <w:p w:rsidR="007B339E" w:rsidRDefault="007B339E" w:rsidP="005E3E6D">
      <w:pPr>
        <w:spacing w:after="0"/>
        <w:rPr>
          <w:rFonts w:asciiTheme="minorHAnsi" w:hAnsiTheme="minorHAnsi" w:cstheme="minorHAnsi"/>
          <w:b/>
        </w:rPr>
      </w:pPr>
    </w:p>
    <w:sectPr w:rsidR="007B339E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17F1" w:rsidRDefault="00F417F1">
      <w:r>
        <w:separator/>
      </w:r>
    </w:p>
  </w:endnote>
  <w:endnote w:type="continuationSeparator" w:id="0">
    <w:p w:rsidR="00F417F1" w:rsidRDefault="00F41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F417F1" w:rsidP="00FE41F0">
    <w:pPr>
      <w:pStyle w:val="Footer"/>
      <w:rPr>
        <w:rFonts w:cs="Calibri"/>
        <w:bCs/>
        <w:szCs w:val="16"/>
      </w:rPr>
    </w:pPr>
    <w:r w:rsidRPr="00F417F1">
      <w:rPr>
        <w:rFonts w:cs="Calibri"/>
        <w:szCs w:val="16"/>
        <w:lang w:val="en-US"/>
      </w:rPr>
      <w:t>iUBT305</w:t>
    </w:r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012799">
      <w:rPr>
        <w:rFonts w:cs="Calibri"/>
        <w:szCs w:val="16"/>
        <w:lang w:val="en-US"/>
      </w:rPr>
      <w:t>examination assessment form_v1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012799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012799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17F1" w:rsidRDefault="00F417F1">
      <w:r>
        <w:separator/>
      </w:r>
    </w:p>
  </w:footnote>
  <w:footnote w:type="continuationSeparator" w:id="0">
    <w:p w:rsidR="00F417F1" w:rsidRDefault="00F417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012799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012799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F417F1"/>
    <w:rsid w:val="000059D3"/>
    <w:rsid w:val="00006B3D"/>
    <w:rsid w:val="00012705"/>
    <w:rsid w:val="00012799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E5B8A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B339E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17F1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28027E65-04F9-4639-9895-F6A1C6A78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8507C8-18B0-4907-ACF8-3E8C2FCB6F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104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2</cp:revision>
  <cp:lastPrinted>2018-05-31T07:14:00Z</cp:lastPrinted>
  <dcterms:created xsi:type="dcterms:W3CDTF">2020-01-03T12:42:00Z</dcterms:created>
  <dcterms:modified xsi:type="dcterms:W3CDTF">2020-01-03T12:42:00Z</dcterms:modified>
</cp:coreProperties>
</file>