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9"/>
        <w:gridCol w:w="2898"/>
        <w:gridCol w:w="1085"/>
        <w:gridCol w:w="541"/>
        <w:gridCol w:w="532"/>
        <w:gridCol w:w="553"/>
        <w:gridCol w:w="761"/>
        <w:gridCol w:w="920"/>
        <w:gridCol w:w="567"/>
        <w:gridCol w:w="567"/>
        <w:gridCol w:w="567"/>
        <w:gridCol w:w="567"/>
        <w:gridCol w:w="570"/>
        <w:gridCol w:w="570"/>
        <w:gridCol w:w="570"/>
        <w:gridCol w:w="3069"/>
      </w:tblGrid>
      <w:tr w:rsidR="00024563" w:rsidRPr="005E3E6D" w:rsidTr="00295959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BC7628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</w:t>
            </w:r>
            <w:r w:rsidR="00295959">
              <w:rPr>
                <w:rFonts w:asciiTheme="minorHAnsi" w:hAnsiTheme="minorHAnsi" w:cstheme="minorHAnsi"/>
                <w:b/>
                <w:sz w:val="24"/>
              </w:rPr>
              <w:t>390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="00295959" w:rsidRPr="00295959">
              <w:rPr>
                <w:rFonts w:asciiTheme="minorHAnsi" w:hAnsiTheme="minorHAnsi" w:cstheme="minorHAnsi"/>
                <w:b/>
                <w:sz w:val="24"/>
              </w:rPr>
              <w:t>The art of photographic make-up</w:t>
            </w:r>
          </w:p>
        </w:tc>
      </w:tr>
      <w:tr w:rsidR="00295959" w:rsidRPr="005E3E6D" w:rsidTr="00295959">
        <w:trPr>
          <w:jc w:val="center"/>
        </w:trPr>
        <w:tc>
          <w:tcPr>
            <w:tcW w:w="1477" w:type="pct"/>
            <w:gridSpan w:val="3"/>
            <w:vMerge w:val="restart"/>
            <w:vAlign w:val="center"/>
          </w:tcPr>
          <w:p w:rsidR="00295959" w:rsidRPr="005E3E6D" w:rsidRDefault="0029595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295959" w:rsidRPr="005E3E6D" w:rsidRDefault="0029595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295959" w:rsidRPr="005E3E6D" w:rsidRDefault="0029595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295959" w:rsidRPr="005E3E6D" w:rsidRDefault="0029595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5" w:type="pct"/>
            <w:gridSpan w:val="2"/>
            <w:tcBorders>
              <w:right w:val="single" w:sz="12" w:space="0" w:color="auto"/>
            </w:tcBorders>
          </w:tcPr>
          <w:p w:rsidR="00295959" w:rsidRPr="00024563" w:rsidRDefault="00295959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5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313" w:type="pct"/>
            <w:vMerge w:val="restart"/>
            <w:textDirection w:val="btLr"/>
            <w:vAlign w:val="center"/>
          </w:tcPr>
          <w:p w:rsidR="00295959" w:rsidRPr="00024563" w:rsidRDefault="00FD1899" w:rsidP="00295959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Originality and design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Make-up techniques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Photographic make-up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Finished result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 w:rsidRPr="00FD1899">
              <w:rPr>
                <w:rFonts w:asciiTheme="minorHAnsi" w:hAnsiTheme="minorHAnsi" w:cstheme="minorHAnsi"/>
              </w:rPr>
              <w:t>Aftercare advice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95959" w:rsidRPr="00024563" w:rsidRDefault="00295959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4" w:type="pct"/>
            <w:vMerge w:val="restart"/>
            <w:vAlign w:val="center"/>
          </w:tcPr>
          <w:p w:rsidR="00295959" w:rsidRPr="00024563" w:rsidRDefault="00295959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295959" w:rsidRPr="005E3E6D" w:rsidTr="00295959">
        <w:trPr>
          <w:cantSplit/>
          <w:trHeight w:val="1506"/>
          <w:jc w:val="center"/>
        </w:trPr>
        <w:tc>
          <w:tcPr>
            <w:tcW w:w="1477" w:type="pct"/>
            <w:gridSpan w:val="3"/>
            <w:vMerge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295959" w:rsidRPr="00024563" w:rsidRDefault="0029595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1" w:type="pct"/>
            <w:tcBorders>
              <w:right w:val="single" w:sz="12" w:space="0" w:color="auto"/>
            </w:tcBorders>
            <w:textDirection w:val="btLr"/>
            <w:vAlign w:val="center"/>
          </w:tcPr>
          <w:p w:rsidR="00295959" w:rsidRPr="00024563" w:rsidRDefault="00FD1899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295959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88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vMerge/>
            <w:tcBorders>
              <w:left w:val="single" w:sz="12" w:space="0" w:color="auto"/>
            </w:tcBorders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vMerge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108" w:type="pct"/>
            <w:gridSpan w:val="2"/>
            <w:shd w:val="clear" w:color="auto" w:fill="F2F2F2" w:themeFill="background1" w:themeFillShade="F2"/>
            <w:vAlign w:val="center"/>
          </w:tcPr>
          <w:p w:rsidR="00295959" w:rsidRPr="005E3E6D" w:rsidRDefault="00295959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9" w:type="pct"/>
            <w:shd w:val="clear" w:color="auto" w:fill="F2F2F2" w:themeFill="background1" w:themeFillShade="F2"/>
            <w:vAlign w:val="center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4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95959" w:rsidRPr="005E3E6D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13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295959" w:rsidRPr="005E3E6D" w:rsidRDefault="00FD189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95959" w:rsidRPr="005E3E6D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95959" w:rsidRPr="005E3E6D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4" w:type="pct"/>
            <w:shd w:val="clear" w:color="auto" w:fill="F2F2F2" w:themeFill="background1" w:themeFillShade="F2"/>
            <w:vAlign w:val="center"/>
          </w:tcPr>
          <w:p w:rsidR="00295959" w:rsidRPr="005E3E6D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trHeight w:val="263"/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95959" w:rsidRPr="005E3E6D" w:rsidTr="00295959">
        <w:trPr>
          <w:jc w:val="center"/>
        </w:trPr>
        <w:tc>
          <w:tcPr>
            <w:tcW w:w="122" w:type="pct"/>
          </w:tcPr>
          <w:p w:rsidR="00295959" w:rsidRPr="00024563" w:rsidRDefault="0029595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6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4" w:type="pct"/>
            <w:tcMar>
              <w:top w:w="57" w:type="dxa"/>
              <w:bottom w:w="57" w:type="dxa"/>
            </w:tcMar>
          </w:tcPr>
          <w:p w:rsidR="00295959" w:rsidRPr="005E3E6D" w:rsidRDefault="0029595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FD1899" w:rsidRPr="00443B3E" w:rsidRDefault="00FD1899" w:rsidP="00FD1899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FD1899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FD1899" w:rsidRPr="00443B3E" w:rsidTr="00BC317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899" w:rsidRPr="00443B3E" w:rsidRDefault="00DB301E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17/01/2020</w:t>
            </w:r>
            <w:bookmarkStart w:id="0" w:name="_GoBack"/>
            <w:bookmarkEnd w:id="0"/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899" w:rsidRPr="00443B3E" w:rsidRDefault="00FD1899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899" w:rsidRPr="00443B3E" w:rsidRDefault="00DB301E" w:rsidP="00BC3172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</w:p>
        </w:tc>
      </w:tr>
    </w:tbl>
    <w:p w:rsidR="00FD1899" w:rsidRDefault="00FD1899" w:rsidP="00FD1899">
      <w:pPr>
        <w:spacing w:after="0"/>
        <w:rPr>
          <w:rFonts w:asciiTheme="minorHAnsi" w:hAnsiTheme="minorHAnsi" w:cstheme="minorHAnsi"/>
          <w:b/>
        </w:rPr>
      </w:pPr>
    </w:p>
    <w:p w:rsidR="00FD1899" w:rsidRDefault="00FD1899" w:rsidP="00FD1899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628" w:rsidRDefault="00BC7628">
      <w:r>
        <w:separator/>
      </w:r>
    </w:p>
  </w:endnote>
  <w:endnote w:type="continuationSeparator" w:id="0">
    <w:p w:rsidR="00BC7628" w:rsidRDefault="00BC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95959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BT390</w:t>
    </w:r>
    <w:r w:rsidR="00024563" w:rsidRPr="00DC3C93">
      <w:rPr>
        <w:rFonts w:cs="Calibri"/>
        <w:szCs w:val="16"/>
        <w:lang w:val="en-US"/>
      </w:rPr>
      <w:t xml:space="preserve"> Pre</w:t>
    </w:r>
    <w:r w:rsidR="00DB301E">
      <w:rPr>
        <w:rFonts w:cs="Calibri"/>
        <w:szCs w:val="16"/>
        <w:lang w:val="en-US"/>
      </w:rPr>
      <w:t>-examination assessment form_v1</w:t>
    </w:r>
    <w:r>
      <w:rPr>
        <w:rFonts w:cs="Calibri"/>
        <w:szCs w:val="16"/>
        <w:lang w:val="en-GB"/>
      </w:rPr>
      <w:tab/>
    </w:r>
    <w:r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>
      <w:rPr>
        <w:rFonts w:cs="Calibri"/>
        <w:szCs w:val="16"/>
        <w:lang w:val="en-GB"/>
      </w:rPr>
      <w:t xml:space="preserve">              </w:t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B301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B301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628" w:rsidRDefault="00BC7628">
      <w:r>
        <w:separator/>
      </w:r>
    </w:p>
  </w:footnote>
  <w:footnote w:type="continuationSeparator" w:id="0">
    <w:p w:rsidR="00BC7628" w:rsidRDefault="00BC7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B301E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B301E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BC7628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95959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C7628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01E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1899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0C01692D-6E1F-49AD-AB57-1990F7511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CE3F1-5E94-4DE1-8FFE-905F76C2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116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2020-01-17T09:17:00Z</dcterms:created>
  <dcterms:modified xsi:type="dcterms:W3CDTF">2020-01-17T09:17:00Z</dcterms:modified>
</cp:coreProperties>
</file>