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86"/>
        <w:gridCol w:w="3216"/>
        <w:gridCol w:w="1194"/>
        <w:gridCol w:w="741"/>
        <w:gridCol w:w="708"/>
        <w:gridCol w:w="705"/>
        <w:gridCol w:w="705"/>
        <w:gridCol w:w="708"/>
        <w:gridCol w:w="594"/>
        <w:gridCol w:w="561"/>
        <w:gridCol w:w="644"/>
        <w:gridCol w:w="476"/>
        <w:gridCol w:w="561"/>
        <w:gridCol w:w="561"/>
        <w:gridCol w:w="2936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EF7EA3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iUBT433</w:t>
            </w:r>
            <w:r w:rsidR="005A3A96" w:rsidRPr="005A3A96">
              <w:rPr>
                <w:rFonts w:asciiTheme="minorHAnsi" w:hAnsiTheme="minorHAnsi" w:cstheme="minorHAnsi"/>
                <w:b/>
                <w:sz w:val="24"/>
              </w:rPr>
              <w:t xml:space="preserve"> – Indian head massage</w:t>
            </w:r>
          </w:p>
        </w:tc>
      </w:tr>
      <w:tr w:rsidR="00991A55" w:rsidRPr="005E3E6D" w:rsidTr="00F925FE">
        <w:tc>
          <w:tcPr>
            <w:tcW w:w="1631" w:type="pct"/>
            <w:gridSpan w:val="3"/>
            <w:vMerge w:val="restart"/>
            <w:vAlign w:val="center"/>
          </w:tcPr>
          <w:p w:rsidR="00991A55" w:rsidRPr="005E3E6D" w:rsidRDefault="00991A55" w:rsidP="005A3A9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991A55" w:rsidRPr="005E3E6D" w:rsidRDefault="00991A55" w:rsidP="005A3A9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991A55" w:rsidRPr="005E3E6D" w:rsidRDefault="00991A55" w:rsidP="005A3A9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991A55" w:rsidRPr="005E3E6D" w:rsidRDefault="00991A55" w:rsidP="005A3A96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93" w:type="pct"/>
            <w:gridSpan w:val="2"/>
            <w:tcBorders>
              <w:right w:val="single" w:sz="12" w:space="0" w:color="auto"/>
            </w:tcBorders>
          </w:tcPr>
          <w:p w:rsidR="00991A55" w:rsidRPr="00024563" w:rsidRDefault="00991A55" w:rsidP="005A3A9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4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0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991A55" w:rsidRPr="005A3A96" w:rsidRDefault="00991A55" w:rsidP="005A3A96">
            <w:pPr>
              <w:rPr>
                <w:rFonts w:asciiTheme="minorHAnsi" w:hAnsiTheme="minorHAnsi" w:cstheme="minorHAnsi"/>
              </w:rPr>
            </w:pPr>
            <w:r w:rsidRPr="005A3A96">
              <w:rPr>
                <w:rFonts w:asciiTheme="minorHAnsi" w:hAnsiTheme="minorHAnsi" w:cstheme="minorHAnsi"/>
              </w:rPr>
              <w:t>Hygiene &amp;</w:t>
            </w:r>
          </w:p>
          <w:p w:rsidR="00991A55" w:rsidRPr="00024563" w:rsidRDefault="00991A55" w:rsidP="005A3A96">
            <w:pPr>
              <w:rPr>
                <w:rFonts w:asciiTheme="minorHAnsi" w:hAnsiTheme="minorHAnsi" w:cstheme="minorHAnsi"/>
              </w:rPr>
            </w:pPr>
            <w:r w:rsidRPr="005A3A96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241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991A55" w:rsidRPr="00E45438" w:rsidRDefault="00991A55" w:rsidP="005A3A96">
            <w:r w:rsidRPr="00E45438">
              <w:t>Technique and Continuity</w:t>
            </w:r>
            <w:r w:rsidR="000B1691">
              <w:t xml:space="preserve"> of Massage</w:t>
            </w:r>
          </w:p>
        </w:tc>
        <w:tc>
          <w:tcPr>
            <w:tcW w:w="202" w:type="pct"/>
            <w:vMerge w:val="restart"/>
            <w:textDirection w:val="btLr"/>
            <w:vAlign w:val="center"/>
          </w:tcPr>
          <w:p w:rsidR="00991A55" w:rsidRPr="00E45438" w:rsidRDefault="000B1691" w:rsidP="005A3A96">
            <w:r>
              <w:t>Head M</w:t>
            </w:r>
            <w:r w:rsidR="00991A55" w:rsidRPr="00E45438">
              <w:t>assage</w:t>
            </w:r>
          </w:p>
        </w:tc>
        <w:tc>
          <w:tcPr>
            <w:tcW w:w="191" w:type="pct"/>
            <w:vMerge w:val="restart"/>
            <w:textDirection w:val="btLr"/>
            <w:vAlign w:val="center"/>
          </w:tcPr>
          <w:p w:rsidR="00991A55" w:rsidRPr="00E45438" w:rsidRDefault="000B1691" w:rsidP="00991A55">
            <w:r>
              <w:t>Face M</w:t>
            </w:r>
            <w:r w:rsidR="00991A55" w:rsidRPr="00E45438">
              <w:t>assage</w:t>
            </w:r>
          </w:p>
        </w:tc>
        <w:tc>
          <w:tcPr>
            <w:tcW w:w="219" w:type="pct"/>
            <w:vMerge w:val="restart"/>
            <w:textDirection w:val="btLr"/>
            <w:vAlign w:val="center"/>
          </w:tcPr>
          <w:p w:rsidR="00991A55" w:rsidRPr="00E45438" w:rsidRDefault="00991A55" w:rsidP="005A3A96">
            <w:r w:rsidRPr="00E45438">
              <w:t xml:space="preserve">Neck &amp; </w:t>
            </w:r>
            <w:r w:rsidR="000B1691">
              <w:t>S</w:t>
            </w:r>
            <w:r>
              <w:t>h</w:t>
            </w:r>
            <w:r w:rsidR="000B1691">
              <w:t>oulder M</w:t>
            </w:r>
            <w:r w:rsidRPr="00E45438">
              <w:t>assage</w:t>
            </w:r>
          </w:p>
        </w:tc>
        <w:tc>
          <w:tcPr>
            <w:tcW w:w="162" w:type="pct"/>
            <w:vMerge w:val="restart"/>
            <w:textDirection w:val="btLr"/>
            <w:vAlign w:val="center"/>
          </w:tcPr>
          <w:p w:rsidR="00991A55" w:rsidRPr="00E45438" w:rsidRDefault="00991A55" w:rsidP="005A3A96">
            <w:r w:rsidRPr="00E45438">
              <w:t>Posture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91A55" w:rsidRPr="00024563" w:rsidRDefault="00991A55" w:rsidP="005A3A96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00" w:type="pct"/>
            <w:vMerge w:val="restart"/>
            <w:vAlign w:val="center"/>
          </w:tcPr>
          <w:p w:rsidR="00991A55" w:rsidRPr="00024563" w:rsidRDefault="00991A55" w:rsidP="005A3A96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991A55" w:rsidRPr="005E3E6D" w:rsidTr="00F925FE">
        <w:trPr>
          <w:cantSplit/>
          <w:trHeight w:val="1512"/>
        </w:trPr>
        <w:tc>
          <w:tcPr>
            <w:tcW w:w="1631" w:type="pct"/>
            <w:gridSpan w:val="3"/>
            <w:vMerge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extDirection w:val="btLr"/>
            <w:vAlign w:val="center"/>
          </w:tcPr>
          <w:p w:rsidR="00991A55" w:rsidRPr="00E45438" w:rsidRDefault="00991A55" w:rsidP="005A3A96">
            <w:r w:rsidRPr="00E45438">
              <w:t>Appearance</w:t>
            </w:r>
          </w:p>
        </w:tc>
        <w:tc>
          <w:tcPr>
            <w:tcW w:w="241" w:type="pct"/>
            <w:textDirection w:val="btLr"/>
            <w:vAlign w:val="center"/>
          </w:tcPr>
          <w:p w:rsidR="00991A55" w:rsidRPr="00E45438" w:rsidRDefault="00991A55" w:rsidP="005A3A96">
            <w:r w:rsidRPr="00E45438">
              <w:t>Client Care</w:t>
            </w:r>
          </w:p>
        </w:tc>
        <w:tc>
          <w:tcPr>
            <w:tcW w:w="24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cBorders>
              <w:left w:val="single" w:sz="12" w:space="0" w:color="auto"/>
            </w:tcBorders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vMerge/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vMerge/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vMerge/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vMerge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925FE" w:rsidRPr="005E3E6D" w:rsidTr="00F925FE">
        <w:tc>
          <w:tcPr>
            <w:tcW w:w="1225" w:type="pct"/>
            <w:gridSpan w:val="2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6" w:type="pct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52" w:type="pct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A3A96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02" w:type="pct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219" w:type="pct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62" w:type="pct"/>
            <w:shd w:val="clear" w:color="auto" w:fill="F2F2F2" w:themeFill="background1" w:themeFillShade="F2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00" w:type="pct"/>
            <w:shd w:val="clear" w:color="auto" w:fill="F2F2F2" w:themeFill="background1" w:themeFillShade="F2"/>
            <w:vAlign w:val="center"/>
          </w:tcPr>
          <w:p w:rsidR="00991A55" w:rsidRPr="005E3E6D" w:rsidRDefault="00991A55" w:rsidP="005A3A9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rPr>
          <w:trHeight w:val="263"/>
        </w:trPr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91A55" w:rsidRPr="005E3E6D" w:rsidTr="00F925FE">
        <w:tc>
          <w:tcPr>
            <w:tcW w:w="131" w:type="pct"/>
          </w:tcPr>
          <w:p w:rsidR="00991A55" w:rsidRPr="00024563" w:rsidRDefault="00991A5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93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0" w:type="pct"/>
            <w:tcMar>
              <w:top w:w="57" w:type="dxa"/>
              <w:bottom w:w="57" w:type="dxa"/>
            </w:tcMar>
          </w:tcPr>
          <w:p w:rsidR="00991A55" w:rsidRPr="005E3E6D" w:rsidRDefault="00991A5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0B1691" w:rsidRPr="000B1691" w:rsidRDefault="00991A55" w:rsidP="000B1691">
      <w:pPr>
        <w:rPr>
          <w:b/>
        </w:rPr>
      </w:pPr>
      <w:r>
        <w:rPr>
          <w:rFonts w:asciiTheme="minorHAnsi" w:hAnsiTheme="minorHAnsi" w:cstheme="minorHAnsi"/>
          <w:b/>
        </w:rPr>
        <w:lastRenderedPageBreak/>
        <w:tab/>
      </w:r>
      <w:r w:rsidR="000B1691" w:rsidRPr="000B1691">
        <w:rPr>
          <w:b/>
        </w:rPr>
        <w:t>Document History</w:t>
      </w:r>
    </w:p>
    <w:tbl>
      <w:tblPr>
        <w:tblW w:w="4582" w:type="pct"/>
        <w:tblInd w:w="704" w:type="dxa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16"/>
        <w:gridCol w:w="1963"/>
        <w:gridCol w:w="5888"/>
        <w:gridCol w:w="4700"/>
      </w:tblGrid>
      <w:tr w:rsidR="000B1691" w:rsidRPr="000B1691" w:rsidTr="000B1691">
        <w:tc>
          <w:tcPr>
            <w:tcW w:w="34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B1691" w:rsidRPr="000B1691" w:rsidRDefault="000B1691" w:rsidP="000B1691">
            <w:pPr>
              <w:spacing w:before="60" w:after="60"/>
              <w:rPr>
                <w:b/>
              </w:rPr>
            </w:pPr>
            <w:r w:rsidRPr="000B1691">
              <w:rPr>
                <w:b/>
              </w:rPr>
              <w:t>Version</w:t>
            </w:r>
          </w:p>
        </w:tc>
        <w:tc>
          <w:tcPr>
            <w:tcW w:w="72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B1691" w:rsidRPr="000B1691" w:rsidRDefault="000B1691" w:rsidP="000B1691">
            <w:pPr>
              <w:spacing w:before="60" w:after="60"/>
              <w:rPr>
                <w:b/>
              </w:rPr>
            </w:pPr>
            <w:r w:rsidRPr="000B1691">
              <w:rPr>
                <w:b/>
              </w:rPr>
              <w:t>Issue Date</w:t>
            </w:r>
          </w:p>
        </w:tc>
        <w:tc>
          <w:tcPr>
            <w:tcW w:w="218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B1691" w:rsidRPr="000B1691" w:rsidRDefault="000B1691" w:rsidP="000B1691">
            <w:pPr>
              <w:spacing w:before="60" w:after="60"/>
              <w:rPr>
                <w:b/>
              </w:rPr>
            </w:pPr>
            <w:r w:rsidRPr="000B1691">
              <w:rPr>
                <w:b/>
              </w:rPr>
              <w:t>Changes</w:t>
            </w:r>
          </w:p>
        </w:tc>
        <w:tc>
          <w:tcPr>
            <w:tcW w:w="174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B1691" w:rsidRPr="000B1691" w:rsidRDefault="000B1691" w:rsidP="000B1691">
            <w:pPr>
              <w:spacing w:before="60" w:after="60"/>
              <w:rPr>
                <w:b/>
              </w:rPr>
            </w:pPr>
            <w:r w:rsidRPr="000B1691">
              <w:rPr>
                <w:b/>
              </w:rPr>
              <w:t>Role</w:t>
            </w:r>
          </w:p>
        </w:tc>
      </w:tr>
      <w:tr w:rsidR="000B1691" w:rsidRPr="000B1691" w:rsidTr="000B1691">
        <w:tc>
          <w:tcPr>
            <w:tcW w:w="34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  <w:r w:rsidRPr="000B1691">
              <w:t>V1</w:t>
            </w:r>
          </w:p>
        </w:tc>
        <w:tc>
          <w:tcPr>
            <w:tcW w:w="72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  <w:r>
              <w:t>27</w:t>
            </w:r>
            <w:r w:rsidRPr="000B1691">
              <w:t>.01.20</w:t>
            </w:r>
          </w:p>
        </w:tc>
        <w:tc>
          <w:tcPr>
            <w:tcW w:w="218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  <w:r w:rsidRPr="000B1691">
              <w:t>First published</w:t>
            </w:r>
          </w:p>
        </w:tc>
        <w:tc>
          <w:tcPr>
            <w:tcW w:w="174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0B1691" w:rsidRPr="000B1691" w:rsidTr="000B1691">
        <w:tc>
          <w:tcPr>
            <w:tcW w:w="34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</w:p>
        </w:tc>
        <w:tc>
          <w:tcPr>
            <w:tcW w:w="72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</w:p>
        </w:tc>
        <w:tc>
          <w:tcPr>
            <w:tcW w:w="218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</w:p>
        </w:tc>
        <w:tc>
          <w:tcPr>
            <w:tcW w:w="174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B1691" w:rsidRPr="000B1691" w:rsidRDefault="000B1691" w:rsidP="000B1691">
            <w:pPr>
              <w:spacing w:before="60" w:after="60"/>
            </w:pPr>
          </w:p>
        </w:tc>
      </w:tr>
    </w:tbl>
    <w:p w:rsidR="005E3E6D" w:rsidRDefault="005E3E6D" w:rsidP="00991A55">
      <w:pPr>
        <w:tabs>
          <w:tab w:val="left" w:pos="1365"/>
        </w:tabs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A96" w:rsidRDefault="005A3A96">
      <w:r>
        <w:separator/>
      </w:r>
    </w:p>
  </w:endnote>
  <w:endnote w:type="continuationSeparator" w:id="0">
    <w:p w:rsidR="005A3A96" w:rsidRDefault="005A3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5A3A96" w:rsidP="00FE41F0">
    <w:pPr>
      <w:pStyle w:val="Footer"/>
      <w:rPr>
        <w:rFonts w:cs="Calibri"/>
        <w:bCs/>
        <w:szCs w:val="16"/>
      </w:rPr>
    </w:pPr>
    <w:r w:rsidRPr="005A3A96">
      <w:rPr>
        <w:rFonts w:cs="Calibri"/>
        <w:szCs w:val="16"/>
        <w:lang w:val="en-US"/>
      </w:rPr>
      <w:t>i</w:t>
    </w:r>
    <w:r w:rsidR="00991A55">
      <w:rPr>
        <w:rFonts w:cs="Calibri"/>
        <w:szCs w:val="16"/>
        <w:lang w:val="en-US"/>
      </w:rPr>
      <w:t>UBT433</w:t>
    </w:r>
    <w:r w:rsidR="00024563" w:rsidRPr="005A3A96"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0B1691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B169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B1691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A96" w:rsidRDefault="005A3A96">
      <w:r>
        <w:separator/>
      </w:r>
    </w:p>
  </w:footnote>
  <w:footnote w:type="continuationSeparator" w:id="0">
    <w:p w:rsidR="005A3A96" w:rsidRDefault="005A3A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B1691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B1691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5A3A96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691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3A96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1A55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EF7EA3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5FE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1042BBDE-3735-4360-A69D-B6C48E0F6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55C8D-8F84-487F-82D2-F3399FB64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2020-01-27T10:23:00Z</dcterms:created>
  <dcterms:modified xsi:type="dcterms:W3CDTF">2020-01-27T10:23:00Z</dcterms:modified>
</cp:coreProperties>
</file>