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420"/>
        <w:gridCol w:w="3260"/>
        <w:gridCol w:w="1135"/>
        <w:gridCol w:w="708"/>
        <w:gridCol w:w="708"/>
        <w:gridCol w:w="711"/>
        <w:gridCol w:w="849"/>
        <w:gridCol w:w="838"/>
        <w:gridCol w:w="614"/>
        <w:gridCol w:w="779"/>
        <w:gridCol w:w="594"/>
        <w:gridCol w:w="594"/>
        <w:gridCol w:w="3060"/>
        <w:gridCol w:w="426"/>
      </w:tblGrid>
      <w:tr w:rsidR="00024563" w:rsidRPr="005E3E6D" w:rsidTr="00024563">
        <w:tc>
          <w:tcPr>
            <w:tcW w:w="5000" w:type="pct"/>
            <w:gridSpan w:val="14"/>
            <w:shd w:val="clear" w:color="auto" w:fill="DEEAF6"/>
          </w:tcPr>
          <w:p w:rsidR="00024563" w:rsidRPr="00024563" w:rsidRDefault="00502FEF" w:rsidP="00DC3C93">
            <w:pPr>
              <w:rPr>
                <w:rFonts w:asciiTheme="minorHAnsi" w:hAnsiTheme="minorHAnsi" w:cstheme="minorHAnsi"/>
                <w:b/>
              </w:rPr>
            </w:pPr>
            <w:r w:rsidRPr="00502FEF">
              <w:rPr>
                <w:rFonts w:asciiTheme="minorHAnsi" w:hAnsiTheme="minorHAnsi" w:cstheme="minorHAnsi"/>
                <w:b/>
                <w:sz w:val="24"/>
              </w:rPr>
              <w:t>iUSP161 – Provide complex massage techniques for sports massage</w:t>
            </w:r>
          </w:p>
        </w:tc>
      </w:tr>
      <w:tr w:rsidR="00540A33" w:rsidRPr="005E3E6D" w:rsidTr="00540A33">
        <w:trPr>
          <w:gridAfter w:val="1"/>
          <w:wAfter w:w="145" w:type="pct"/>
          <w:cantSplit/>
          <w:trHeight w:val="1887"/>
        </w:trPr>
        <w:tc>
          <w:tcPr>
            <w:tcW w:w="1638" w:type="pct"/>
            <w:gridSpan w:val="3"/>
            <w:tcBorders>
              <w:right w:val="single" w:sz="4" w:space="0" w:color="auto"/>
            </w:tcBorders>
            <w:vAlign w:val="center"/>
          </w:tcPr>
          <w:p w:rsidR="00540A33" w:rsidRPr="005E3E6D" w:rsidRDefault="00540A33" w:rsidP="00502FEF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540A33" w:rsidRPr="005E3E6D" w:rsidRDefault="00540A33" w:rsidP="00502FEF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540A33" w:rsidRPr="005E3E6D" w:rsidRDefault="00540A33" w:rsidP="00502FEF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540A33" w:rsidRPr="005E3E6D" w:rsidRDefault="00540A33" w:rsidP="00502FEF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540A33" w:rsidRPr="00024563" w:rsidRDefault="00540A33" w:rsidP="00540A33">
            <w:pPr>
              <w:spacing w:before="160"/>
              <w:ind w:left="113" w:right="113"/>
              <w:rPr>
                <w:rFonts w:asciiTheme="minorHAnsi" w:hAnsiTheme="minorHAnsi" w:cstheme="minorHAnsi"/>
              </w:rPr>
            </w:pPr>
            <w:r w:rsidRPr="00B1439C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540A33" w:rsidRPr="00024563" w:rsidRDefault="00540A33" w:rsidP="00540A33">
            <w:pPr>
              <w:spacing w:before="160"/>
              <w:ind w:left="113" w:right="113"/>
              <w:rPr>
                <w:rFonts w:asciiTheme="minorHAnsi" w:hAnsiTheme="minorHAnsi" w:cstheme="minorHAnsi"/>
              </w:rPr>
            </w:pPr>
            <w:r w:rsidRPr="00B1439C">
              <w:rPr>
                <w:rFonts w:asciiTheme="minorHAnsi" w:hAnsiTheme="minorHAnsi" w:cstheme="minorHAnsi"/>
              </w:rPr>
              <w:t>Client care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40A33" w:rsidRPr="00024563" w:rsidRDefault="00540A33" w:rsidP="00502FEF">
            <w:pPr>
              <w:rPr>
                <w:rFonts w:asciiTheme="minorHAnsi" w:hAnsiTheme="minorHAnsi" w:cstheme="minorHAnsi"/>
              </w:rPr>
            </w:pPr>
            <w:r w:rsidRPr="00502FEF">
              <w:rPr>
                <w:rFonts w:asciiTheme="minorHAnsi" w:hAnsiTheme="minorHAnsi" w:cstheme="minorHAnsi"/>
              </w:rPr>
              <w:t>Hygiene and sterilisation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40A33" w:rsidRPr="00024563" w:rsidRDefault="00540A33" w:rsidP="00502FEF">
            <w:pPr>
              <w:rPr>
                <w:rFonts w:asciiTheme="minorHAnsi" w:hAnsiTheme="minorHAnsi" w:cstheme="minorHAnsi"/>
              </w:rPr>
            </w:pPr>
            <w:r w:rsidRPr="00B1439C">
              <w:rPr>
                <w:rFonts w:asciiTheme="minorHAnsi" w:hAnsiTheme="minorHAnsi" w:cstheme="minorHAnsi"/>
              </w:rPr>
              <w:t>Assessment of injury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40A33" w:rsidRPr="00024563" w:rsidRDefault="00540A33" w:rsidP="00502FEF">
            <w:pPr>
              <w:rPr>
                <w:rFonts w:asciiTheme="minorHAnsi" w:hAnsiTheme="minorHAnsi" w:cstheme="minorHAnsi"/>
              </w:rPr>
            </w:pPr>
            <w:r w:rsidRPr="00B1439C">
              <w:rPr>
                <w:rFonts w:asciiTheme="minorHAnsi" w:hAnsiTheme="minorHAnsi" w:cstheme="minorHAnsi"/>
              </w:rPr>
              <w:t>Complex sports massage techniques</w:t>
            </w:r>
          </w:p>
        </w:tc>
        <w:tc>
          <w:tcPr>
            <w:tcW w:w="209" w:type="pct"/>
            <w:tcBorders>
              <w:left w:val="single" w:sz="4" w:space="0" w:color="auto"/>
            </w:tcBorders>
            <w:textDirection w:val="btLr"/>
          </w:tcPr>
          <w:p w:rsidR="00540A33" w:rsidRPr="00024563" w:rsidRDefault="00540A33" w:rsidP="00502FEF">
            <w:pPr>
              <w:rPr>
                <w:rFonts w:asciiTheme="minorHAnsi" w:hAnsiTheme="minorHAnsi" w:cstheme="minorHAnsi"/>
              </w:rPr>
            </w:pPr>
            <w:r w:rsidRPr="00B1439C">
              <w:rPr>
                <w:rFonts w:asciiTheme="minorHAnsi" w:hAnsiTheme="minorHAnsi" w:cstheme="minorHAnsi"/>
              </w:rPr>
              <w:t>After/home care advice</w:t>
            </w:r>
          </w:p>
        </w:tc>
        <w:tc>
          <w:tcPr>
            <w:tcW w:w="265" w:type="pct"/>
            <w:tcBorders>
              <w:right w:val="single" w:sz="4" w:space="0" w:color="auto"/>
            </w:tcBorders>
            <w:textDirection w:val="btLr"/>
            <w:vAlign w:val="center"/>
          </w:tcPr>
          <w:p w:rsidR="00540A33" w:rsidRPr="00024563" w:rsidRDefault="00540A33" w:rsidP="00502FE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Sample oral questions</w:t>
            </w:r>
          </w:p>
        </w:tc>
        <w:tc>
          <w:tcPr>
            <w:tcW w:w="202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540A33" w:rsidRPr="005E3E6D" w:rsidRDefault="00540A33" w:rsidP="00502FEF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</w:t>
            </w:r>
            <w:bookmarkStart w:id="0" w:name="_GoBack"/>
            <w:bookmarkEnd w:id="0"/>
            <w:r w:rsidRPr="005E3E6D">
              <w:rPr>
                <w:rFonts w:asciiTheme="minorHAnsi" w:hAnsiTheme="minorHAnsi" w:cstheme="minorHAnsi"/>
                <w:b/>
              </w:rPr>
              <w:t>K</w:t>
            </w:r>
          </w:p>
        </w:tc>
        <w:tc>
          <w:tcPr>
            <w:tcW w:w="202" w:type="pct"/>
            <w:tcBorders>
              <w:left w:val="single" w:sz="12" w:space="0" w:color="auto"/>
            </w:tcBorders>
            <w:textDirection w:val="btLr"/>
            <w:vAlign w:val="center"/>
          </w:tcPr>
          <w:p w:rsidR="00540A33" w:rsidRPr="00024563" w:rsidRDefault="00540A33" w:rsidP="00502FEF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1041" w:type="pct"/>
            <w:vAlign w:val="center"/>
          </w:tcPr>
          <w:p w:rsidR="00540A33" w:rsidRPr="00024563" w:rsidRDefault="00540A33" w:rsidP="00502FEF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540A33" w:rsidRPr="005E3E6D" w:rsidTr="00540A33">
        <w:trPr>
          <w:gridAfter w:val="1"/>
          <w:wAfter w:w="145" w:type="pct"/>
        </w:trPr>
        <w:tc>
          <w:tcPr>
            <w:tcW w:w="1252" w:type="pct"/>
            <w:gridSpan w:val="2"/>
            <w:shd w:val="clear" w:color="auto" w:fill="F2F2F2" w:themeFill="background1" w:themeFillShade="F2"/>
            <w:vAlign w:val="center"/>
          </w:tcPr>
          <w:p w:rsidR="00540A33" w:rsidRPr="005E3E6D" w:rsidRDefault="00540A33" w:rsidP="008D0CA4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386" w:type="pc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40A33" w:rsidRPr="005E3E6D" w:rsidRDefault="00540A33" w:rsidP="008D0CA4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241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40A33" w:rsidRPr="008D0CA4" w:rsidRDefault="00540A33" w:rsidP="008D0CA4">
            <w:pPr>
              <w:jc w:val="center"/>
              <w:rPr>
                <w:b/>
                <w:sz w:val="20"/>
                <w:szCs w:val="20"/>
              </w:rPr>
            </w:pPr>
            <w:r w:rsidRPr="008D0CA4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241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40A33" w:rsidRPr="008D0CA4" w:rsidRDefault="00540A33" w:rsidP="008D0CA4">
            <w:pPr>
              <w:jc w:val="center"/>
              <w:rPr>
                <w:b/>
                <w:sz w:val="20"/>
                <w:szCs w:val="20"/>
              </w:rPr>
            </w:pPr>
            <w:r w:rsidRPr="008D0CA4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242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40A33" w:rsidRPr="005E3E6D" w:rsidRDefault="00540A33" w:rsidP="008D0CA4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8D0CA4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89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40A33" w:rsidRPr="005E3E6D" w:rsidRDefault="00540A33" w:rsidP="008D0CA4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30</w:t>
            </w:r>
          </w:p>
        </w:tc>
        <w:tc>
          <w:tcPr>
            <w:tcW w:w="285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40A33" w:rsidRPr="005E3E6D" w:rsidRDefault="00540A33" w:rsidP="008D0CA4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35</w:t>
            </w:r>
          </w:p>
        </w:tc>
        <w:tc>
          <w:tcPr>
            <w:tcW w:w="209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40A33" w:rsidRPr="005E3E6D" w:rsidRDefault="00540A33" w:rsidP="008D0CA4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65" w:type="pct"/>
            <w:shd w:val="clear" w:color="auto" w:fill="F2F2F2" w:themeFill="background1" w:themeFillShade="F2"/>
            <w:vAlign w:val="center"/>
          </w:tcPr>
          <w:p w:rsidR="00540A33" w:rsidRPr="005E3E6D" w:rsidRDefault="00540A33" w:rsidP="008D0CA4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0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40A33" w:rsidRPr="005E3E6D" w:rsidRDefault="00540A33" w:rsidP="008D0CA4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202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40A33" w:rsidRPr="005E3E6D" w:rsidRDefault="00540A33" w:rsidP="008D0CA4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1041" w:type="pct"/>
            <w:shd w:val="clear" w:color="auto" w:fill="F2F2F2" w:themeFill="background1" w:themeFillShade="F2"/>
            <w:vAlign w:val="center"/>
          </w:tcPr>
          <w:p w:rsidR="00540A33" w:rsidRPr="005E3E6D" w:rsidRDefault="00540A33" w:rsidP="008D0CA4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540A33" w:rsidRPr="005E3E6D" w:rsidTr="00540A33">
        <w:trPr>
          <w:gridAfter w:val="1"/>
          <w:wAfter w:w="145" w:type="pct"/>
        </w:trPr>
        <w:tc>
          <w:tcPr>
            <w:tcW w:w="143" w:type="pct"/>
          </w:tcPr>
          <w:p w:rsidR="00540A33" w:rsidRPr="00024563" w:rsidRDefault="00540A3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1109" w:type="pct"/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4" w:space="0" w:color="auto"/>
              <w:right w:val="single" w:sz="4" w:space="0" w:color="auto"/>
            </w:tcBorders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5" w:type="pct"/>
            <w:tcBorders>
              <w:left w:val="single" w:sz="4" w:space="0" w:color="auto"/>
              <w:right w:val="single" w:sz="4" w:space="0" w:color="auto"/>
            </w:tcBorders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9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5" w:type="pct"/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1" w:type="pct"/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40A33" w:rsidRPr="005E3E6D" w:rsidTr="00540A33">
        <w:trPr>
          <w:gridAfter w:val="1"/>
          <w:wAfter w:w="145" w:type="pct"/>
        </w:trPr>
        <w:tc>
          <w:tcPr>
            <w:tcW w:w="143" w:type="pct"/>
          </w:tcPr>
          <w:p w:rsidR="00540A33" w:rsidRPr="00024563" w:rsidRDefault="00540A3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1109" w:type="pct"/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4" w:space="0" w:color="auto"/>
              <w:right w:val="single" w:sz="4" w:space="0" w:color="auto"/>
            </w:tcBorders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5" w:type="pct"/>
            <w:tcBorders>
              <w:left w:val="single" w:sz="4" w:space="0" w:color="auto"/>
              <w:right w:val="single" w:sz="4" w:space="0" w:color="auto"/>
            </w:tcBorders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9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5" w:type="pct"/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1" w:type="pct"/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40A33" w:rsidRPr="005E3E6D" w:rsidTr="00540A33">
        <w:trPr>
          <w:gridAfter w:val="1"/>
          <w:wAfter w:w="145" w:type="pct"/>
        </w:trPr>
        <w:tc>
          <w:tcPr>
            <w:tcW w:w="143" w:type="pct"/>
          </w:tcPr>
          <w:p w:rsidR="00540A33" w:rsidRPr="00024563" w:rsidRDefault="00540A3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1109" w:type="pct"/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4" w:space="0" w:color="auto"/>
              <w:right w:val="single" w:sz="4" w:space="0" w:color="auto"/>
            </w:tcBorders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5" w:type="pct"/>
            <w:tcBorders>
              <w:left w:val="single" w:sz="4" w:space="0" w:color="auto"/>
              <w:right w:val="single" w:sz="4" w:space="0" w:color="auto"/>
            </w:tcBorders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9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5" w:type="pct"/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1" w:type="pct"/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40A33" w:rsidRPr="005E3E6D" w:rsidTr="00540A33">
        <w:trPr>
          <w:gridAfter w:val="1"/>
          <w:wAfter w:w="145" w:type="pct"/>
        </w:trPr>
        <w:tc>
          <w:tcPr>
            <w:tcW w:w="143" w:type="pct"/>
          </w:tcPr>
          <w:p w:rsidR="00540A33" w:rsidRPr="00024563" w:rsidRDefault="00540A3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1109" w:type="pct"/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4" w:space="0" w:color="auto"/>
              <w:right w:val="single" w:sz="4" w:space="0" w:color="auto"/>
            </w:tcBorders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5" w:type="pct"/>
            <w:tcBorders>
              <w:left w:val="single" w:sz="4" w:space="0" w:color="auto"/>
              <w:right w:val="single" w:sz="4" w:space="0" w:color="auto"/>
            </w:tcBorders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9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5" w:type="pct"/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1" w:type="pct"/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40A33" w:rsidRPr="005E3E6D" w:rsidTr="00540A33">
        <w:trPr>
          <w:gridAfter w:val="1"/>
          <w:wAfter w:w="145" w:type="pct"/>
        </w:trPr>
        <w:tc>
          <w:tcPr>
            <w:tcW w:w="143" w:type="pct"/>
          </w:tcPr>
          <w:p w:rsidR="00540A33" w:rsidRPr="00024563" w:rsidRDefault="00540A3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109" w:type="pct"/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4" w:space="0" w:color="auto"/>
              <w:right w:val="single" w:sz="4" w:space="0" w:color="auto"/>
            </w:tcBorders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5" w:type="pct"/>
            <w:tcBorders>
              <w:left w:val="single" w:sz="4" w:space="0" w:color="auto"/>
              <w:right w:val="single" w:sz="4" w:space="0" w:color="auto"/>
            </w:tcBorders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9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5" w:type="pct"/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1" w:type="pct"/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40A33" w:rsidRPr="005E3E6D" w:rsidTr="00540A33">
        <w:trPr>
          <w:gridAfter w:val="1"/>
          <w:wAfter w:w="145" w:type="pct"/>
        </w:trPr>
        <w:tc>
          <w:tcPr>
            <w:tcW w:w="143" w:type="pct"/>
          </w:tcPr>
          <w:p w:rsidR="00540A33" w:rsidRPr="00024563" w:rsidRDefault="00540A3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1109" w:type="pct"/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4" w:space="0" w:color="auto"/>
              <w:right w:val="single" w:sz="4" w:space="0" w:color="auto"/>
            </w:tcBorders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5" w:type="pct"/>
            <w:tcBorders>
              <w:left w:val="single" w:sz="4" w:space="0" w:color="auto"/>
              <w:right w:val="single" w:sz="4" w:space="0" w:color="auto"/>
            </w:tcBorders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9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5" w:type="pct"/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1" w:type="pct"/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40A33" w:rsidRPr="005E3E6D" w:rsidTr="00540A33">
        <w:trPr>
          <w:gridAfter w:val="1"/>
          <w:wAfter w:w="145" w:type="pct"/>
        </w:trPr>
        <w:tc>
          <w:tcPr>
            <w:tcW w:w="143" w:type="pct"/>
          </w:tcPr>
          <w:p w:rsidR="00540A33" w:rsidRPr="00024563" w:rsidRDefault="00540A3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1109" w:type="pct"/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4" w:space="0" w:color="auto"/>
              <w:right w:val="single" w:sz="4" w:space="0" w:color="auto"/>
            </w:tcBorders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5" w:type="pct"/>
            <w:tcBorders>
              <w:left w:val="single" w:sz="4" w:space="0" w:color="auto"/>
              <w:right w:val="single" w:sz="4" w:space="0" w:color="auto"/>
            </w:tcBorders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9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5" w:type="pct"/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1" w:type="pct"/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40A33" w:rsidRPr="005E3E6D" w:rsidTr="00540A33">
        <w:trPr>
          <w:gridAfter w:val="1"/>
          <w:wAfter w:w="145" w:type="pct"/>
        </w:trPr>
        <w:tc>
          <w:tcPr>
            <w:tcW w:w="143" w:type="pct"/>
          </w:tcPr>
          <w:p w:rsidR="00540A33" w:rsidRPr="00024563" w:rsidRDefault="00540A3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1109" w:type="pct"/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4" w:space="0" w:color="auto"/>
              <w:right w:val="single" w:sz="4" w:space="0" w:color="auto"/>
            </w:tcBorders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5" w:type="pct"/>
            <w:tcBorders>
              <w:left w:val="single" w:sz="4" w:space="0" w:color="auto"/>
              <w:right w:val="single" w:sz="4" w:space="0" w:color="auto"/>
            </w:tcBorders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9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5" w:type="pct"/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1" w:type="pct"/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40A33" w:rsidRPr="005E3E6D" w:rsidTr="00540A33">
        <w:trPr>
          <w:gridAfter w:val="1"/>
          <w:wAfter w:w="145" w:type="pct"/>
        </w:trPr>
        <w:tc>
          <w:tcPr>
            <w:tcW w:w="143" w:type="pct"/>
          </w:tcPr>
          <w:p w:rsidR="00540A33" w:rsidRPr="00024563" w:rsidRDefault="00540A3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1109" w:type="pct"/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4" w:space="0" w:color="auto"/>
              <w:right w:val="single" w:sz="4" w:space="0" w:color="auto"/>
            </w:tcBorders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5" w:type="pct"/>
            <w:tcBorders>
              <w:left w:val="single" w:sz="4" w:space="0" w:color="auto"/>
              <w:right w:val="single" w:sz="4" w:space="0" w:color="auto"/>
            </w:tcBorders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9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5" w:type="pct"/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1" w:type="pct"/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40A33" w:rsidRPr="005E3E6D" w:rsidTr="00540A33">
        <w:trPr>
          <w:gridAfter w:val="1"/>
          <w:wAfter w:w="145" w:type="pct"/>
        </w:trPr>
        <w:tc>
          <w:tcPr>
            <w:tcW w:w="143" w:type="pct"/>
          </w:tcPr>
          <w:p w:rsidR="00540A33" w:rsidRPr="00024563" w:rsidRDefault="00540A3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109" w:type="pct"/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4" w:space="0" w:color="auto"/>
              <w:right w:val="single" w:sz="4" w:space="0" w:color="auto"/>
            </w:tcBorders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5" w:type="pct"/>
            <w:tcBorders>
              <w:left w:val="single" w:sz="4" w:space="0" w:color="auto"/>
              <w:right w:val="single" w:sz="4" w:space="0" w:color="auto"/>
            </w:tcBorders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9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5" w:type="pct"/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1" w:type="pct"/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40A33" w:rsidRPr="005E3E6D" w:rsidTr="00540A33">
        <w:trPr>
          <w:gridAfter w:val="1"/>
          <w:wAfter w:w="145" w:type="pct"/>
        </w:trPr>
        <w:tc>
          <w:tcPr>
            <w:tcW w:w="143" w:type="pct"/>
          </w:tcPr>
          <w:p w:rsidR="00540A33" w:rsidRPr="00024563" w:rsidRDefault="00540A3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1109" w:type="pct"/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4" w:space="0" w:color="auto"/>
              <w:right w:val="single" w:sz="4" w:space="0" w:color="auto"/>
            </w:tcBorders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5" w:type="pct"/>
            <w:tcBorders>
              <w:left w:val="single" w:sz="4" w:space="0" w:color="auto"/>
              <w:right w:val="single" w:sz="4" w:space="0" w:color="auto"/>
            </w:tcBorders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9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5" w:type="pct"/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1" w:type="pct"/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40A33" w:rsidRPr="005E3E6D" w:rsidTr="00540A33">
        <w:trPr>
          <w:gridAfter w:val="1"/>
          <w:wAfter w:w="145" w:type="pct"/>
        </w:trPr>
        <w:tc>
          <w:tcPr>
            <w:tcW w:w="143" w:type="pct"/>
          </w:tcPr>
          <w:p w:rsidR="00540A33" w:rsidRPr="00024563" w:rsidRDefault="00540A3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1109" w:type="pct"/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4" w:space="0" w:color="auto"/>
              <w:right w:val="single" w:sz="4" w:space="0" w:color="auto"/>
            </w:tcBorders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5" w:type="pct"/>
            <w:tcBorders>
              <w:left w:val="single" w:sz="4" w:space="0" w:color="auto"/>
              <w:right w:val="single" w:sz="4" w:space="0" w:color="auto"/>
            </w:tcBorders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9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5" w:type="pct"/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1" w:type="pct"/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40A33" w:rsidRPr="005E3E6D" w:rsidTr="00540A33">
        <w:trPr>
          <w:gridAfter w:val="1"/>
          <w:wAfter w:w="145" w:type="pct"/>
          <w:trHeight w:val="263"/>
        </w:trPr>
        <w:tc>
          <w:tcPr>
            <w:tcW w:w="143" w:type="pct"/>
          </w:tcPr>
          <w:p w:rsidR="00540A33" w:rsidRPr="00024563" w:rsidRDefault="00540A3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1109" w:type="pct"/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4" w:space="0" w:color="auto"/>
              <w:right w:val="single" w:sz="4" w:space="0" w:color="auto"/>
            </w:tcBorders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5" w:type="pct"/>
            <w:tcBorders>
              <w:left w:val="single" w:sz="4" w:space="0" w:color="auto"/>
              <w:right w:val="single" w:sz="4" w:space="0" w:color="auto"/>
            </w:tcBorders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9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5" w:type="pct"/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1" w:type="pct"/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40A33" w:rsidRPr="005E3E6D" w:rsidTr="00540A33">
        <w:trPr>
          <w:gridAfter w:val="1"/>
          <w:wAfter w:w="145" w:type="pct"/>
        </w:trPr>
        <w:tc>
          <w:tcPr>
            <w:tcW w:w="143" w:type="pct"/>
          </w:tcPr>
          <w:p w:rsidR="00540A33" w:rsidRPr="00024563" w:rsidRDefault="00540A3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1109" w:type="pct"/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9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5" w:type="pct"/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1" w:type="pct"/>
            <w:tcMar>
              <w:top w:w="57" w:type="dxa"/>
              <w:bottom w:w="57" w:type="dxa"/>
            </w:tcMar>
          </w:tcPr>
          <w:p w:rsidR="00540A33" w:rsidRPr="005E3E6D" w:rsidRDefault="00540A3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p w:rsidR="008C30C7" w:rsidRPr="004A608D" w:rsidRDefault="008C30C7" w:rsidP="008C30C7">
      <w:pPr>
        <w:rPr>
          <w:b/>
        </w:rPr>
      </w:pPr>
      <w:r w:rsidRPr="004A608D">
        <w:rPr>
          <w:b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8C30C7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8C30C7" w:rsidRPr="004A608D" w:rsidRDefault="008C30C7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8C30C7" w:rsidRPr="004A608D" w:rsidRDefault="008C30C7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8C30C7" w:rsidRPr="004A608D" w:rsidRDefault="008C30C7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8C30C7" w:rsidRPr="004A608D" w:rsidRDefault="008C30C7" w:rsidP="002F61D0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FC5FE1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C5FE1" w:rsidRPr="004A608D" w:rsidRDefault="00FC5FE1" w:rsidP="00FC5FE1">
            <w:pPr>
              <w:spacing w:before="60" w:after="60"/>
            </w:pPr>
            <w:r>
              <w:t>V1.0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C5FE1" w:rsidRPr="004A608D" w:rsidRDefault="00FC5FE1" w:rsidP="00FC5FE1">
            <w:pPr>
              <w:spacing w:before="60" w:after="60"/>
            </w:pPr>
            <w:r>
              <w:t>10.01.2020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C5FE1" w:rsidRPr="004A608D" w:rsidRDefault="00FC5FE1" w:rsidP="00FC5FE1">
            <w:pPr>
              <w:spacing w:before="60" w:after="60"/>
            </w:pPr>
            <w:r>
              <w:t>Published Version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C5FE1" w:rsidRPr="004A608D" w:rsidRDefault="00FC5FE1" w:rsidP="00FC5FE1">
            <w:pPr>
              <w:spacing w:before="60" w:after="60"/>
            </w:pPr>
            <w:r>
              <w:t>Assessment Lead</w:t>
            </w:r>
          </w:p>
        </w:tc>
      </w:tr>
      <w:tr w:rsidR="00FC5FE1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C5FE1" w:rsidRPr="004A608D" w:rsidRDefault="00FC5FE1" w:rsidP="00FC5FE1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C5FE1" w:rsidRPr="004A608D" w:rsidRDefault="00FC5FE1" w:rsidP="00FC5FE1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C5FE1" w:rsidRPr="004A608D" w:rsidRDefault="00FC5FE1" w:rsidP="00FC5FE1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C5FE1" w:rsidRPr="004A608D" w:rsidRDefault="00FC5FE1" w:rsidP="00FC5FE1">
            <w:pPr>
              <w:spacing w:before="60" w:after="60"/>
            </w:pPr>
          </w:p>
        </w:tc>
      </w:tr>
    </w:tbl>
    <w:p w:rsidR="008C30C7" w:rsidRPr="00DA5BE3" w:rsidRDefault="008C30C7" w:rsidP="008C30C7">
      <w:pPr>
        <w:pStyle w:val="Bullet"/>
        <w:numPr>
          <w:ilvl w:val="0"/>
          <w:numId w:val="0"/>
        </w:numPr>
        <w:tabs>
          <w:tab w:val="left" w:pos="2790"/>
        </w:tabs>
      </w:pPr>
      <w:r>
        <w:tab/>
      </w:r>
    </w:p>
    <w:p w:rsidR="008C30C7" w:rsidRDefault="008C30C7" w:rsidP="005E3E6D">
      <w:pPr>
        <w:spacing w:after="0"/>
        <w:rPr>
          <w:rFonts w:asciiTheme="minorHAnsi" w:hAnsiTheme="minorHAnsi" w:cstheme="minorHAnsi"/>
          <w:b/>
        </w:rPr>
      </w:pPr>
    </w:p>
    <w:sectPr w:rsidR="008C30C7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2FEF" w:rsidRDefault="00502FEF">
      <w:r>
        <w:separator/>
      </w:r>
    </w:p>
  </w:endnote>
  <w:endnote w:type="continuationSeparator" w:id="0">
    <w:p w:rsidR="00502FEF" w:rsidRDefault="00502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196272" w:rsidP="00FE41F0">
    <w:pPr>
      <w:pStyle w:val="Footer"/>
      <w:rPr>
        <w:rFonts w:cs="Calibri"/>
        <w:bCs/>
        <w:szCs w:val="16"/>
      </w:rPr>
    </w:pPr>
    <w:r w:rsidRPr="00196272">
      <w:rPr>
        <w:rFonts w:cs="Calibri"/>
        <w:szCs w:val="16"/>
        <w:lang w:val="en-US"/>
      </w:rPr>
      <w:t>iUSP161</w:t>
    </w:r>
    <w:r w:rsidR="00024563" w:rsidRPr="00DC3C93">
      <w:rPr>
        <w:rFonts w:cs="Calibri"/>
        <w:szCs w:val="16"/>
        <w:lang w:val="en-US"/>
      </w:rPr>
      <w:t xml:space="preserve"> Pre</w:t>
    </w:r>
    <w:r>
      <w:rPr>
        <w:rFonts w:cs="Calibri"/>
        <w:szCs w:val="16"/>
        <w:lang w:val="en-US"/>
      </w:rPr>
      <w:t>-</w:t>
    </w:r>
    <w:r w:rsidR="00540A33">
      <w:rPr>
        <w:rFonts w:cs="Calibri"/>
        <w:szCs w:val="16"/>
        <w:lang w:val="en-US"/>
      </w:rPr>
      <w:t>examination assessment form_v2</w:t>
    </w:r>
    <w:r w:rsidR="0002456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540A3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540A33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540A33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2FEF" w:rsidRDefault="00502FEF">
      <w:r>
        <w:separator/>
      </w:r>
    </w:p>
  </w:footnote>
  <w:footnote w:type="continuationSeparator" w:id="0">
    <w:p w:rsidR="00502FEF" w:rsidRDefault="00502F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540A33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540A33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502FEF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6272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02FEF"/>
    <w:rsid w:val="005127A2"/>
    <w:rsid w:val="00514AAE"/>
    <w:rsid w:val="00523F1A"/>
    <w:rsid w:val="0053227A"/>
    <w:rsid w:val="00535666"/>
    <w:rsid w:val="00536347"/>
    <w:rsid w:val="0053758A"/>
    <w:rsid w:val="00540A33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46F7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0C7"/>
    <w:rsid w:val="008C31CF"/>
    <w:rsid w:val="008C603E"/>
    <w:rsid w:val="008C7C73"/>
    <w:rsid w:val="008D00EE"/>
    <w:rsid w:val="008D0CA4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0A22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C5FE1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820165AA-681C-445F-8501-41FEE01E2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7C3C69-770D-4C2B-A338-B2B4E0A5C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0</TotalTime>
  <Pages>2</Pages>
  <Words>107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Dennis Applebaum</cp:lastModifiedBy>
  <cp:revision>2</cp:revision>
  <cp:lastPrinted>2020-02-12T09:00:00Z</cp:lastPrinted>
  <dcterms:created xsi:type="dcterms:W3CDTF">2020-02-12T09:01:00Z</dcterms:created>
  <dcterms:modified xsi:type="dcterms:W3CDTF">2020-02-12T09:01:00Z</dcterms:modified>
</cp:coreProperties>
</file>