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23773A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</w:t>
      </w:r>
      <w:r w:rsidR="00F417F1" w:rsidRPr="00F417F1">
        <w:rPr>
          <w:rFonts w:asciiTheme="minorHAnsi" w:hAnsiTheme="minorHAnsi" w:cstheme="minorHAnsi"/>
          <w:b w:val="0"/>
        </w:rPr>
        <w:t xml:space="preserve"> Assessment Form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01"/>
        <w:gridCol w:w="2998"/>
        <w:gridCol w:w="1182"/>
        <w:gridCol w:w="494"/>
        <w:gridCol w:w="494"/>
        <w:gridCol w:w="561"/>
        <w:gridCol w:w="846"/>
        <w:gridCol w:w="988"/>
        <w:gridCol w:w="708"/>
        <w:gridCol w:w="564"/>
        <w:gridCol w:w="564"/>
        <w:gridCol w:w="561"/>
        <w:gridCol w:w="564"/>
        <w:gridCol w:w="564"/>
        <w:gridCol w:w="3207"/>
      </w:tblGrid>
      <w:tr w:rsidR="00024563" w:rsidRPr="005E3E6D" w:rsidTr="00F417F1">
        <w:tc>
          <w:tcPr>
            <w:tcW w:w="5000" w:type="pct"/>
            <w:gridSpan w:val="15"/>
            <w:shd w:val="clear" w:color="auto" w:fill="DEEAF6"/>
          </w:tcPr>
          <w:p w:rsidR="00024563" w:rsidRPr="00024563" w:rsidRDefault="0023773A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iUBT304</w:t>
            </w:r>
            <w:r w:rsidR="00F417F1" w:rsidRPr="00F417F1"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 w:rsidRPr="0023773A">
              <w:rPr>
                <w:rFonts w:asciiTheme="minorHAnsi" w:hAnsiTheme="minorHAnsi" w:cstheme="minorHAnsi"/>
                <w:b/>
                <w:sz w:val="24"/>
              </w:rPr>
              <w:t>Body art design</w:t>
            </w:r>
          </w:p>
        </w:tc>
      </w:tr>
      <w:tr w:rsidR="00F827E1" w:rsidRPr="005E3E6D" w:rsidTr="00F827E1">
        <w:tc>
          <w:tcPr>
            <w:tcW w:w="1558" w:type="pct"/>
            <w:gridSpan w:val="3"/>
            <w:vMerge w:val="restart"/>
            <w:vAlign w:val="center"/>
          </w:tcPr>
          <w:p w:rsidR="00F827E1" w:rsidRPr="005E3E6D" w:rsidRDefault="00F827E1" w:rsidP="00F827E1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F827E1" w:rsidRPr="005E3E6D" w:rsidRDefault="00F827E1" w:rsidP="00F827E1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F827E1" w:rsidRPr="005E3E6D" w:rsidRDefault="00F827E1" w:rsidP="00F827E1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F827E1" w:rsidRPr="005E3E6D" w:rsidRDefault="00F827E1" w:rsidP="00F827E1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36" w:type="pct"/>
            <w:gridSpan w:val="2"/>
            <w:tcBorders>
              <w:right w:val="single" w:sz="12" w:space="0" w:color="auto"/>
            </w:tcBorders>
          </w:tcPr>
          <w:p w:rsidR="00F827E1" w:rsidRDefault="00F827E1" w:rsidP="00F827E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91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F827E1" w:rsidRDefault="00F827E1" w:rsidP="00F827E1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88" w:type="pct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F827E1" w:rsidRDefault="00F827E1" w:rsidP="00F827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336" w:type="pct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F827E1" w:rsidRDefault="00F827E1" w:rsidP="00F827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Client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F827E1" w:rsidRDefault="00F827E1" w:rsidP="00F827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Body Art Originality/Design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F827E1" w:rsidRDefault="00F827E1" w:rsidP="00F827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Body Art Application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F827E1" w:rsidRDefault="00F827E1" w:rsidP="00F827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Finished Result</w:t>
            </w:r>
          </w:p>
        </w:tc>
        <w:tc>
          <w:tcPr>
            <w:tcW w:w="191" w:type="pct"/>
            <w:vMerge w:val="restart"/>
            <w:textDirection w:val="btLr"/>
            <w:vAlign w:val="center"/>
          </w:tcPr>
          <w:p w:rsidR="00F827E1" w:rsidRDefault="00F827E1" w:rsidP="00F827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Aftercare Advice</w:t>
            </w:r>
          </w:p>
        </w:tc>
        <w:tc>
          <w:tcPr>
            <w:tcW w:w="19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F827E1" w:rsidRDefault="00F827E1" w:rsidP="00F827E1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2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F827E1" w:rsidRDefault="00F827E1" w:rsidP="00F827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92" w:type="pct"/>
            <w:vMerge w:val="restart"/>
            <w:vAlign w:val="center"/>
          </w:tcPr>
          <w:p w:rsidR="00F827E1" w:rsidRPr="00024563" w:rsidRDefault="00F827E1" w:rsidP="00F827E1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314D0B" w:rsidRPr="005E3E6D" w:rsidTr="00F827E1">
        <w:trPr>
          <w:cantSplit/>
          <w:trHeight w:val="1230"/>
        </w:trPr>
        <w:tc>
          <w:tcPr>
            <w:tcW w:w="1558" w:type="pct"/>
            <w:gridSpan w:val="3"/>
            <w:vMerge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extDirection w:val="btLr"/>
            <w:vAlign w:val="center"/>
          </w:tcPr>
          <w:p w:rsidR="00F417F1" w:rsidRPr="00024563" w:rsidRDefault="00F417F1" w:rsidP="00F417F1">
            <w:pPr>
              <w:rPr>
                <w:rFonts w:asciiTheme="minorHAnsi" w:hAnsiTheme="minorHAnsi" w:cstheme="minorHAnsi"/>
              </w:rPr>
            </w:pPr>
            <w:r w:rsidRPr="00861CD2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68" w:type="pct"/>
            <w:textDirection w:val="btLr"/>
            <w:vAlign w:val="center"/>
          </w:tcPr>
          <w:p w:rsidR="00F417F1" w:rsidRPr="00024563" w:rsidRDefault="00195990" w:rsidP="00F417F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="00F417F1" w:rsidRPr="00861CD2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91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vMerge/>
            <w:tcBorders>
              <w:left w:val="single" w:sz="12" w:space="0" w:color="auto"/>
            </w:tcBorders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vMerge/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12" w:space="0" w:color="auto"/>
            </w:tcBorders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2" w:type="pct"/>
            <w:vMerge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14D0B" w:rsidRPr="005E3E6D" w:rsidTr="00F827E1">
        <w:tc>
          <w:tcPr>
            <w:tcW w:w="1156" w:type="pct"/>
            <w:gridSpan w:val="2"/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01" w:type="pct"/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68" w:type="pct"/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68" w:type="pct"/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1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88" w:type="pct"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F417F1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36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17F1" w:rsidRPr="005E3E6D" w:rsidRDefault="00B92384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  <w:r w:rsidR="00B92384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F417F1" w:rsidRPr="005E3E6D" w:rsidRDefault="00B92384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</w:t>
            </w:r>
            <w:r w:rsidR="00F417F1">
              <w:rPr>
                <w:rFonts w:asciiTheme="minorHAnsi" w:hAnsiTheme="minorHAnsi" w:cstheme="minorHAnsi"/>
                <w:b/>
                <w:sz w:val="20"/>
              </w:rPr>
              <w:t>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F417F1" w:rsidRPr="005E3E6D" w:rsidRDefault="00B92384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91" w:type="pct"/>
            <w:shd w:val="clear" w:color="auto" w:fill="F2F2F2" w:themeFill="background1" w:themeFillShade="F2"/>
            <w:vAlign w:val="center"/>
          </w:tcPr>
          <w:p w:rsidR="00F417F1" w:rsidRPr="005E3E6D" w:rsidRDefault="00B92384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92" w:type="pct"/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314D0B" w:rsidRPr="005E3E6D" w:rsidTr="00F827E1">
        <w:tc>
          <w:tcPr>
            <w:tcW w:w="136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14D0B" w:rsidRPr="005E3E6D" w:rsidTr="00F827E1">
        <w:tc>
          <w:tcPr>
            <w:tcW w:w="136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14D0B" w:rsidRPr="005E3E6D" w:rsidTr="00F827E1">
        <w:tc>
          <w:tcPr>
            <w:tcW w:w="136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14D0B" w:rsidRPr="005E3E6D" w:rsidTr="00F827E1">
        <w:tc>
          <w:tcPr>
            <w:tcW w:w="136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14D0B" w:rsidRPr="005E3E6D" w:rsidTr="00F827E1">
        <w:tc>
          <w:tcPr>
            <w:tcW w:w="136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14D0B" w:rsidRPr="005E3E6D" w:rsidTr="00F827E1">
        <w:tc>
          <w:tcPr>
            <w:tcW w:w="136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14D0B" w:rsidRPr="005E3E6D" w:rsidTr="00F827E1">
        <w:tc>
          <w:tcPr>
            <w:tcW w:w="136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14D0B" w:rsidRPr="005E3E6D" w:rsidTr="00F827E1">
        <w:tc>
          <w:tcPr>
            <w:tcW w:w="136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14D0B" w:rsidRPr="005E3E6D" w:rsidTr="00F827E1">
        <w:tc>
          <w:tcPr>
            <w:tcW w:w="136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14D0B" w:rsidRPr="005E3E6D" w:rsidTr="00F827E1">
        <w:tc>
          <w:tcPr>
            <w:tcW w:w="136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14D0B" w:rsidRPr="005E3E6D" w:rsidTr="00F827E1">
        <w:tc>
          <w:tcPr>
            <w:tcW w:w="136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14D0B" w:rsidRPr="005E3E6D" w:rsidTr="00F827E1">
        <w:tc>
          <w:tcPr>
            <w:tcW w:w="136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14D0B" w:rsidRPr="005E3E6D" w:rsidTr="00F827E1">
        <w:trPr>
          <w:trHeight w:val="263"/>
        </w:trPr>
        <w:tc>
          <w:tcPr>
            <w:tcW w:w="136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14D0B" w:rsidRPr="005E3E6D" w:rsidTr="00F827E1">
        <w:tc>
          <w:tcPr>
            <w:tcW w:w="136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195990" w:rsidRDefault="00195990" w:rsidP="00195990">
      <w:pPr>
        <w:rPr>
          <w:rFonts w:asciiTheme="minorHAnsi" w:hAnsiTheme="minorHAnsi" w:cstheme="minorHAnsi"/>
          <w:b/>
        </w:rPr>
      </w:pPr>
    </w:p>
    <w:p w:rsidR="00195990" w:rsidRPr="00443B3E" w:rsidRDefault="00195990" w:rsidP="00195990">
      <w:pPr>
        <w:rPr>
          <w:rFonts w:asciiTheme="minorHAnsi" w:hAnsiTheme="minorHAnsi" w:cstheme="minorHAnsi"/>
          <w:b/>
        </w:rPr>
      </w:pPr>
      <w:r w:rsidRPr="00443B3E">
        <w:rPr>
          <w:rFonts w:asciiTheme="minorHAnsi" w:hAnsiTheme="minorHAnsi"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195990" w:rsidRPr="00443B3E" w:rsidTr="00BC317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95990" w:rsidRPr="00443B3E" w:rsidRDefault="00195990" w:rsidP="00BC317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95990" w:rsidRPr="00443B3E" w:rsidRDefault="00195990" w:rsidP="00BC317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95990" w:rsidRPr="00443B3E" w:rsidRDefault="00195990" w:rsidP="00BC317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195990" w:rsidRPr="00443B3E" w:rsidRDefault="00195990" w:rsidP="00BC317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195990" w:rsidRPr="00443B3E" w:rsidTr="00BC317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95990" w:rsidRPr="00443B3E" w:rsidRDefault="00195990" w:rsidP="00BC3172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95990" w:rsidRPr="00443B3E" w:rsidRDefault="00F827E1" w:rsidP="00BC317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19/02/2020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95990" w:rsidRPr="00443B3E" w:rsidRDefault="00195990" w:rsidP="00BC3172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95990" w:rsidRPr="00443B3E" w:rsidRDefault="00F827E1" w:rsidP="00BC317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Assessment Administrator</w:t>
            </w:r>
            <w:bookmarkStart w:id="0" w:name="_GoBack"/>
            <w:bookmarkEnd w:id="0"/>
          </w:p>
        </w:tc>
      </w:tr>
    </w:tbl>
    <w:p w:rsidR="00195990" w:rsidRDefault="00195990" w:rsidP="00195990">
      <w:pPr>
        <w:spacing w:after="0"/>
        <w:rPr>
          <w:rFonts w:asciiTheme="minorHAnsi" w:hAnsiTheme="minorHAnsi" w:cstheme="minorHAnsi"/>
          <w:b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7F1" w:rsidRDefault="00F417F1">
      <w:r>
        <w:separator/>
      </w:r>
    </w:p>
  </w:endnote>
  <w:endnote w:type="continuationSeparator" w:id="0">
    <w:p w:rsidR="00F417F1" w:rsidRDefault="00F41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417F1" w:rsidP="00FE41F0">
    <w:pPr>
      <w:pStyle w:val="Footer"/>
      <w:rPr>
        <w:rFonts w:cs="Calibri"/>
        <w:bCs/>
        <w:szCs w:val="16"/>
      </w:rPr>
    </w:pPr>
    <w:r w:rsidRPr="00F417F1">
      <w:rPr>
        <w:rFonts w:cs="Calibri"/>
        <w:szCs w:val="16"/>
        <w:lang w:val="en-US"/>
      </w:rPr>
      <w:t>i</w:t>
    </w:r>
    <w:r w:rsidR="0023773A">
      <w:rPr>
        <w:rFonts w:cs="Calibri"/>
        <w:szCs w:val="16"/>
        <w:lang w:val="en-US"/>
      </w:rPr>
      <w:t>UBT304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F827E1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F827E1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F827E1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7F1" w:rsidRDefault="00F417F1">
      <w:r>
        <w:separator/>
      </w:r>
    </w:p>
  </w:footnote>
  <w:footnote w:type="continuationSeparator" w:id="0">
    <w:p w:rsidR="00F417F1" w:rsidRDefault="00F417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827E1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827E1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wFACnJd58tAAAA"/>
  </w:docVars>
  <w:rsids>
    <w:rsidRoot w:val="00F417F1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5990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E5B8A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73A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14D0B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384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17F1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27E1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28027E65-04F9-4639-9895-F6A1C6A78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F47FE-42F0-49CA-A7B7-2F4E59419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112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2020-02-19T09:48:00Z</dcterms:created>
  <dcterms:modified xsi:type="dcterms:W3CDTF">2020-02-19T09:48:00Z</dcterms:modified>
</cp:coreProperties>
</file>