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89"/>
        <w:gridCol w:w="3128"/>
        <w:gridCol w:w="1161"/>
        <w:gridCol w:w="511"/>
        <w:gridCol w:w="476"/>
        <w:gridCol w:w="470"/>
        <w:gridCol w:w="849"/>
        <w:gridCol w:w="849"/>
        <w:gridCol w:w="426"/>
        <w:gridCol w:w="564"/>
        <w:gridCol w:w="685"/>
        <w:gridCol w:w="697"/>
        <w:gridCol w:w="429"/>
        <w:gridCol w:w="567"/>
        <w:gridCol w:w="576"/>
        <w:gridCol w:w="2919"/>
      </w:tblGrid>
      <w:tr w:rsidR="00024563" w:rsidRPr="005E3E6D" w:rsidTr="00024563">
        <w:tc>
          <w:tcPr>
            <w:tcW w:w="5000" w:type="pct"/>
            <w:gridSpan w:val="16"/>
            <w:shd w:val="clear" w:color="auto" w:fill="DEEAF6"/>
          </w:tcPr>
          <w:p w:rsidR="00024563" w:rsidRPr="00024563" w:rsidRDefault="005663DC" w:rsidP="00DC3C93">
            <w:pPr>
              <w:rPr>
                <w:rFonts w:asciiTheme="minorHAnsi" w:hAnsiTheme="minorHAnsi" w:cstheme="minorHAnsi"/>
                <w:b/>
              </w:rPr>
            </w:pPr>
            <w:r w:rsidRPr="005663DC">
              <w:rPr>
                <w:rFonts w:asciiTheme="minorHAnsi" w:hAnsiTheme="minorHAnsi" w:cstheme="minorHAnsi"/>
                <w:b/>
                <w:sz w:val="24"/>
              </w:rPr>
              <w:t>iUBT326 - Laser and light treatments for hair removal</w:t>
            </w:r>
          </w:p>
        </w:tc>
      </w:tr>
      <w:tr w:rsidR="00007320" w:rsidRPr="005E3E6D" w:rsidTr="0054210A">
        <w:tc>
          <w:tcPr>
            <w:tcW w:w="1591" w:type="pct"/>
            <w:gridSpan w:val="3"/>
            <w:vMerge w:val="restart"/>
            <w:vAlign w:val="center"/>
          </w:tcPr>
          <w:p w:rsidR="00F30C50" w:rsidRPr="005E3E6D" w:rsidRDefault="00F30C50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F30C50" w:rsidRPr="005E3E6D" w:rsidRDefault="00F30C50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F30C50" w:rsidRPr="005E3E6D" w:rsidRDefault="00F30C50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F30C50" w:rsidRPr="005E3E6D" w:rsidRDefault="00F30C50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36" w:type="pct"/>
            <w:gridSpan w:val="2"/>
            <w:tcBorders>
              <w:right w:val="single" w:sz="12" w:space="0" w:color="auto"/>
            </w:tcBorders>
          </w:tcPr>
          <w:p w:rsidR="00F30C50" w:rsidRPr="00024563" w:rsidRDefault="00F30C50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6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F30C50" w:rsidRPr="005E3E6D" w:rsidRDefault="00007320" w:rsidP="005E3E6D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Sub</w:t>
            </w:r>
            <w:r w:rsidR="00F30C50" w:rsidRPr="005E3E6D">
              <w:rPr>
                <w:rFonts w:asciiTheme="minorHAnsi" w:hAnsiTheme="minorHAnsi" w:cstheme="minorHAnsi"/>
                <w:b/>
              </w:rPr>
              <w:t>–Total</w:t>
            </w:r>
          </w:p>
        </w:tc>
        <w:tc>
          <w:tcPr>
            <w:tcW w:w="289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F30C50" w:rsidRPr="00024563" w:rsidRDefault="00007320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</w:t>
            </w:r>
            <w:r w:rsidR="00F30C50" w:rsidRPr="00F30C50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289" w:type="pct"/>
            <w:vMerge w:val="restart"/>
            <w:textDirection w:val="btLr"/>
          </w:tcPr>
          <w:p w:rsidR="00F30C50" w:rsidRPr="00024563" w:rsidRDefault="00007320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</w:t>
            </w:r>
            <w:r w:rsidR="00F30C50" w:rsidRPr="00F30C50">
              <w:rPr>
                <w:rFonts w:asciiTheme="minorHAnsi" w:hAnsiTheme="minorHAnsi" w:cstheme="minorHAnsi"/>
              </w:rPr>
              <w:t>lient</w:t>
            </w:r>
          </w:p>
        </w:tc>
        <w:tc>
          <w:tcPr>
            <w:tcW w:w="145" w:type="pct"/>
            <w:vMerge w:val="restart"/>
            <w:textDirection w:val="btLr"/>
          </w:tcPr>
          <w:p w:rsidR="00F30C50" w:rsidRPr="00024563" w:rsidRDefault="00F30C50" w:rsidP="005E3E6D">
            <w:pPr>
              <w:rPr>
                <w:rFonts w:asciiTheme="minorHAnsi" w:hAnsiTheme="minorHAnsi" w:cstheme="minorHAnsi"/>
              </w:rPr>
            </w:pPr>
            <w:r w:rsidRPr="00F30C50">
              <w:rPr>
                <w:rFonts w:asciiTheme="minorHAnsi" w:hAnsiTheme="minorHAnsi" w:cstheme="minorHAnsi"/>
              </w:rPr>
              <w:t>Consultation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F30C50" w:rsidRPr="00024563" w:rsidRDefault="00007320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Safety P</w:t>
            </w:r>
            <w:r w:rsidR="00F30C50" w:rsidRPr="00F30C50">
              <w:rPr>
                <w:rFonts w:asciiTheme="minorHAnsi" w:hAnsiTheme="minorHAnsi" w:cstheme="minorHAnsi"/>
              </w:rPr>
              <w:t>recautions</w:t>
            </w:r>
          </w:p>
        </w:tc>
        <w:tc>
          <w:tcPr>
            <w:tcW w:w="233" w:type="pct"/>
            <w:vMerge w:val="restart"/>
            <w:textDirection w:val="btLr"/>
            <w:vAlign w:val="center"/>
          </w:tcPr>
          <w:p w:rsidR="00F30C50" w:rsidRPr="00024563" w:rsidRDefault="00007320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Hair Removal T</w:t>
            </w:r>
            <w:r w:rsidR="00F30C50" w:rsidRPr="00F30C50">
              <w:rPr>
                <w:rFonts w:asciiTheme="minorHAnsi" w:hAnsiTheme="minorHAnsi" w:cstheme="minorHAnsi"/>
              </w:rPr>
              <w:t>reatment</w:t>
            </w:r>
          </w:p>
        </w:tc>
        <w:tc>
          <w:tcPr>
            <w:tcW w:w="237" w:type="pct"/>
            <w:vMerge w:val="restart"/>
            <w:textDirection w:val="btLr"/>
            <w:vAlign w:val="center"/>
          </w:tcPr>
          <w:p w:rsidR="00F30C50" w:rsidRPr="00024563" w:rsidRDefault="00007320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Hair Removal T</w:t>
            </w:r>
            <w:r w:rsidR="00F30C50" w:rsidRPr="00F30C50">
              <w:rPr>
                <w:rFonts w:asciiTheme="minorHAnsi" w:hAnsiTheme="minorHAnsi" w:cstheme="minorHAnsi"/>
              </w:rPr>
              <w:t>echnique</w:t>
            </w:r>
          </w:p>
        </w:tc>
        <w:tc>
          <w:tcPr>
            <w:tcW w:w="146" w:type="pct"/>
            <w:vMerge w:val="restart"/>
            <w:textDirection w:val="btLr"/>
            <w:vAlign w:val="center"/>
          </w:tcPr>
          <w:p w:rsidR="00F30C50" w:rsidRPr="00024563" w:rsidRDefault="00F30C50" w:rsidP="005E3E6D">
            <w:pPr>
              <w:rPr>
                <w:rFonts w:asciiTheme="minorHAnsi" w:hAnsiTheme="minorHAnsi" w:cstheme="minorHAnsi"/>
              </w:rPr>
            </w:pPr>
            <w:r w:rsidRPr="00F30C50">
              <w:rPr>
                <w:rFonts w:asciiTheme="minorHAnsi" w:hAnsiTheme="minorHAnsi" w:cstheme="minorHAnsi"/>
              </w:rPr>
              <w:t>Aftercare</w:t>
            </w:r>
          </w:p>
        </w:tc>
        <w:tc>
          <w:tcPr>
            <w:tcW w:w="19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6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F30C50" w:rsidRPr="00024563" w:rsidRDefault="00F30C50" w:rsidP="005E3E6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94" w:type="pct"/>
            <w:vMerge w:val="restart"/>
            <w:vAlign w:val="center"/>
          </w:tcPr>
          <w:p w:rsidR="00F30C50" w:rsidRPr="00024563" w:rsidRDefault="00F30C50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007320" w:rsidRPr="005E3E6D" w:rsidTr="0054210A">
        <w:trPr>
          <w:cantSplit/>
          <w:trHeight w:val="1512"/>
        </w:trPr>
        <w:tc>
          <w:tcPr>
            <w:tcW w:w="1591" w:type="pct"/>
            <w:gridSpan w:val="3"/>
            <w:vMerge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extDirection w:val="btLr"/>
            <w:vAlign w:val="center"/>
          </w:tcPr>
          <w:p w:rsidR="00F30C50" w:rsidRPr="00024563" w:rsidRDefault="00F30C50" w:rsidP="005E3E6D">
            <w:pPr>
              <w:rPr>
                <w:rFonts w:asciiTheme="minorHAnsi" w:hAnsiTheme="minorHAnsi" w:cstheme="minorHAnsi"/>
              </w:rPr>
            </w:pPr>
            <w:r w:rsidRPr="00DE3114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62" w:type="pct"/>
            <w:tcBorders>
              <w:right w:val="single" w:sz="12" w:space="0" w:color="auto"/>
            </w:tcBorders>
            <w:textDirection w:val="btLr"/>
            <w:vAlign w:val="center"/>
          </w:tcPr>
          <w:p w:rsidR="00F30C50" w:rsidRPr="00024563" w:rsidRDefault="00F30C50" w:rsidP="00007320">
            <w:pPr>
              <w:rPr>
                <w:rFonts w:asciiTheme="minorHAnsi" w:hAnsiTheme="minorHAnsi" w:cstheme="minorHAnsi"/>
              </w:rPr>
            </w:pPr>
            <w:r w:rsidRPr="00DE3114">
              <w:rPr>
                <w:rFonts w:asciiTheme="minorHAnsi" w:hAnsiTheme="minorHAnsi" w:cstheme="minorHAnsi"/>
              </w:rPr>
              <w:t xml:space="preserve">Client </w:t>
            </w:r>
            <w:r w:rsidR="00007320">
              <w:rPr>
                <w:rFonts w:asciiTheme="minorHAnsi" w:hAnsiTheme="minorHAnsi" w:cstheme="minorHAnsi"/>
              </w:rPr>
              <w:t>C</w:t>
            </w:r>
            <w:r w:rsidRPr="00DE3114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60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vMerge/>
            <w:tcBorders>
              <w:left w:val="single" w:sz="12" w:space="0" w:color="auto"/>
            </w:tcBorders>
            <w:textDirection w:val="btLr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vMerge/>
            <w:textDirection w:val="btLr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vMerge/>
            <w:textDirection w:val="btLr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vMerge/>
            <w:textDirection w:val="btLr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vMerge/>
            <w:textDirection w:val="btLr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vMerge/>
            <w:textDirection w:val="btLr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vMerge/>
            <w:tcBorders>
              <w:left w:val="single" w:sz="12" w:space="0" w:color="auto"/>
            </w:tcBorders>
            <w:textDirection w:val="btLr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vMerge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07320" w:rsidRPr="005E3E6D" w:rsidTr="0054210A">
        <w:tc>
          <w:tcPr>
            <w:tcW w:w="1196" w:type="pct"/>
            <w:gridSpan w:val="2"/>
            <w:shd w:val="clear" w:color="auto" w:fill="F2F2F2" w:themeFill="background1" w:themeFillShade="F2"/>
            <w:vAlign w:val="center"/>
          </w:tcPr>
          <w:p w:rsidR="00F30C50" w:rsidRPr="005E3E6D" w:rsidRDefault="00F30C50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95" w:type="pct"/>
            <w:shd w:val="clear" w:color="auto" w:fill="F2F2F2" w:themeFill="background1" w:themeFillShade="F2"/>
            <w:vAlign w:val="center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74" w:type="pct"/>
            <w:shd w:val="clear" w:color="auto" w:fill="F2F2F2" w:themeFill="background1" w:themeFillShade="F2"/>
            <w:vAlign w:val="center"/>
          </w:tcPr>
          <w:p w:rsidR="00F30C50" w:rsidRPr="005E3E6D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62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30C50" w:rsidRPr="005E3E6D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60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30C50" w:rsidRPr="005E3E6D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30C50" w:rsidRPr="005E3E6D" w:rsidRDefault="00AC58C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89" w:type="pct"/>
            <w:shd w:val="clear" w:color="auto" w:fill="F2F2F2" w:themeFill="background1" w:themeFillShade="F2"/>
          </w:tcPr>
          <w:p w:rsidR="00F30C50" w:rsidRPr="005E3E6D" w:rsidRDefault="00AC58C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5" w:type="pct"/>
            <w:shd w:val="clear" w:color="auto" w:fill="F2F2F2" w:themeFill="background1" w:themeFillShade="F2"/>
          </w:tcPr>
          <w:p w:rsidR="00F30C50" w:rsidRPr="005E3E6D" w:rsidRDefault="00AC58C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F30C50" w:rsidRPr="005E3E6D" w:rsidRDefault="00AC58C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33" w:type="pct"/>
            <w:shd w:val="clear" w:color="auto" w:fill="F2F2F2" w:themeFill="background1" w:themeFillShade="F2"/>
            <w:vAlign w:val="center"/>
          </w:tcPr>
          <w:p w:rsidR="00F30C50" w:rsidRPr="005E3E6D" w:rsidRDefault="00AC58C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37" w:type="pct"/>
            <w:shd w:val="clear" w:color="auto" w:fill="F2F2F2" w:themeFill="background1" w:themeFillShade="F2"/>
            <w:vAlign w:val="center"/>
          </w:tcPr>
          <w:p w:rsidR="00F30C50" w:rsidRPr="005E3E6D" w:rsidRDefault="00AC58C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46" w:type="pct"/>
            <w:shd w:val="clear" w:color="auto" w:fill="F2F2F2" w:themeFill="background1" w:themeFillShade="F2"/>
          </w:tcPr>
          <w:p w:rsidR="00F30C50" w:rsidRPr="005E3E6D" w:rsidRDefault="00AC58C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30C50" w:rsidRPr="005E3E6D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6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30C50" w:rsidRPr="005E3E6D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94" w:type="pct"/>
            <w:shd w:val="clear" w:color="auto" w:fill="F2F2F2" w:themeFill="background1" w:themeFillShade="F2"/>
            <w:vAlign w:val="center"/>
          </w:tcPr>
          <w:p w:rsidR="00F30C50" w:rsidRPr="005E3E6D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007320" w:rsidRPr="005E3E6D" w:rsidTr="0054210A">
        <w:tc>
          <w:tcPr>
            <w:tcW w:w="132" w:type="pct"/>
          </w:tcPr>
          <w:p w:rsidR="00F30C50" w:rsidRPr="00024563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06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5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07320" w:rsidRPr="005E3E6D" w:rsidTr="0054210A">
        <w:tc>
          <w:tcPr>
            <w:tcW w:w="132" w:type="pct"/>
          </w:tcPr>
          <w:p w:rsidR="00F30C50" w:rsidRPr="00024563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06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5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07320" w:rsidRPr="005E3E6D" w:rsidTr="0054210A">
        <w:tc>
          <w:tcPr>
            <w:tcW w:w="132" w:type="pct"/>
          </w:tcPr>
          <w:p w:rsidR="00F30C50" w:rsidRPr="00024563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06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5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07320" w:rsidRPr="005E3E6D" w:rsidTr="0054210A">
        <w:tc>
          <w:tcPr>
            <w:tcW w:w="132" w:type="pct"/>
          </w:tcPr>
          <w:p w:rsidR="00F30C50" w:rsidRPr="00024563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06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5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07320" w:rsidRPr="005E3E6D" w:rsidTr="0054210A">
        <w:tc>
          <w:tcPr>
            <w:tcW w:w="132" w:type="pct"/>
          </w:tcPr>
          <w:p w:rsidR="00F30C50" w:rsidRPr="00024563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06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5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07320" w:rsidRPr="005E3E6D" w:rsidTr="0054210A">
        <w:tc>
          <w:tcPr>
            <w:tcW w:w="132" w:type="pct"/>
          </w:tcPr>
          <w:p w:rsidR="00F30C50" w:rsidRPr="00024563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06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5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07320" w:rsidRPr="005E3E6D" w:rsidTr="0054210A">
        <w:tc>
          <w:tcPr>
            <w:tcW w:w="132" w:type="pct"/>
          </w:tcPr>
          <w:p w:rsidR="00F30C50" w:rsidRPr="00024563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06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5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07320" w:rsidRPr="005E3E6D" w:rsidTr="0054210A">
        <w:tc>
          <w:tcPr>
            <w:tcW w:w="132" w:type="pct"/>
          </w:tcPr>
          <w:p w:rsidR="00F30C50" w:rsidRPr="00024563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06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5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07320" w:rsidRPr="005E3E6D" w:rsidTr="0054210A">
        <w:tc>
          <w:tcPr>
            <w:tcW w:w="132" w:type="pct"/>
          </w:tcPr>
          <w:p w:rsidR="00F30C50" w:rsidRPr="00024563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06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5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07320" w:rsidRPr="005E3E6D" w:rsidTr="0054210A">
        <w:tc>
          <w:tcPr>
            <w:tcW w:w="132" w:type="pct"/>
          </w:tcPr>
          <w:p w:rsidR="00F30C50" w:rsidRPr="00024563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06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5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07320" w:rsidRPr="005E3E6D" w:rsidTr="0054210A">
        <w:tc>
          <w:tcPr>
            <w:tcW w:w="132" w:type="pct"/>
          </w:tcPr>
          <w:p w:rsidR="00F30C50" w:rsidRPr="00024563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06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5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07320" w:rsidRPr="005E3E6D" w:rsidTr="0054210A">
        <w:tc>
          <w:tcPr>
            <w:tcW w:w="132" w:type="pct"/>
          </w:tcPr>
          <w:p w:rsidR="00F30C50" w:rsidRPr="00024563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06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5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07320" w:rsidRPr="005E3E6D" w:rsidTr="0054210A">
        <w:trPr>
          <w:trHeight w:val="263"/>
        </w:trPr>
        <w:tc>
          <w:tcPr>
            <w:tcW w:w="132" w:type="pct"/>
          </w:tcPr>
          <w:p w:rsidR="00F30C50" w:rsidRPr="00024563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06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5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07320" w:rsidRPr="005E3E6D" w:rsidTr="0054210A">
        <w:tc>
          <w:tcPr>
            <w:tcW w:w="132" w:type="pct"/>
          </w:tcPr>
          <w:p w:rsidR="00F30C50" w:rsidRPr="00024563" w:rsidRDefault="00F30C5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06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5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4" w:type="pct"/>
            <w:tcMar>
              <w:top w:w="57" w:type="dxa"/>
              <w:bottom w:w="57" w:type="dxa"/>
            </w:tcMar>
          </w:tcPr>
          <w:p w:rsidR="00F30C50" w:rsidRPr="005E3E6D" w:rsidRDefault="00F30C5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4210A" w:rsidRPr="00443B3E" w:rsidRDefault="0054210A" w:rsidP="0054210A">
      <w:pPr>
        <w:rPr>
          <w:rFonts w:asciiTheme="minorHAnsi" w:hAnsiTheme="minorHAnsi" w:cstheme="minorHAnsi"/>
          <w:b/>
        </w:rPr>
      </w:pPr>
      <w:r w:rsidRPr="00443B3E">
        <w:rPr>
          <w:rFonts w:asciiTheme="minorHAnsi" w:hAnsiTheme="minorHAnsi"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54210A" w:rsidRPr="00443B3E" w:rsidTr="00BD33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4210A" w:rsidRPr="00443B3E" w:rsidRDefault="0054210A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4210A" w:rsidRPr="00443B3E" w:rsidRDefault="0054210A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4210A" w:rsidRPr="00443B3E" w:rsidRDefault="0054210A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54210A" w:rsidRPr="00443B3E" w:rsidRDefault="0054210A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54210A" w:rsidRPr="00443B3E" w:rsidTr="00BD33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4210A" w:rsidRPr="00443B3E" w:rsidRDefault="0054210A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4210A" w:rsidRPr="00443B3E" w:rsidRDefault="000E0A8F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5/2/20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4210A" w:rsidRPr="00443B3E" w:rsidRDefault="0054210A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4210A" w:rsidRPr="00443B3E" w:rsidRDefault="000E0A8F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Assessment Administrator</w:t>
            </w:r>
            <w:bookmarkStart w:id="0" w:name="_GoBack"/>
            <w:bookmarkEnd w:id="0"/>
          </w:p>
        </w:tc>
      </w:tr>
      <w:tr w:rsidR="000E0A8F" w:rsidRPr="00443B3E" w:rsidTr="00BD33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E0A8F" w:rsidRPr="00443B3E" w:rsidRDefault="000E0A8F" w:rsidP="00BD338C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E0A8F" w:rsidRDefault="000E0A8F" w:rsidP="00BD338C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E0A8F" w:rsidRPr="00443B3E" w:rsidRDefault="000E0A8F" w:rsidP="00BD338C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E0A8F" w:rsidRPr="00443B3E" w:rsidRDefault="000E0A8F" w:rsidP="00BD338C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:rsidR="0054210A" w:rsidRDefault="0054210A" w:rsidP="0054210A">
      <w:pPr>
        <w:spacing w:after="0"/>
        <w:rPr>
          <w:rFonts w:asciiTheme="minorHAnsi" w:hAnsiTheme="minorHAnsi" w:cstheme="minorHAnsi"/>
          <w:b/>
        </w:rPr>
      </w:pPr>
    </w:p>
    <w:p w:rsidR="0054210A" w:rsidRDefault="0054210A" w:rsidP="0054210A">
      <w:pPr>
        <w:spacing w:after="0"/>
        <w:rPr>
          <w:rFonts w:asciiTheme="minorHAnsi" w:hAnsiTheme="minorHAnsi" w:cstheme="minorHAnsi"/>
          <w:b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114" w:rsidRDefault="00DE3114">
      <w:r>
        <w:separator/>
      </w:r>
    </w:p>
  </w:endnote>
  <w:endnote w:type="continuationSeparator" w:id="0">
    <w:p w:rsidR="00DE3114" w:rsidRDefault="00DE3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3B5B84" w:rsidP="00FE41F0">
    <w:pPr>
      <w:pStyle w:val="Footer"/>
      <w:rPr>
        <w:rFonts w:cs="Calibri"/>
        <w:bCs/>
        <w:szCs w:val="16"/>
      </w:rPr>
    </w:pPr>
    <w:r w:rsidRPr="003B5B84">
      <w:rPr>
        <w:rFonts w:cs="Calibri"/>
        <w:szCs w:val="16"/>
        <w:lang w:val="en-US"/>
      </w:rPr>
      <w:t>iUBT326</w:t>
    </w:r>
    <w:r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0E0A8F">
      <w:rPr>
        <w:rFonts w:cs="Calibri"/>
        <w:szCs w:val="16"/>
        <w:lang w:val="en-US"/>
      </w:rPr>
      <w:t>examination assessment form_v1</w:t>
    </w:r>
    <w:r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0E0A8F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0E0A8F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114" w:rsidRDefault="00DE3114">
      <w:r>
        <w:separator/>
      </w:r>
    </w:p>
  </w:footnote>
  <w:footnote w:type="continuationSeparator" w:id="0">
    <w:p w:rsidR="00DE3114" w:rsidRDefault="00DE31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0E0A8F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0E0A8F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DE3114"/>
    <w:rsid w:val="000059D3"/>
    <w:rsid w:val="00006B3D"/>
    <w:rsid w:val="00007320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0A8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5B84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10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663D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C58C2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114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0C50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41FA092F-A489-4138-9F28-D0E520F0F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EA37E-A706-405D-A84D-AE3AEEE98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118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2020-02-05T10:09:00Z</dcterms:created>
  <dcterms:modified xsi:type="dcterms:W3CDTF">2020-02-05T10:09:00Z</dcterms:modified>
</cp:coreProperties>
</file>