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4847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50"/>
        <w:gridCol w:w="2487"/>
        <w:gridCol w:w="986"/>
        <w:gridCol w:w="567"/>
        <w:gridCol w:w="425"/>
        <w:gridCol w:w="709"/>
        <w:gridCol w:w="567"/>
        <w:gridCol w:w="425"/>
        <w:gridCol w:w="567"/>
        <w:gridCol w:w="567"/>
        <w:gridCol w:w="992"/>
        <w:gridCol w:w="709"/>
        <w:gridCol w:w="567"/>
        <w:gridCol w:w="567"/>
        <w:gridCol w:w="567"/>
        <w:gridCol w:w="567"/>
        <w:gridCol w:w="425"/>
        <w:gridCol w:w="2202"/>
      </w:tblGrid>
      <w:tr w:rsidR="0070311C" w:rsidRPr="005E3E6D" w:rsidTr="00016FE0">
        <w:trPr>
          <w:cantSplit/>
          <w:trHeight w:val="267"/>
          <w:jc w:val="center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70311C" w:rsidRDefault="0070311C" w:rsidP="0070311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iUSP155 – Delivering yoga teaching sessions</w:t>
            </w:r>
          </w:p>
        </w:tc>
      </w:tr>
      <w:tr w:rsidR="008C4A86" w:rsidRPr="005E3E6D" w:rsidTr="00BB7041">
        <w:trPr>
          <w:cantSplit/>
          <w:trHeight w:val="2278"/>
          <w:jc w:val="center"/>
        </w:trPr>
        <w:tc>
          <w:tcPr>
            <w:tcW w:w="1342" w:type="pct"/>
            <w:gridSpan w:val="3"/>
            <w:tcBorders>
              <w:right w:val="single" w:sz="2" w:space="0" w:color="auto"/>
            </w:tcBorders>
            <w:vAlign w:val="center"/>
          </w:tcPr>
          <w:p w:rsidR="0070311C" w:rsidRPr="005E3E6D" w:rsidRDefault="0070311C" w:rsidP="0070311C">
            <w:pPr>
              <w:spacing w:after="120"/>
              <w:rPr>
                <w:rFonts w:asciiTheme="minorHAnsi" w:hAnsiTheme="minorHAnsi" w:cstheme="minorHAnsi"/>
                <w:b/>
              </w:rPr>
            </w:pPr>
            <w:bookmarkStart w:id="0" w:name="_GoBack" w:colFirst="3" w:colLast="3"/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70311C" w:rsidRPr="005E3E6D" w:rsidRDefault="0070311C" w:rsidP="0070311C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70311C" w:rsidRPr="005E3E6D" w:rsidRDefault="0070311C" w:rsidP="0070311C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70311C" w:rsidRPr="005E3E6D" w:rsidRDefault="0070311C" w:rsidP="0070311C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1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70311C" w:rsidRPr="00024563" w:rsidRDefault="0070311C" w:rsidP="0070311C">
            <w:pPr>
              <w:rPr>
                <w:rFonts w:asciiTheme="minorHAnsi" w:hAnsiTheme="minorHAnsi" w:cstheme="minorHAnsi"/>
              </w:rPr>
            </w:pPr>
            <w:r w:rsidRPr="003A3726">
              <w:rPr>
                <w:rFonts w:asciiTheme="minorHAnsi" w:hAnsiTheme="minorHAnsi" w:cstheme="minorHAnsi"/>
              </w:rPr>
              <w:t>Appearance</w:t>
            </w:r>
          </w:p>
          <w:p w:rsidR="0070311C" w:rsidRPr="00024563" w:rsidRDefault="0070311C" w:rsidP="0070311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70311C" w:rsidRPr="003A3726" w:rsidRDefault="0070311C" w:rsidP="0070311C">
            <w:pPr>
              <w:rPr>
                <w:rFonts w:asciiTheme="minorHAnsi" w:hAnsiTheme="minorHAnsi" w:cstheme="minorHAnsi"/>
              </w:rPr>
            </w:pPr>
            <w:r w:rsidRPr="003A3726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2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70311C" w:rsidRPr="003A3726" w:rsidRDefault="00BB7041" w:rsidP="0070311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Hygiene,</w:t>
            </w:r>
            <w:r w:rsidR="0070311C">
              <w:rPr>
                <w:rFonts w:asciiTheme="minorHAnsi" w:hAnsiTheme="minorHAnsi" w:cstheme="minorHAnsi"/>
              </w:rPr>
              <w:t xml:space="preserve"> Sterilisation</w:t>
            </w:r>
            <w:r>
              <w:rPr>
                <w:rFonts w:asciiTheme="minorHAnsi" w:hAnsiTheme="minorHAnsi" w:cstheme="minorHAnsi"/>
              </w:rPr>
              <w:t xml:space="preserve"> and Professionalism</w:t>
            </w:r>
          </w:p>
        </w:tc>
        <w:tc>
          <w:tcPr>
            <w:tcW w:w="199" w:type="pct"/>
            <w:tcBorders>
              <w:left w:val="single" w:sz="2" w:space="0" w:color="auto"/>
              <w:bottom w:val="single" w:sz="2" w:space="0" w:color="auto"/>
            </w:tcBorders>
            <w:textDirection w:val="btLr"/>
            <w:vAlign w:val="center"/>
          </w:tcPr>
          <w:p w:rsidR="0070311C" w:rsidRPr="00024563" w:rsidRDefault="0070311C" w:rsidP="0070311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Pranayama T</w:t>
            </w:r>
            <w:r w:rsidRPr="003A3726">
              <w:rPr>
                <w:rFonts w:asciiTheme="minorHAnsi" w:hAnsiTheme="minorHAnsi" w:cstheme="minorHAnsi"/>
              </w:rPr>
              <w:t>echniques</w:t>
            </w:r>
          </w:p>
        </w:tc>
        <w:tc>
          <w:tcPr>
            <w:tcW w:w="149" w:type="pct"/>
            <w:textDirection w:val="btLr"/>
            <w:vAlign w:val="center"/>
          </w:tcPr>
          <w:p w:rsidR="0070311C" w:rsidRPr="00024563" w:rsidRDefault="0070311C" w:rsidP="0070311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Opening Poses/Warm U</w:t>
            </w:r>
            <w:r w:rsidRPr="003A3726">
              <w:rPr>
                <w:rFonts w:asciiTheme="minorHAnsi" w:hAnsiTheme="minorHAnsi" w:cstheme="minorHAnsi"/>
              </w:rPr>
              <w:t>p</w:t>
            </w:r>
          </w:p>
        </w:tc>
        <w:tc>
          <w:tcPr>
            <w:tcW w:w="199" w:type="pct"/>
            <w:textDirection w:val="btLr"/>
            <w:vAlign w:val="center"/>
          </w:tcPr>
          <w:p w:rsidR="0070311C" w:rsidRPr="00024563" w:rsidRDefault="0070311C" w:rsidP="0070311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Standing P</w:t>
            </w:r>
            <w:r w:rsidRPr="003A3726">
              <w:rPr>
                <w:rFonts w:asciiTheme="minorHAnsi" w:hAnsiTheme="minorHAnsi" w:cstheme="minorHAnsi"/>
              </w:rPr>
              <w:t>oses</w:t>
            </w:r>
          </w:p>
        </w:tc>
        <w:tc>
          <w:tcPr>
            <w:tcW w:w="199" w:type="pct"/>
            <w:textDirection w:val="btLr"/>
            <w:vAlign w:val="center"/>
          </w:tcPr>
          <w:p w:rsidR="0070311C" w:rsidRPr="00024563" w:rsidRDefault="0070311C" w:rsidP="0070311C">
            <w:pPr>
              <w:rPr>
                <w:rFonts w:asciiTheme="minorHAnsi" w:hAnsiTheme="minorHAnsi" w:cstheme="minorHAnsi"/>
              </w:rPr>
            </w:pPr>
            <w:r w:rsidRPr="003A3726">
              <w:rPr>
                <w:rFonts w:asciiTheme="minorHAnsi" w:hAnsiTheme="minorHAnsi" w:cstheme="minorHAnsi"/>
              </w:rPr>
              <w:t>Salutations</w:t>
            </w:r>
          </w:p>
        </w:tc>
        <w:tc>
          <w:tcPr>
            <w:tcW w:w="348" w:type="pct"/>
            <w:textDirection w:val="btLr"/>
            <w:vAlign w:val="center"/>
          </w:tcPr>
          <w:p w:rsidR="0070311C" w:rsidRPr="00024563" w:rsidRDefault="0070311C" w:rsidP="0070311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Shoulder &amp; Hip Poses/B</w:t>
            </w:r>
            <w:r w:rsidRPr="003A3726">
              <w:rPr>
                <w:rFonts w:asciiTheme="minorHAnsi" w:hAnsiTheme="minorHAnsi" w:cstheme="minorHAnsi"/>
              </w:rPr>
              <w:t>ack and</w:t>
            </w:r>
            <w:r>
              <w:rPr>
                <w:rFonts w:asciiTheme="minorHAnsi" w:hAnsiTheme="minorHAnsi" w:cstheme="minorHAnsi"/>
              </w:rPr>
              <w:t xml:space="preserve"> Forward Bends</w:t>
            </w:r>
          </w:p>
        </w:tc>
        <w:tc>
          <w:tcPr>
            <w:tcW w:w="249" w:type="pct"/>
            <w:textDirection w:val="btLr"/>
            <w:vAlign w:val="center"/>
          </w:tcPr>
          <w:p w:rsidR="0070311C" w:rsidRPr="00024563" w:rsidRDefault="0070311C" w:rsidP="0070311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Inversions &amp; Balancing/T</w:t>
            </w:r>
            <w:r w:rsidRPr="003A3726">
              <w:rPr>
                <w:rFonts w:asciiTheme="minorHAnsi" w:hAnsiTheme="minorHAnsi" w:cstheme="minorHAnsi"/>
              </w:rPr>
              <w:t>wists</w:t>
            </w:r>
          </w:p>
        </w:tc>
        <w:tc>
          <w:tcPr>
            <w:tcW w:w="199" w:type="pct"/>
            <w:textDirection w:val="btLr"/>
            <w:vAlign w:val="center"/>
          </w:tcPr>
          <w:p w:rsidR="0070311C" w:rsidRPr="00024563" w:rsidRDefault="0070311C" w:rsidP="0070311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Finishing P</w:t>
            </w:r>
            <w:r w:rsidRPr="003A3726">
              <w:rPr>
                <w:rFonts w:asciiTheme="minorHAnsi" w:hAnsiTheme="minorHAnsi" w:cstheme="minorHAnsi"/>
              </w:rPr>
              <w:t>oses</w:t>
            </w:r>
          </w:p>
        </w:tc>
        <w:tc>
          <w:tcPr>
            <w:tcW w:w="199" w:type="pct"/>
            <w:textDirection w:val="btLr"/>
            <w:vAlign w:val="center"/>
          </w:tcPr>
          <w:p w:rsidR="0070311C" w:rsidRPr="00024563" w:rsidRDefault="0070311C" w:rsidP="0070311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Voice P</w:t>
            </w:r>
            <w:r w:rsidRPr="003A3726">
              <w:rPr>
                <w:rFonts w:asciiTheme="minorHAnsi" w:hAnsiTheme="minorHAnsi" w:cstheme="minorHAnsi"/>
              </w:rPr>
              <w:t>rojection</w:t>
            </w:r>
          </w:p>
        </w:tc>
        <w:tc>
          <w:tcPr>
            <w:tcW w:w="199" w:type="pct"/>
            <w:tcBorders>
              <w:right w:val="single" w:sz="12" w:space="0" w:color="auto"/>
            </w:tcBorders>
            <w:textDirection w:val="btLr"/>
            <w:vAlign w:val="center"/>
          </w:tcPr>
          <w:p w:rsidR="0070311C" w:rsidRPr="00024563" w:rsidRDefault="0070311C" w:rsidP="0070311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Oral Q</w:t>
            </w:r>
            <w:r w:rsidRPr="003A3726">
              <w:rPr>
                <w:rFonts w:asciiTheme="minorHAnsi" w:hAnsiTheme="minorHAnsi" w:cstheme="minorHAnsi"/>
              </w:rPr>
              <w:t>uestions</w:t>
            </w:r>
          </w:p>
        </w:tc>
        <w:tc>
          <w:tcPr>
            <w:tcW w:w="19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49" w:type="pct"/>
            <w:tcBorders>
              <w:left w:val="single" w:sz="12" w:space="0" w:color="auto"/>
            </w:tcBorders>
            <w:textDirection w:val="btLr"/>
            <w:vAlign w:val="center"/>
          </w:tcPr>
          <w:p w:rsidR="0070311C" w:rsidRPr="00024563" w:rsidRDefault="0070311C" w:rsidP="0070311C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773" w:type="pct"/>
            <w:vAlign w:val="center"/>
          </w:tcPr>
          <w:p w:rsidR="0070311C" w:rsidRPr="00297C5A" w:rsidRDefault="0070311C" w:rsidP="0070311C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bookmarkEnd w:id="0"/>
      <w:tr w:rsidR="008C4A86" w:rsidRPr="005E3E6D" w:rsidTr="00BB7041">
        <w:trPr>
          <w:jc w:val="center"/>
        </w:trPr>
        <w:tc>
          <w:tcPr>
            <w:tcW w:w="996" w:type="pct"/>
            <w:gridSpan w:val="2"/>
            <w:shd w:val="clear" w:color="auto" w:fill="F2F2F2" w:themeFill="background1" w:themeFillShade="F2"/>
            <w:vAlign w:val="center"/>
          </w:tcPr>
          <w:p w:rsidR="0070311C" w:rsidRPr="005E3E6D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46" w:type="pct"/>
            <w:shd w:val="clear" w:color="auto" w:fill="F2F2F2" w:themeFill="background1" w:themeFillShade="F2"/>
            <w:vAlign w:val="center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99" w:type="pct"/>
            <w:shd w:val="clear" w:color="auto" w:fill="F2F2F2" w:themeFill="background1" w:themeFillShade="F2"/>
            <w:vAlign w:val="center"/>
          </w:tcPr>
          <w:p w:rsidR="0070311C" w:rsidRPr="005E3E6D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9" w:type="pct"/>
            <w:tcBorders>
              <w:right w:val="sing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:rsidR="0070311C" w:rsidRPr="005E3E6D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9" w:type="pct"/>
            <w:tcBorders>
              <w:top w:val="single" w:sz="2" w:space="0" w:color="auto"/>
              <w:left w:val="single" w:sz="4" w:space="0" w:color="808080" w:themeColor="background1" w:themeShade="80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70311C" w:rsidRPr="005E3E6D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70311C" w:rsidRPr="005E3E6D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9" w:type="pct"/>
            <w:shd w:val="clear" w:color="auto" w:fill="F2F2F2" w:themeFill="background1" w:themeFillShade="F2"/>
            <w:vAlign w:val="center"/>
          </w:tcPr>
          <w:p w:rsidR="0070311C" w:rsidRPr="005E3E6D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9" w:type="pct"/>
            <w:shd w:val="clear" w:color="auto" w:fill="F2F2F2" w:themeFill="background1" w:themeFillShade="F2"/>
            <w:vAlign w:val="center"/>
          </w:tcPr>
          <w:p w:rsidR="0070311C" w:rsidRPr="005E3E6D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9" w:type="pct"/>
            <w:shd w:val="clear" w:color="auto" w:fill="F2F2F2" w:themeFill="background1" w:themeFillShade="F2"/>
            <w:vAlign w:val="center"/>
          </w:tcPr>
          <w:p w:rsidR="0070311C" w:rsidRPr="005E3E6D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48" w:type="pct"/>
            <w:shd w:val="clear" w:color="auto" w:fill="F2F2F2" w:themeFill="background1" w:themeFillShade="F2"/>
            <w:vAlign w:val="center"/>
          </w:tcPr>
          <w:p w:rsidR="0070311C" w:rsidRPr="005E3E6D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9" w:type="pct"/>
            <w:shd w:val="clear" w:color="auto" w:fill="F2F2F2" w:themeFill="background1" w:themeFillShade="F2"/>
            <w:vAlign w:val="center"/>
          </w:tcPr>
          <w:p w:rsidR="0070311C" w:rsidRPr="005E3E6D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9" w:type="pct"/>
            <w:shd w:val="clear" w:color="auto" w:fill="F2F2F2" w:themeFill="background1" w:themeFillShade="F2"/>
            <w:vAlign w:val="center"/>
          </w:tcPr>
          <w:p w:rsidR="0070311C" w:rsidRPr="005E3E6D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9" w:type="pct"/>
            <w:shd w:val="clear" w:color="auto" w:fill="F2F2F2" w:themeFill="background1" w:themeFillShade="F2"/>
            <w:vAlign w:val="center"/>
          </w:tcPr>
          <w:p w:rsidR="0070311C" w:rsidRPr="005E3E6D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9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0311C" w:rsidRPr="005E3E6D" w:rsidRDefault="008C4A86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0311C" w:rsidRPr="005E3E6D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49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0311C" w:rsidRPr="005E3E6D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773" w:type="pct"/>
            <w:shd w:val="clear" w:color="auto" w:fill="F2F2F2" w:themeFill="background1" w:themeFillShade="F2"/>
            <w:vAlign w:val="center"/>
          </w:tcPr>
          <w:p w:rsidR="0070311C" w:rsidRPr="005E3E6D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8C4A86" w:rsidRPr="005E3E6D" w:rsidTr="00BB7041">
        <w:trPr>
          <w:jc w:val="center"/>
        </w:trPr>
        <w:tc>
          <w:tcPr>
            <w:tcW w:w="123" w:type="pct"/>
          </w:tcPr>
          <w:p w:rsidR="0070311C" w:rsidRPr="00024563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6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8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C4A86" w:rsidRPr="005E3E6D" w:rsidTr="00BB7041">
        <w:trPr>
          <w:jc w:val="center"/>
        </w:trPr>
        <w:tc>
          <w:tcPr>
            <w:tcW w:w="123" w:type="pct"/>
          </w:tcPr>
          <w:p w:rsidR="0070311C" w:rsidRPr="00024563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6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8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C4A86" w:rsidRPr="005E3E6D" w:rsidTr="00BB7041">
        <w:trPr>
          <w:jc w:val="center"/>
        </w:trPr>
        <w:tc>
          <w:tcPr>
            <w:tcW w:w="123" w:type="pct"/>
          </w:tcPr>
          <w:p w:rsidR="0070311C" w:rsidRPr="00024563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6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8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C4A86" w:rsidRPr="005E3E6D" w:rsidTr="00BB7041">
        <w:trPr>
          <w:jc w:val="center"/>
        </w:trPr>
        <w:tc>
          <w:tcPr>
            <w:tcW w:w="123" w:type="pct"/>
          </w:tcPr>
          <w:p w:rsidR="0070311C" w:rsidRPr="00024563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6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8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C4A86" w:rsidRPr="005E3E6D" w:rsidTr="00BB7041">
        <w:trPr>
          <w:jc w:val="center"/>
        </w:trPr>
        <w:tc>
          <w:tcPr>
            <w:tcW w:w="123" w:type="pct"/>
          </w:tcPr>
          <w:p w:rsidR="0070311C" w:rsidRPr="00024563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6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8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C4A86" w:rsidRPr="005E3E6D" w:rsidTr="00BB7041">
        <w:trPr>
          <w:jc w:val="center"/>
        </w:trPr>
        <w:tc>
          <w:tcPr>
            <w:tcW w:w="123" w:type="pct"/>
          </w:tcPr>
          <w:p w:rsidR="0070311C" w:rsidRPr="00024563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6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8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C4A86" w:rsidRPr="005E3E6D" w:rsidTr="00BB7041">
        <w:trPr>
          <w:jc w:val="center"/>
        </w:trPr>
        <w:tc>
          <w:tcPr>
            <w:tcW w:w="123" w:type="pct"/>
          </w:tcPr>
          <w:p w:rsidR="0070311C" w:rsidRPr="00024563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6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8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C4A86" w:rsidRPr="005E3E6D" w:rsidTr="00BB7041">
        <w:trPr>
          <w:jc w:val="center"/>
        </w:trPr>
        <w:tc>
          <w:tcPr>
            <w:tcW w:w="123" w:type="pct"/>
          </w:tcPr>
          <w:p w:rsidR="0070311C" w:rsidRPr="00024563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6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8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C4A86" w:rsidRPr="005E3E6D" w:rsidTr="00BB7041">
        <w:trPr>
          <w:jc w:val="center"/>
        </w:trPr>
        <w:tc>
          <w:tcPr>
            <w:tcW w:w="123" w:type="pct"/>
          </w:tcPr>
          <w:p w:rsidR="0070311C" w:rsidRPr="00024563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6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8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C4A86" w:rsidRPr="005E3E6D" w:rsidTr="00BB7041">
        <w:trPr>
          <w:jc w:val="center"/>
        </w:trPr>
        <w:tc>
          <w:tcPr>
            <w:tcW w:w="123" w:type="pct"/>
          </w:tcPr>
          <w:p w:rsidR="0070311C" w:rsidRPr="00024563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6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8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C4A86" w:rsidRPr="005E3E6D" w:rsidTr="00BB7041">
        <w:trPr>
          <w:jc w:val="center"/>
        </w:trPr>
        <w:tc>
          <w:tcPr>
            <w:tcW w:w="123" w:type="pct"/>
          </w:tcPr>
          <w:p w:rsidR="0070311C" w:rsidRPr="00024563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6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8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C4A86" w:rsidRPr="005E3E6D" w:rsidTr="00BB7041">
        <w:trPr>
          <w:jc w:val="center"/>
        </w:trPr>
        <w:tc>
          <w:tcPr>
            <w:tcW w:w="123" w:type="pct"/>
          </w:tcPr>
          <w:p w:rsidR="0070311C" w:rsidRPr="00024563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6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8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C4A86" w:rsidRPr="005E3E6D" w:rsidTr="00BB7041">
        <w:trPr>
          <w:trHeight w:val="263"/>
          <w:jc w:val="center"/>
        </w:trPr>
        <w:tc>
          <w:tcPr>
            <w:tcW w:w="123" w:type="pct"/>
          </w:tcPr>
          <w:p w:rsidR="0070311C" w:rsidRPr="00024563" w:rsidRDefault="0070311C" w:rsidP="0070311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6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8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73" w:type="pct"/>
            <w:tcMar>
              <w:top w:w="57" w:type="dxa"/>
              <w:bottom w:w="57" w:type="dxa"/>
            </w:tcMar>
          </w:tcPr>
          <w:p w:rsidR="0070311C" w:rsidRPr="005E3E6D" w:rsidRDefault="0070311C" w:rsidP="0070311C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3F335E" w:rsidRPr="004A608D" w:rsidRDefault="003F335E" w:rsidP="003F335E">
      <w:pPr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3F335E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F335E" w:rsidRPr="004A608D" w:rsidRDefault="003F335E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F335E" w:rsidRPr="004A608D" w:rsidRDefault="003F335E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F335E" w:rsidRPr="004A608D" w:rsidRDefault="003F335E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F335E" w:rsidRPr="004A608D" w:rsidRDefault="003F335E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F335E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F335E" w:rsidRPr="004A608D" w:rsidRDefault="0070311C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F335E" w:rsidRPr="004A608D" w:rsidRDefault="0070311C" w:rsidP="002F61D0">
            <w:pPr>
              <w:spacing w:before="60" w:after="60"/>
            </w:pPr>
            <w:r>
              <w:t>11/02/2020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F335E" w:rsidRPr="004A608D" w:rsidRDefault="0070311C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F335E" w:rsidRPr="004A608D" w:rsidRDefault="0070311C" w:rsidP="002F61D0">
            <w:pPr>
              <w:spacing w:before="60" w:after="60"/>
            </w:pPr>
            <w:r>
              <w:t>Assessment Administrator</w:t>
            </w:r>
          </w:p>
        </w:tc>
      </w:tr>
      <w:tr w:rsidR="003F335E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F335E" w:rsidRPr="004A608D" w:rsidRDefault="003F335E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F335E" w:rsidRPr="004A608D" w:rsidRDefault="003F335E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F335E" w:rsidRPr="004A608D" w:rsidRDefault="003F335E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F335E" w:rsidRPr="004A608D" w:rsidRDefault="003F335E" w:rsidP="002F61D0">
            <w:pPr>
              <w:spacing w:before="60" w:after="60"/>
            </w:pPr>
          </w:p>
        </w:tc>
      </w:tr>
    </w:tbl>
    <w:p w:rsidR="003F335E" w:rsidRPr="00DA5BE3" w:rsidRDefault="003F335E" w:rsidP="003F335E">
      <w:pPr>
        <w:pStyle w:val="Bullet"/>
        <w:numPr>
          <w:ilvl w:val="0"/>
          <w:numId w:val="0"/>
        </w:numPr>
        <w:tabs>
          <w:tab w:val="left" w:pos="2790"/>
        </w:tabs>
      </w:pPr>
      <w:r>
        <w:tab/>
      </w:r>
    </w:p>
    <w:p w:rsidR="003F335E" w:rsidRDefault="003F335E" w:rsidP="003F335E">
      <w:pPr>
        <w:pStyle w:val="indentedbullet"/>
        <w:rPr>
          <w:rFonts w:cs="Calibri"/>
        </w:rPr>
      </w:pPr>
    </w:p>
    <w:p w:rsidR="003F335E" w:rsidRDefault="003F335E" w:rsidP="005E3E6D">
      <w:pPr>
        <w:spacing w:after="0"/>
        <w:rPr>
          <w:rFonts w:asciiTheme="minorHAnsi" w:hAnsiTheme="minorHAnsi" w:cstheme="minorHAnsi"/>
          <w:b/>
        </w:rPr>
      </w:pPr>
    </w:p>
    <w:sectPr w:rsidR="003F335E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3A6F" w:rsidRDefault="00593A6F">
      <w:r>
        <w:separator/>
      </w:r>
    </w:p>
  </w:endnote>
  <w:endnote w:type="continuationSeparator" w:id="0">
    <w:p w:rsidR="00593A6F" w:rsidRDefault="00593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593A6F" w:rsidP="00FE41F0">
    <w:pPr>
      <w:pStyle w:val="Footer"/>
      <w:rPr>
        <w:rFonts w:cs="Calibri"/>
        <w:bCs/>
        <w:szCs w:val="16"/>
      </w:rPr>
    </w:pPr>
    <w:proofErr w:type="gramStart"/>
    <w:r>
      <w:rPr>
        <w:rFonts w:cs="Calibri"/>
        <w:szCs w:val="16"/>
        <w:lang w:val="en-US"/>
      </w:rPr>
      <w:t>iUSP155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70311C">
      <w:rPr>
        <w:rFonts w:cs="Calibri"/>
        <w:szCs w:val="16"/>
        <w:lang w:val="en-US"/>
      </w:rPr>
      <w:t>examination assessment form_v1</w:t>
    </w:r>
    <w:r w:rsidR="0070311C">
      <w:rPr>
        <w:rFonts w:cs="Calibri"/>
        <w:szCs w:val="16"/>
        <w:lang w:val="en-US"/>
      </w:rPr>
      <w:tab/>
    </w:r>
    <w:r w:rsidR="0070311C">
      <w:rPr>
        <w:rFonts w:cs="Calibri"/>
        <w:szCs w:val="16"/>
        <w:lang w:val="en-US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BB7041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BB7041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3A6F" w:rsidRDefault="00593A6F">
      <w:r>
        <w:separator/>
      </w:r>
    </w:p>
  </w:footnote>
  <w:footnote w:type="continuationSeparator" w:id="0">
    <w:p w:rsidR="00593A6F" w:rsidRDefault="00593A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BB7041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BB7041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593A6F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97C5A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3F335E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6F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11C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82BF4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4A86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9D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041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0C1B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484A0E20-5029-414C-BFD0-10BA3F892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3F335E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3F335E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369C4-C4C9-49FC-AB26-3411B2031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7</TotalTime>
  <Pages>2</Pages>
  <Words>97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Peter Wells</dc:creator>
  <cp:keywords/>
  <cp:lastModifiedBy>Dennis Applebaum</cp:lastModifiedBy>
  <cp:revision>4</cp:revision>
  <cp:lastPrinted>2018-05-31T07:14:00Z</cp:lastPrinted>
  <dcterms:created xsi:type="dcterms:W3CDTF">2020-02-11T13:30:00Z</dcterms:created>
  <dcterms:modified xsi:type="dcterms:W3CDTF">2020-02-19T15:06:00Z</dcterms:modified>
</cp:coreProperties>
</file>