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4DB1F" w14:textId="77777777"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2350B47A" wp14:editId="6A286557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70495" w14:textId="1FBEA36C" w:rsidR="00EF0FD8" w:rsidRDefault="00557628" w:rsidP="00DC3C93">
      <w:pPr>
        <w:pStyle w:val="Title"/>
        <w:spacing w:after="200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22" w:type="pct"/>
        <w:tblInd w:w="-5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2"/>
        <w:gridCol w:w="2875"/>
        <w:gridCol w:w="1157"/>
        <w:gridCol w:w="709"/>
        <w:gridCol w:w="712"/>
        <w:gridCol w:w="709"/>
        <w:gridCol w:w="851"/>
        <w:gridCol w:w="851"/>
        <w:gridCol w:w="851"/>
        <w:gridCol w:w="854"/>
        <w:gridCol w:w="712"/>
        <w:gridCol w:w="709"/>
        <w:gridCol w:w="3105"/>
      </w:tblGrid>
      <w:tr w:rsidR="00EF0FD8" w:rsidRPr="00024563" w14:paraId="2DF9294F" w14:textId="77777777" w:rsidTr="00EF0FD8">
        <w:tc>
          <w:tcPr>
            <w:tcW w:w="5000" w:type="pct"/>
            <w:gridSpan w:val="13"/>
            <w:shd w:val="clear" w:color="auto" w:fill="DEEAF6"/>
          </w:tcPr>
          <w:p w14:paraId="48137841" w14:textId="77777777" w:rsidR="00EF0FD8" w:rsidRPr="00024563" w:rsidRDefault="00EF0FD8" w:rsidP="007B3E42">
            <w:pPr>
              <w:rPr>
                <w:rFonts w:asciiTheme="minorHAnsi" w:hAnsiTheme="minorHAnsi" w:cstheme="minorHAnsi"/>
                <w:b/>
              </w:rPr>
            </w:pPr>
            <w:r w:rsidRPr="00BC7CAE">
              <w:rPr>
                <w:rFonts w:asciiTheme="minorHAnsi" w:hAnsiTheme="minorHAnsi" w:cstheme="minorHAnsi"/>
                <w:b/>
                <w:sz w:val="24"/>
              </w:rPr>
              <w:t>iUSP157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– </w:t>
            </w:r>
            <w:r w:rsidRPr="00BC7CAE">
              <w:rPr>
                <w:rFonts w:asciiTheme="minorHAnsi" w:hAnsiTheme="minorHAnsi" w:cstheme="minorHAnsi"/>
                <w:b/>
                <w:sz w:val="24"/>
              </w:rPr>
              <w:t>Provide sports massage techniques to prevent and manage injury</w:t>
            </w:r>
          </w:p>
        </w:tc>
      </w:tr>
      <w:tr w:rsidR="00EF0FD8" w:rsidRPr="00024563" w14:paraId="04FA932B" w14:textId="77777777" w:rsidTr="00EF0FD8">
        <w:trPr>
          <w:cantSplit/>
          <w:trHeight w:val="1887"/>
        </w:trPr>
        <w:tc>
          <w:tcPr>
            <w:tcW w:w="1523" w:type="pct"/>
            <w:gridSpan w:val="3"/>
            <w:vAlign w:val="center"/>
          </w:tcPr>
          <w:p w14:paraId="4AB2916B" w14:textId="77777777" w:rsidR="00EF0FD8" w:rsidRPr="005E3E6D" w:rsidRDefault="00EF0FD8" w:rsidP="007B3E42">
            <w:pPr>
              <w:spacing w:after="120"/>
              <w:rPr>
                <w:rFonts w:asciiTheme="minorHAnsi" w:hAnsiTheme="minorHAnsi" w:cstheme="minorHAnsi"/>
                <w:b/>
              </w:rPr>
            </w:pPr>
            <w:bookmarkStart w:id="0" w:name="_GoBack" w:colFirst="1" w:colLast="2"/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14:paraId="3F8187EB" w14:textId="77777777" w:rsidR="00EF0FD8" w:rsidRPr="005E3E6D" w:rsidRDefault="00EF0FD8" w:rsidP="007B3E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14:paraId="6748183D" w14:textId="77777777" w:rsidR="00EF0FD8" w:rsidRPr="005E3E6D" w:rsidRDefault="00EF0FD8" w:rsidP="007B3E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14:paraId="53D6BC24" w14:textId="77777777" w:rsidR="00EF0FD8" w:rsidRPr="005E3E6D" w:rsidRDefault="00EF0FD8" w:rsidP="007B3E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245" w:type="pc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14:paraId="6FFCA511" w14:textId="77777777" w:rsidR="00EF0FD8" w:rsidRPr="00024563" w:rsidRDefault="00EF0FD8" w:rsidP="007D6F81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A555DE8" w14:textId="77777777" w:rsidR="00EF0FD8" w:rsidRPr="00024563" w:rsidRDefault="00EF0FD8" w:rsidP="007D6F81">
            <w:pPr>
              <w:spacing w:before="120"/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8007A4D" w14:textId="77777777" w:rsidR="00EF0FD8" w:rsidRPr="00024563" w:rsidRDefault="00EF0FD8" w:rsidP="007D6F81">
            <w:pPr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60C0D3" w14:textId="77777777" w:rsidR="00EF0FD8" w:rsidRPr="00024563" w:rsidRDefault="00EF0FD8" w:rsidP="007B3E42">
            <w:pPr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Assessment of injury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D24B38" w14:textId="77777777" w:rsidR="00EF0FD8" w:rsidRPr="00024563" w:rsidRDefault="00EF0FD8" w:rsidP="007B3E42">
            <w:pPr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Sports specific massage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9CAB1D" w14:textId="77777777" w:rsidR="00EF0FD8" w:rsidRPr="00024563" w:rsidRDefault="00EF0FD8" w:rsidP="007B3E42">
            <w:pPr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After/home care advice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0E5D5679" w14:textId="77777777" w:rsidR="00EF0FD8" w:rsidRPr="00024563" w:rsidRDefault="00EF0FD8" w:rsidP="007B3E42">
            <w:pPr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Sample oral questions</w:t>
            </w:r>
          </w:p>
        </w:tc>
        <w:tc>
          <w:tcPr>
            <w:tcW w:w="2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2DCB18C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12" w:space="0" w:color="auto"/>
            </w:tcBorders>
            <w:textDirection w:val="btLr"/>
            <w:vAlign w:val="center"/>
          </w:tcPr>
          <w:p w14:paraId="638171D0" w14:textId="77777777" w:rsidR="00EF0FD8" w:rsidRPr="00024563" w:rsidRDefault="00EF0FD8" w:rsidP="007B3E42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73" w:type="pct"/>
            <w:vAlign w:val="center"/>
          </w:tcPr>
          <w:p w14:paraId="77F82043" w14:textId="77777777" w:rsidR="00EF0FD8" w:rsidRPr="00024563" w:rsidRDefault="00EF0FD8" w:rsidP="007B3E42">
            <w:pPr>
              <w:rPr>
                <w:rFonts w:asciiTheme="minorHAnsi" w:hAnsiTheme="minorHAnsi" w:cstheme="minorHAnsi"/>
              </w:rPr>
            </w:pPr>
          </w:p>
        </w:tc>
      </w:tr>
      <w:bookmarkEnd w:id="0"/>
      <w:tr w:rsidR="00EF0FD8" w:rsidRPr="005E3E6D" w14:paraId="548BB658" w14:textId="77777777" w:rsidTr="00EF0FD8">
        <w:tc>
          <w:tcPr>
            <w:tcW w:w="1123" w:type="pct"/>
            <w:gridSpan w:val="2"/>
            <w:shd w:val="clear" w:color="auto" w:fill="F2F2F2" w:themeFill="background1" w:themeFillShade="F2"/>
            <w:vAlign w:val="center"/>
          </w:tcPr>
          <w:p w14:paraId="1BEC9098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0" w:type="pct"/>
            <w:shd w:val="clear" w:color="auto" w:fill="F2F2F2" w:themeFill="background1" w:themeFillShade="F2"/>
            <w:vAlign w:val="center"/>
          </w:tcPr>
          <w:p w14:paraId="5D73E4F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45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4D2F1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BD4C42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233840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31B288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9B0FF5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35</w:t>
            </w: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BFE9EB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057DB3E4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26AEB4C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4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D1A8AA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73" w:type="pct"/>
            <w:shd w:val="clear" w:color="auto" w:fill="F2F2F2" w:themeFill="background1" w:themeFillShade="F2"/>
            <w:vAlign w:val="center"/>
          </w:tcPr>
          <w:p w14:paraId="7840445E" w14:textId="77777777" w:rsidR="00EF0FD8" w:rsidRPr="005E3E6D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EF0FD8" w:rsidRPr="005E3E6D" w14:paraId="100FE7B8" w14:textId="77777777" w:rsidTr="00EF0FD8">
        <w:tc>
          <w:tcPr>
            <w:tcW w:w="129" w:type="pct"/>
          </w:tcPr>
          <w:p w14:paraId="0EDF32E7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23B06EB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4294D93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35E18A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BE49A4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C0081C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A80325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3174B1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A82F8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42354D0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1D7E0D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21D9DB9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3DCA2C3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5D3A89E4" w14:textId="77777777" w:rsidTr="00EF0FD8">
        <w:tc>
          <w:tcPr>
            <w:tcW w:w="129" w:type="pct"/>
          </w:tcPr>
          <w:p w14:paraId="4D39433A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28D4E98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0B10AC2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9A822A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46A1D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BB4C8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E74DE2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47BF7C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2DC82A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308DFF5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28973F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E31950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4F2F1B6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1F0AB443" w14:textId="77777777" w:rsidTr="00EF0FD8">
        <w:tc>
          <w:tcPr>
            <w:tcW w:w="129" w:type="pct"/>
          </w:tcPr>
          <w:p w14:paraId="29C8E35F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1AC76A7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6F4B03A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BD7397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AC54FF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E98C11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488F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73E1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9550A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1343997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2362534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E2097D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136EDC6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0E7CA940" w14:textId="77777777" w:rsidTr="00EF0FD8">
        <w:tc>
          <w:tcPr>
            <w:tcW w:w="129" w:type="pct"/>
          </w:tcPr>
          <w:p w14:paraId="78B23B70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689F345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3EA8DD9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49520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ADCB98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0C6219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2BA6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B6C00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0F119D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2C7841E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C848EF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246C4F2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6A24527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449FC912" w14:textId="77777777" w:rsidTr="00EF0FD8">
        <w:tc>
          <w:tcPr>
            <w:tcW w:w="129" w:type="pct"/>
          </w:tcPr>
          <w:p w14:paraId="5F75C60E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443BDDB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47B51B5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9E656A9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4974F8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D21E5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6E1FF7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1148C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D20B82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2B45982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27EB87F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11CB8FC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4957B3F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55FC3555" w14:textId="77777777" w:rsidTr="00EF0FD8">
        <w:tc>
          <w:tcPr>
            <w:tcW w:w="129" w:type="pct"/>
          </w:tcPr>
          <w:p w14:paraId="40F1962C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0F1AFFA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19CDC80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67FE77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DFDD8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E4181D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1E14C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70F044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23312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1F2111C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2B33DF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415CAAD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1B137F0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4DF9CEE7" w14:textId="77777777" w:rsidTr="00EF0FD8">
        <w:tc>
          <w:tcPr>
            <w:tcW w:w="129" w:type="pct"/>
          </w:tcPr>
          <w:p w14:paraId="4796F444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0525AE3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119A5CB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9E28F7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A5FB8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1AE5DB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94D941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036033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25C71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1B54B2F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B61E11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15049D1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6D0AAF7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05411941" w14:textId="77777777" w:rsidTr="00EF0FD8">
        <w:tc>
          <w:tcPr>
            <w:tcW w:w="129" w:type="pct"/>
          </w:tcPr>
          <w:p w14:paraId="03836523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62CBB4C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3BE3E21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0650FA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016533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382F46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1E7706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6CF2C5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4E46C5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6A1DB0B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011CF5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164B716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674961F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5F92CE34" w14:textId="77777777" w:rsidTr="00EF0FD8">
        <w:tc>
          <w:tcPr>
            <w:tcW w:w="129" w:type="pct"/>
          </w:tcPr>
          <w:p w14:paraId="2D728D22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1E9D25D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0DC2B1A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126451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4361D29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098D8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8866A8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7B1013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C88601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36DA31C9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6BB4BC0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F9ECB8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59F3230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055730F5" w14:textId="77777777" w:rsidTr="00EF0FD8">
        <w:tc>
          <w:tcPr>
            <w:tcW w:w="129" w:type="pct"/>
          </w:tcPr>
          <w:p w14:paraId="1DFD8FDD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2384C52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378B9DD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234127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2B3FC6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DE79BB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94EB71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D1E88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ED19B3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1A3B8A1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92D14F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5189BFD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2C92586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6A574971" w14:textId="77777777" w:rsidTr="00EF0FD8">
        <w:tc>
          <w:tcPr>
            <w:tcW w:w="129" w:type="pct"/>
          </w:tcPr>
          <w:p w14:paraId="7CFDD4EE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30DEBBE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6BDC4A89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D2468F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DCE8F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DE1F59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98768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408FC5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C5EFBA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4F8A5CA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0A125C3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D67D3F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133B707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63810F49" w14:textId="77777777" w:rsidTr="00EF0FD8">
        <w:tc>
          <w:tcPr>
            <w:tcW w:w="129" w:type="pct"/>
          </w:tcPr>
          <w:p w14:paraId="31A972AE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4CA1560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646D213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9FB49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EE0B40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D66D42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E56F59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8ED965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DADDF8C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4265EA6E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ADF5F7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465D57F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060406A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0A9E2C12" w14:textId="77777777" w:rsidTr="00EF0FD8">
        <w:tc>
          <w:tcPr>
            <w:tcW w:w="129" w:type="pct"/>
          </w:tcPr>
          <w:p w14:paraId="693447B2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15AF7240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06BEBB0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198A6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4DE83B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770644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DC35B8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A9BD15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6BADB89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right w:val="single" w:sz="12" w:space="0" w:color="auto"/>
            </w:tcBorders>
          </w:tcPr>
          <w:p w14:paraId="0984E40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4A2C7812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270725BB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583F2C95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F0FD8" w:rsidRPr="005E3E6D" w14:paraId="6DC30B03" w14:textId="77777777" w:rsidTr="00EF0FD8">
        <w:tc>
          <w:tcPr>
            <w:tcW w:w="129" w:type="pct"/>
          </w:tcPr>
          <w:p w14:paraId="710D5D24" w14:textId="77777777" w:rsidR="00EF0FD8" w:rsidRPr="00024563" w:rsidRDefault="00EF0FD8" w:rsidP="007B3E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14:paraId="28BB2D8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0" w:type="pct"/>
            <w:tcMar>
              <w:top w:w="57" w:type="dxa"/>
              <w:bottom w:w="57" w:type="dxa"/>
            </w:tcMar>
          </w:tcPr>
          <w:p w14:paraId="2FCE9333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2F1C85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0A0AAD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EC7F5FF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34E7F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0B3CEA4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0B303D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4652A7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21DD96E1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CF1F0C8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3" w:type="pct"/>
            <w:tcMar>
              <w:top w:w="57" w:type="dxa"/>
              <w:bottom w:w="57" w:type="dxa"/>
            </w:tcMar>
          </w:tcPr>
          <w:p w14:paraId="78AF0796" w14:textId="77777777" w:rsidR="00EF0FD8" w:rsidRPr="005E3E6D" w:rsidRDefault="00EF0FD8" w:rsidP="007B3E42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4DC19805" w14:textId="77777777" w:rsidR="005E3E6D" w:rsidRDefault="005E3E6D" w:rsidP="0090687E">
      <w:pPr>
        <w:spacing w:after="0"/>
        <w:jc w:val="right"/>
        <w:rPr>
          <w:rFonts w:asciiTheme="minorHAnsi" w:hAnsiTheme="minorHAnsi" w:cstheme="minorHAnsi"/>
          <w:b/>
        </w:rPr>
      </w:pPr>
    </w:p>
    <w:p w14:paraId="16F1E3A4" w14:textId="77777777" w:rsidR="0090687E" w:rsidRPr="004A608D" w:rsidRDefault="0090687E" w:rsidP="0090687E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90687E" w:rsidRPr="004A608D" w14:paraId="39412728" w14:textId="77777777" w:rsidTr="00E421D3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8B6CCAA" w14:textId="77777777" w:rsidR="0090687E" w:rsidRPr="004A608D" w:rsidRDefault="0090687E" w:rsidP="00E421D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D67789" w14:textId="77777777" w:rsidR="0090687E" w:rsidRPr="004A608D" w:rsidRDefault="0090687E" w:rsidP="00E421D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9B4C48B" w14:textId="77777777" w:rsidR="0090687E" w:rsidRPr="004A608D" w:rsidRDefault="0090687E" w:rsidP="00E421D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26E4F96A" w14:textId="77777777" w:rsidR="0090687E" w:rsidRPr="004A608D" w:rsidRDefault="0090687E" w:rsidP="00E421D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73516" w:rsidRPr="004A608D" w14:paraId="6C1E7532" w14:textId="77777777" w:rsidTr="00E421D3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3880698" w14:textId="1152C7AA" w:rsidR="00673516" w:rsidRPr="004A608D" w:rsidRDefault="00673516" w:rsidP="00673516">
            <w:pPr>
              <w:spacing w:before="60" w:after="60"/>
            </w:pPr>
            <w:r>
              <w:t>1.0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471BF9F" w14:textId="2FC291A3" w:rsidR="00673516" w:rsidRPr="004A608D" w:rsidRDefault="00673516" w:rsidP="00673516">
            <w:pPr>
              <w:spacing w:before="60" w:after="60"/>
            </w:pPr>
            <w:r>
              <w:t>08.01.2020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AD11EC2" w14:textId="5659DBA0" w:rsidR="00673516" w:rsidRPr="004A608D" w:rsidRDefault="00673516" w:rsidP="00673516">
            <w:pPr>
              <w:spacing w:before="60" w:after="60"/>
            </w:pPr>
            <w:r>
              <w:t>Version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395FD2D" w14:textId="504B78EB" w:rsidR="00673516" w:rsidRPr="004A608D" w:rsidRDefault="00673516" w:rsidP="00673516">
            <w:pPr>
              <w:spacing w:before="60" w:after="60"/>
            </w:pPr>
            <w:r>
              <w:t>Assessment Lead - Sport</w:t>
            </w:r>
          </w:p>
        </w:tc>
      </w:tr>
      <w:tr w:rsidR="00EF0FD8" w:rsidRPr="004A608D" w14:paraId="21C79DE5" w14:textId="77777777" w:rsidTr="00E421D3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782F4CD" w14:textId="303A1829" w:rsidR="00EF0FD8" w:rsidRPr="004A608D" w:rsidRDefault="00EF0FD8" w:rsidP="00EF0FD8">
            <w:pPr>
              <w:spacing w:before="60" w:after="60"/>
            </w:pPr>
            <w:r>
              <w:t>2.0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F63D35" w14:textId="3FBDAF77" w:rsidR="00EF0FD8" w:rsidRPr="004A608D" w:rsidRDefault="00EF0FD8" w:rsidP="00EF0FD8">
            <w:pPr>
              <w:spacing w:before="60" w:after="60"/>
            </w:pPr>
            <w:r>
              <w:t>24/02/2020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296E0D5" w14:textId="78AE499A" w:rsidR="00EF0FD8" w:rsidRPr="004A608D" w:rsidRDefault="00EF0FD8" w:rsidP="00EF0FD8">
            <w:pPr>
              <w:spacing w:before="60" w:after="60"/>
            </w:pPr>
            <w:r>
              <w:t>Edited Appearance, Client Care and Hygiene sections to be in line with the Marking Criteria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13C4FA1" w14:textId="2B47B317" w:rsidR="00EF0FD8" w:rsidRPr="004A608D" w:rsidRDefault="00EF0FD8" w:rsidP="00EF0FD8">
            <w:pPr>
              <w:spacing w:before="60" w:after="60"/>
            </w:pPr>
            <w:r>
              <w:t>Assessment Administrator</w:t>
            </w:r>
          </w:p>
        </w:tc>
      </w:tr>
    </w:tbl>
    <w:p w14:paraId="02011BD5" w14:textId="77777777" w:rsidR="0090687E" w:rsidRPr="00DA5BE3" w:rsidRDefault="0090687E" w:rsidP="0090687E">
      <w:pPr>
        <w:pStyle w:val="Bullet"/>
        <w:numPr>
          <w:ilvl w:val="0"/>
          <w:numId w:val="0"/>
        </w:numPr>
      </w:pPr>
    </w:p>
    <w:p w14:paraId="7F957259" w14:textId="77777777" w:rsidR="0090687E" w:rsidRDefault="0090687E" w:rsidP="0090687E">
      <w:pPr>
        <w:spacing w:after="0"/>
        <w:jc w:val="right"/>
        <w:rPr>
          <w:rFonts w:asciiTheme="minorHAnsi" w:hAnsiTheme="minorHAnsi" w:cstheme="minorHAnsi"/>
          <w:b/>
        </w:rPr>
      </w:pPr>
    </w:p>
    <w:sectPr w:rsidR="0090687E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3B965" w14:textId="77777777" w:rsidR="00247D66" w:rsidRDefault="00247D66">
      <w:r>
        <w:separator/>
      </w:r>
    </w:p>
  </w:endnote>
  <w:endnote w:type="continuationSeparator" w:id="0">
    <w:p w14:paraId="4B4188DF" w14:textId="77777777" w:rsidR="00247D66" w:rsidRDefault="0024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A26E8" w14:textId="77777777"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14:paraId="47B38239" w14:textId="77777777"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219B3" w14:textId="68482064" w:rsidR="00D431C3" w:rsidRDefault="007F2EE0" w:rsidP="00FE41F0">
    <w:pPr>
      <w:pStyle w:val="Footer"/>
      <w:rPr>
        <w:rFonts w:cs="Calibri"/>
        <w:bCs/>
        <w:szCs w:val="16"/>
      </w:rPr>
    </w:pPr>
    <w:proofErr w:type="gramStart"/>
    <w:r w:rsidRPr="007F2EE0">
      <w:rPr>
        <w:rFonts w:cs="Calibri"/>
        <w:szCs w:val="16"/>
        <w:lang w:val="en-US"/>
      </w:rPr>
      <w:t>iUSP157</w:t>
    </w:r>
    <w:proofErr w:type="gramEnd"/>
    <w:r w:rsidR="00024563" w:rsidRPr="00DC3C93">
      <w:rPr>
        <w:rFonts w:cs="Calibri"/>
        <w:szCs w:val="16"/>
        <w:lang w:val="en-US"/>
      </w:rPr>
      <w:t xml:space="preserve"> Pre-examination assessment form_v</w:t>
    </w:r>
    <w:r w:rsidR="00EF0FD8">
      <w:rPr>
        <w:rFonts w:cs="Calibri"/>
        <w:szCs w:val="16"/>
        <w:lang w:val="en-US"/>
      </w:rPr>
      <w:t>2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D6F8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D6F8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14:paraId="2430CFCE" w14:textId="77777777"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770020" w14:textId="77777777" w:rsidR="00247D66" w:rsidRDefault="00247D66">
      <w:r>
        <w:separator/>
      </w:r>
    </w:p>
  </w:footnote>
  <w:footnote w:type="continuationSeparator" w:id="0">
    <w:p w14:paraId="1D7DBA0C" w14:textId="77777777" w:rsidR="00247D66" w:rsidRDefault="00247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F5253" w14:textId="77777777" w:rsidR="00D431C3" w:rsidRDefault="007D6F81">
    <w:pPr>
      <w:pStyle w:val="Header"/>
    </w:pPr>
    <w:r>
      <w:rPr>
        <w:noProof/>
      </w:rPr>
      <w:pict w14:anchorId="5F3BFA7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B79B6" w14:textId="77777777" w:rsidR="00D431C3" w:rsidRDefault="007D6F81">
    <w:pPr>
      <w:pStyle w:val="Header"/>
    </w:pPr>
    <w:r>
      <w:rPr>
        <w:noProof/>
      </w:rPr>
      <w:pict w14:anchorId="1B04A45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BC7CAE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47D66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5F0A"/>
    <w:rsid w:val="00557628"/>
    <w:rsid w:val="00560E82"/>
    <w:rsid w:val="00561CF9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5629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0D54"/>
    <w:rsid w:val="00673516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D6F81"/>
    <w:rsid w:val="007E0C88"/>
    <w:rsid w:val="007E1008"/>
    <w:rsid w:val="007E6339"/>
    <w:rsid w:val="007E75B4"/>
    <w:rsid w:val="007F0BE8"/>
    <w:rsid w:val="007F2EE0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861BF"/>
    <w:rsid w:val="0089184A"/>
    <w:rsid w:val="008A26D9"/>
    <w:rsid w:val="008B16CF"/>
    <w:rsid w:val="008C05C3"/>
    <w:rsid w:val="008C31CF"/>
    <w:rsid w:val="008C5B49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013D9"/>
    <w:rsid w:val="0090687E"/>
    <w:rsid w:val="0091201A"/>
    <w:rsid w:val="00914075"/>
    <w:rsid w:val="00921B3A"/>
    <w:rsid w:val="00925BCE"/>
    <w:rsid w:val="00925FF7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979F9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C7CAE"/>
    <w:rsid w:val="00BD1738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72AC7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0FD8"/>
    <w:rsid w:val="00EF1340"/>
    <w:rsid w:val="00EF3B89"/>
    <w:rsid w:val="00EF629D"/>
    <w:rsid w:val="00EF7AFD"/>
    <w:rsid w:val="00F026E3"/>
    <w:rsid w:val="00F15982"/>
    <w:rsid w:val="00F230E9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87D3D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9A30082"/>
  <w15:chartTrackingRefBased/>
  <w15:docId w15:val="{B11A47BA-E6F2-485E-B66E-F1A2B9D6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9C973-CD53-41F1-B39F-B6C7BC49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Form_v1</Template>
  <TotalTime>1</TotalTime>
  <Pages>2</Pages>
  <Words>106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2020-01-08T14:29:00Z</cp:lastPrinted>
  <dcterms:created xsi:type="dcterms:W3CDTF">2020-02-24T10:37:00Z</dcterms:created>
  <dcterms:modified xsi:type="dcterms:W3CDTF">2020-02-24T10:39:00Z</dcterms:modified>
</cp:coreProperties>
</file>