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10"/>
        <w:gridCol w:w="3324"/>
        <w:gridCol w:w="1249"/>
        <w:gridCol w:w="685"/>
        <w:gridCol w:w="708"/>
        <w:gridCol w:w="567"/>
        <w:gridCol w:w="708"/>
        <w:gridCol w:w="993"/>
        <w:gridCol w:w="623"/>
        <w:gridCol w:w="585"/>
        <w:gridCol w:w="585"/>
        <w:gridCol w:w="585"/>
        <w:gridCol w:w="585"/>
        <w:gridCol w:w="3089"/>
      </w:tblGrid>
      <w:tr w:rsidR="00024563" w:rsidRPr="005E3E6D" w:rsidTr="00891761">
        <w:trPr>
          <w:jc w:val="center"/>
        </w:trPr>
        <w:tc>
          <w:tcPr>
            <w:tcW w:w="5000" w:type="pct"/>
            <w:gridSpan w:val="14"/>
            <w:shd w:val="clear" w:color="auto" w:fill="DEEAF6"/>
          </w:tcPr>
          <w:p w:rsidR="00024563" w:rsidRPr="00024563" w:rsidRDefault="00395D6D" w:rsidP="00DC3C93">
            <w:pPr>
              <w:rPr>
                <w:rFonts w:asciiTheme="minorHAnsi" w:hAnsiTheme="minorHAnsi" w:cstheme="minorHAnsi"/>
                <w:b/>
              </w:rPr>
            </w:pPr>
            <w:r w:rsidRPr="00395D6D">
              <w:rPr>
                <w:rFonts w:asciiTheme="minorHAnsi" w:hAnsiTheme="minorHAnsi" w:cstheme="minorHAnsi"/>
                <w:b/>
                <w:sz w:val="24"/>
              </w:rPr>
              <w:t>iUBT398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395D6D">
              <w:rPr>
                <w:rFonts w:asciiTheme="minorHAnsi" w:hAnsiTheme="minorHAnsi" w:cstheme="minorHAnsi"/>
                <w:b/>
                <w:sz w:val="24"/>
              </w:rPr>
              <w:t>Provide self-tanning treatments</w:t>
            </w:r>
          </w:p>
        </w:tc>
      </w:tr>
      <w:tr w:rsidR="00395D6D" w:rsidRPr="005E3E6D" w:rsidTr="00891761">
        <w:trPr>
          <w:jc w:val="center"/>
        </w:trPr>
        <w:tc>
          <w:tcPr>
            <w:tcW w:w="1695" w:type="pct"/>
            <w:gridSpan w:val="3"/>
            <w:vMerge w:val="restart"/>
            <w:vAlign w:val="center"/>
          </w:tcPr>
          <w:p w:rsidR="00395D6D" w:rsidRPr="005E3E6D" w:rsidRDefault="00395D6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395D6D" w:rsidRPr="005E3E6D" w:rsidRDefault="00395D6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395D6D" w:rsidRPr="005E3E6D" w:rsidRDefault="00395D6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395D6D" w:rsidRPr="005E3E6D" w:rsidRDefault="00395D6D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74" w:type="pct"/>
            <w:gridSpan w:val="2"/>
            <w:tcBorders>
              <w:right w:val="single" w:sz="12" w:space="0" w:color="auto"/>
            </w:tcBorders>
          </w:tcPr>
          <w:p w:rsidR="00395D6D" w:rsidRPr="00024563" w:rsidRDefault="00395D6D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95D6D" w:rsidRPr="00024563" w:rsidRDefault="00395D6D" w:rsidP="005E3E6D">
            <w:pPr>
              <w:rPr>
                <w:rFonts w:asciiTheme="minorHAnsi" w:hAnsiTheme="minorHAnsi" w:cstheme="minorHAnsi"/>
              </w:rPr>
            </w:pPr>
            <w:r w:rsidRPr="00395D6D">
              <w:rPr>
                <w:rFonts w:asciiTheme="minorHAnsi" w:hAnsiTheme="minorHAnsi" w:cstheme="minorHAnsi"/>
              </w:rPr>
              <w:t>Hygiene and</w:t>
            </w:r>
            <w:r w:rsidR="00945569">
              <w:rPr>
                <w:rFonts w:asciiTheme="minorHAnsi" w:hAnsiTheme="minorHAnsi" w:cstheme="minorHAnsi"/>
              </w:rPr>
              <w:t xml:space="preserve"> S</w:t>
            </w:r>
            <w:r w:rsidRPr="00395D6D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338" w:type="pct"/>
            <w:vMerge w:val="restart"/>
            <w:textDirection w:val="btLr"/>
          </w:tcPr>
          <w:p w:rsidR="00395D6D" w:rsidRPr="00024563" w:rsidRDefault="0094556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="00395D6D" w:rsidRPr="00395D6D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12" w:type="pct"/>
            <w:vMerge w:val="restart"/>
            <w:textDirection w:val="btLr"/>
            <w:vAlign w:val="center"/>
          </w:tcPr>
          <w:p w:rsidR="00395D6D" w:rsidRPr="00024563" w:rsidRDefault="00395D6D" w:rsidP="00945569">
            <w:pPr>
              <w:rPr>
                <w:rFonts w:asciiTheme="minorHAnsi" w:hAnsiTheme="minorHAnsi" w:cstheme="minorHAnsi"/>
              </w:rPr>
            </w:pPr>
            <w:r w:rsidRPr="00395D6D">
              <w:rPr>
                <w:rFonts w:asciiTheme="minorHAnsi" w:hAnsiTheme="minorHAnsi" w:cstheme="minorHAnsi"/>
              </w:rPr>
              <w:t>Exfoliation</w:t>
            </w:r>
          </w:p>
        </w:tc>
        <w:tc>
          <w:tcPr>
            <w:tcW w:w="199" w:type="pct"/>
            <w:vMerge w:val="restart"/>
            <w:textDirection w:val="btLr"/>
            <w:vAlign w:val="center"/>
          </w:tcPr>
          <w:p w:rsidR="00395D6D" w:rsidRPr="00024563" w:rsidRDefault="0094556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Self-T</w:t>
            </w:r>
            <w:r w:rsidR="00395D6D" w:rsidRPr="00395D6D">
              <w:rPr>
                <w:rFonts w:asciiTheme="minorHAnsi" w:hAnsiTheme="minorHAnsi" w:cstheme="minorHAnsi"/>
              </w:rPr>
              <w:t>anning</w:t>
            </w:r>
          </w:p>
        </w:tc>
        <w:tc>
          <w:tcPr>
            <w:tcW w:w="199" w:type="pct"/>
            <w:vMerge w:val="restart"/>
            <w:textDirection w:val="btLr"/>
            <w:vAlign w:val="center"/>
          </w:tcPr>
          <w:p w:rsidR="00395D6D" w:rsidRPr="00024563" w:rsidRDefault="00D74358" w:rsidP="00D743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  <w:r w:rsidR="00945569">
              <w:rPr>
                <w:rFonts w:asciiTheme="minorHAnsi" w:hAnsiTheme="minorHAnsi" w:cstheme="minorHAnsi"/>
              </w:rPr>
              <w:t xml:space="preserve"> A</w:t>
            </w:r>
            <w:r w:rsidR="00395D6D" w:rsidRPr="00395D6D">
              <w:rPr>
                <w:rFonts w:asciiTheme="minorHAnsi" w:hAnsiTheme="minorHAnsi" w:cstheme="minorHAnsi"/>
              </w:rPr>
              <w:t>dvice</w:t>
            </w:r>
          </w:p>
        </w:tc>
        <w:tc>
          <w:tcPr>
            <w:tcW w:w="1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95D6D" w:rsidRPr="00024563" w:rsidRDefault="00395D6D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51" w:type="pct"/>
            <w:vMerge w:val="restart"/>
            <w:vAlign w:val="center"/>
          </w:tcPr>
          <w:p w:rsidR="00395D6D" w:rsidRPr="00024563" w:rsidRDefault="00395D6D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945569" w:rsidRPr="005E3E6D" w:rsidTr="00891761">
        <w:trPr>
          <w:cantSplit/>
          <w:trHeight w:val="1512"/>
          <w:jc w:val="center"/>
        </w:trPr>
        <w:tc>
          <w:tcPr>
            <w:tcW w:w="1695" w:type="pct"/>
            <w:gridSpan w:val="3"/>
            <w:vMerge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extDirection w:val="btLr"/>
            <w:vAlign w:val="center"/>
          </w:tcPr>
          <w:p w:rsidR="00395D6D" w:rsidRPr="00024563" w:rsidRDefault="00395D6D" w:rsidP="005E3E6D">
            <w:pPr>
              <w:rPr>
                <w:rFonts w:asciiTheme="minorHAnsi" w:hAnsiTheme="minorHAnsi" w:cstheme="minorHAnsi"/>
              </w:rPr>
            </w:pPr>
            <w:r w:rsidRPr="00395D6D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textDirection w:val="btLr"/>
            <w:vAlign w:val="center"/>
          </w:tcPr>
          <w:p w:rsidR="00395D6D" w:rsidRPr="00024563" w:rsidRDefault="0094556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395D6D" w:rsidRPr="00395D6D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3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vMerge/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vMerge/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vMerge/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vMerge/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vMerge/>
            <w:tcBorders>
              <w:left w:val="single" w:sz="12" w:space="0" w:color="auto"/>
            </w:tcBorders>
            <w:textDirection w:val="btL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vMerge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270" w:type="pct"/>
            <w:gridSpan w:val="2"/>
            <w:shd w:val="clear" w:color="auto" w:fill="F2F2F2" w:themeFill="background1" w:themeFillShade="F2"/>
            <w:vAlign w:val="center"/>
          </w:tcPr>
          <w:p w:rsidR="00395D6D" w:rsidRPr="005E3E6D" w:rsidRDefault="00395D6D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25" w:type="pct"/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33" w:type="pct"/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8" w:type="pct"/>
            <w:shd w:val="clear" w:color="auto" w:fill="F2F2F2" w:themeFill="background1" w:themeFillShade="F2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12" w:type="pct"/>
            <w:shd w:val="clear" w:color="auto" w:fill="F2F2F2" w:themeFill="background1" w:themeFillShade="F2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51" w:type="pct"/>
            <w:shd w:val="clear" w:color="auto" w:fill="F2F2F2" w:themeFill="background1" w:themeFillShade="F2"/>
            <w:vAlign w:val="center"/>
          </w:tcPr>
          <w:p w:rsidR="00395D6D" w:rsidRPr="005E3E6D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trHeight w:val="263"/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45569" w:rsidRPr="005E3E6D" w:rsidTr="00891761">
        <w:trPr>
          <w:jc w:val="center"/>
        </w:trPr>
        <w:tc>
          <w:tcPr>
            <w:tcW w:w="139" w:type="pct"/>
          </w:tcPr>
          <w:p w:rsidR="00395D6D" w:rsidRPr="00024563" w:rsidRDefault="00395D6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13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5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51" w:type="pct"/>
            <w:tcMar>
              <w:top w:w="57" w:type="dxa"/>
              <w:bottom w:w="57" w:type="dxa"/>
            </w:tcMar>
          </w:tcPr>
          <w:p w:rsidR="00395D6D" w:rsidRPr="005E3E6D" w:rsidRDefault="00395D6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3E3E76" w:rsidRPr="004A608D" w:rsidRDefault="003E3E76" w:rsidP="003E3E76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3E3E76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E3E76" w:rsidRPr="004A608D" w:rsidRDefault="003E3E76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E3E76" w:rsidRPr="004A608D" w:rsidRDefault="003E3E76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E3E76" w:rsidRPr="004A608D" w:rsidRDefault="003E3E76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E3E76" w:rsidRPr="004A608D" w:rsidRDefault="003E3E76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E3E76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D74358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D74358" w:rsidP="002F61D0">
            <w:pPr>
              <w:spacing w:before="60" w:after="60"/>
            </w:pPr>
            <w:r>
              <w:t>28/02/2020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D74358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D74358" w:rsidP="002F61D0">
            <w:pPr>
              <w:spacing w:before="60" w:after="60"/>
            </w:pPr>
            <w:r>
              <w:t>Assessment Administrator</w:t>
            </w:r>
          </w:p>
        </w:tc>
      </w:tr>
      <w:tr w:rsidR="003E3E76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3E3E76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3E3E76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3E3E76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E3E76" w:rsidRPr="004A608D" w:rsidRDefault="003E3E76" w:rsidP="002F61D0">
            <w:pPr>
              <w:spacing w:before="60" w:after="60"/>
            </w:pPr>
          </w:p>
        </w:tc>
      </w:tr>
    </w:tbl>
    <w:p w:rsidR="003E3E76" w:rsidRPr="00DA5BE3" w:rsidRDefault="003E3E76" w:rsidP="003E3E76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D6D" w:rsidRDefault="00395D6D">
      <w:r>
        <w:separator/>
      </w:r>
    </w:p>
  </w:endnote>
  <w:endnote w:type="continuationSeparator" w:id="0">
    <w:p w:rsidR="00395D6D" w:rsidRDefault="0039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395D6D" w:rsidP="00FE41F0">
    <w:pPr>
      <w:pStyle w:val="Footer"/>
      <w:rPr>
        <w:rFonts w:cs="Calibri"/>
        <w:bCs/>
        <w:szCs w:val="16"/>
      </w:rPr>
    </w:pPr>
    <w:proofErr w:type="gramStart"/>
    <w:r w:rsidRPr="00395D6D">
      <w:rPr>
        <w:rFonts w:cs="Calibri"/>
        <w:szCs w:val="16"/>
        <w:lang w:val="en-US"/>
      </w:rPr>
      <w:t>iUBT398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D74358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313F7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313F7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D6D" w:rsidRDefault="00395D6D">
      <w:r>
        <w:separator/>
      </w:r>
    </w:p>
  </w:footnote>
  <w:footnote w:type="continuationSeparator" w:id="0">
    <w:p w:rsidR="00395D6D" w:rsidRDefault="00395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313F7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313F7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395D6D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13F7B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95D6D"/>
    <w:rsid w:val="003A50D3"/>
    <w:rsid w:val="003B0364"/>
    <w:rsid w:val="003B1A4C"/>
    <w:rsid w:val="003B1BF5"/>
    <w:rsid w:val="003B6BF3"/>
    <w:rsid w:val="003B7569"/>
    <w:rsid w:val="003D50EC"/>
    <w:rsid w:val="003E3E76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510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76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45569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74358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EED3778D-FC95-48B5-A519-0A06CB2E3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506BC-E599-4720-ACBE-11836BE4C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4</TotalTime>
  <Pages>2</Pages>
  <Words>105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3</cp:revision>
  <cp:lastPrinted>2020-02-28T13:05:00Z</cp:lastPrinted>
  <dcterms:created xsi:type="dcterms:W3CDTF">2020-02-28T11:59:00Z</dcterms:created>
  <dcterms:modified xsi:type="dcterms:W3CDTF">2020-02-28T13:05:00Z</dcterms:modified>
</cp:coreProperties>
</file>