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2281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DD49F2" w:rsidP="00187785">
      <w:pPr>
        <w:pStyle w:val="Heading2"/>
        <w:spacing w:after="120"/>
        <w:rPr>
          <w:rFonts w:cstheme="minorHAnsi"/>
          <w:color w:val="auto"/>
        </w:rPr>
      </w:pPr>
      <w:r w:rsidRPr="00DD49F2">
        <w:rPr>
          <w:rFonts w:cstheme="minorHAnsi"/>
          <w:color w:val="auto"/>
        </w:rPr>
        <w:t>iUCO70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DD49F2">
        <w:rPr>
          <w:rFonts w:cstheme="minorHAnsi"/>
          <w:color w:val="auto"/>
        </w:rPr>
        <w:t>Management of health, safety and security in the salon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E0802" w:rsidRPr="001E0802" w:rsidRDefault="00187785" w:rsidP="005A7DEF">
      <w:pPr>
        <w:pStyle w:val="bullet0"/>
      </w:pPr>
      <w:r>
        <w:t>The form must be placed with the project evidence for ITEC external verification purposes</w:t>
      </w: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5197"/>
        <w:gridCol w:w="1699"/>
        <w:gridCol w:w="1699"/>
        <w:gridCol w:w="1699"/>
        <w:gridCol w:w="1699"/>
        <w:gridCol w:w="739"/>
        <w:gridCol w:w="960"/>
        <w:gridCol w:w="542"/>
        <w:gridCol w:w="1154"/>
      </w:tblGrid>
      <w:tr w:rsidR="005A7DEF" w:rsidRPr="001204C3" w:rsidTr="005A7DEF">
        <w:trPr>
          <w:trHeight w:val="90"/>
        </w:trPr>
        <w:tc>
          <w:tcPr>
            <w:tcW w:w="1689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5A7DEF" w:rsidRPr="00F42F92" w:rsidRDefault="005A7DEF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552" w:type="pct"/>
            <w:shd w:val="clear" w:color="auto" w:fill="DEEAF6"/>
          </w:tcPr>
          <w:p w:rsidR="005A7DEF" w:rsidRDefault="005A7DEF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552" w:type="pct"/>
            <w:shd w:val="clear" w:color="auto" w:fill="DEEAF6"/>
          </w:tcPr>
          <w:p w:rsidR="005A7DEF" w:rsidRDefault="005A7DEF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552" w:type="pct"/>
            <w:shd w:val="clear" w:color="auto" w:fill="DEEAF6"/>
          </w:tcPr>
          <w:p w:rsidR="005A7DEF" w:rsidRDefault="005A7DEF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Diagram</w:t>
            </w:r>
          </w:p>
        </w:tc>
        <w:tc>
          <w:tcPr>
            <w:tcW w:w="552" w:type="pct"/>
            <w:shd w:val="clear" w:color="auto" w:fill="DEEAF6"/>
          </w:tcPr>
          <w:p w:rsidR="005A7DEF" w:rsidRDefault="005A7DEF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Graph</w:t>
            </w:r>
          </w:p>
        </w:tc>
        <w:tc>
          <w:tcPr>
            <w:tcW w:w="552" w:type="pct"/>
            <w:gridSpan w:val="2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5A7DEF" w:rsidRPr="001E0802" w:rsidRDefault="005A7DEF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551" w:type="pct"/>
            <w:gridSpan w:val="2"/>
            <w:shd w:val="clear" w:color="auto" w:fill="DEEAF6"/>
          </w:tcPr>
          <w:p w:rsidR="005A7DEF" w:rsidRPr="001E0802" w:rsidRDefault="005A7DEF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5A7DEF" w:rsidRPr="001204C3" w:rsidTr="005A7DEF">
        <w:trPr>
          <w:trHeight w:val="171"/>
        </w:trPr>
        <w:tc>
          <w:tcPr>
            <w:tcW w:w="168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A7DEF" w:rsidRPr="005A651E" w:rsidRDefault="005A7DEF" w:rsidP="00F76B76">
            <w:pPr>
              <w:rPr>
                <w:rFonts w:cstheme="minorHAnsi"/>
                <w:color w:val="262626" w:themeColor="text1" w:themeTint="D9"/>
              </w:rPr>
            </w:pPr>
            <w:r w:rsidRPr="005A7DEF">
              <w:rPr>
                <w:rFonts w:cstheme="minorHAnsi"/>
                <w:color w:val="262626" w:themeColor="text1" w:themeTint="D9"/>
              </w:rPr>
              <w:t>Risk assessment</w:t>
            </w:r>
          </w:p>
        </w:tc>
        <w:tc>
          <w:tcPr>
            <w:tcW w:w="552" w:type="pct"/>
          </w:tcPr>
          <w:p w:rsidR="005A7DEF" w:rsidRPr="005A651E" w:rsidRDefault="005A7DE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52" w:type="pct"/>
          </w:tcPr>
          <w:p w:rsidR="005A7DEF" w:rsidRPr="005A651E" w:rsidRDefault="005A7DE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52" w:type="pct"/>
          </w:tcPr>
          <w:p w:rsidR="005A7DEF" w:rsidRPr="005A651E" w:rsidRDefault="005A7DE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52" w:type="pct"/>
          </w:tcPr>
          <w:p w:rsidR="005A7DEF" w:rsidRPr="005A651E" w:rsidRDefault="005A7DE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52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A7DEF" w:rsidRPr="005A651E" w:rsidRDefault="005A7DE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51" w:type="pct"/>
            <w:gridSpan w:val="2"/>
          </w:tcPr>
          <w:p w:rsidR="005A7DEF" w:rsidRPr="005A651E" w:rsidRDefault="005A7DE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A7DEF" w:rsidRPr="001204C3" w:rsidTr="005A7DEF">
        <w:trPr>
          <w:trHeight w:val="30"/>
        </w:trPr>
        <w:tc>
          <w:tcPr>
            <w:tcW w:w="168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A7DEF" w:rsidRPr="005A651E" w:rsidRDefault="005A7DEF" w:rsidP="005A7DEF">
            <w:pPr>
              <w:rPr>
                <w:rFonts w:cstheme="minorHAnsi"/>
                <w:color w:val="262626" w:themeColor="text1" w:themeTint="D9"/>
              </w:rPr>
            </w:pPr>
            <w:r w:rsidRPr="005A7DEF">
              <w:rPr>
                <w:rFonts w:cstheme="minorHAnsi"/>
                <w:color w:val="262626" w:themeColor="text1" w:themeTint="D9"/>
              </w:rPr>
              <w:t>Current policies and</w:t>
            </w:r>
            <w:r>
              <w:rPr>
                <w:rFonts w:cstheme="minorHAnsi"/>
                <w:color w:val="262626" w:themeColor="text1" w:themeTint="D9"/>
              </w:rPr>
              <w:t xml:space="preserve"> </w:t>
            </w:r>
            <w:r w:rsidRPr="005A7DEF">
              <w:rPr>
                <w:rFonts w:cstheme="minorHAnsi"/>
                <w:color w:val="262626" w:themeColor="text1" w:themeTint="D9"/>
              </w:rPr>
              <w:t>practices</w:t>
            </w:r>
          </w:p>
        </w:tc>
        <w:tc>
          <w:tcPr>
            <w:tcW w:w="552" w:type="pct"/>
          </w:tcPr>
          <w:p w:rsidR="005A7DEF" w:rsidRPr="005A651E" w:rsidRDefault="005A7DE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52" w:type="pct"/>
          </w:tcPr>
          <w:p w:rsidR="005A7DEF" w:rsidRPr="005A651E" w:rsidRDefault="005A7DE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52" w:type="pct"/>
          </w:tcPr>
          <w:p w:rsidR="005A7DEF" w:rsidRPr="005A651E" w:rsidRDefault="005A7DE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52" w:type="pct"/>
          </w:tcPr>
          <w:p w:rsidR="005A7DEF" w:rsidRPr="005A651E" w:rsidRDefault="005A7DE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52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A7DEF" w:rsidRPr="005A651E" w:rsidRDefault="005A7DE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51" w:type="pct"/>
            <w:gridSpan w:val="2"/>
          </w:tcPr>
          <w:p w:rsidR="005A7DEF" w:rsidRPr="005A651E" w:rsidRDefault="005A7DE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A7DEF" w:rsidRPr="001204C3" w:rsidTr="005A7DEF">
        <w:trPr>
          <w:trHeight w:val="90"/>
        </w:trPr>
        <w:tc>
          <w:tcPr>
            <w:tcW w:w="168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A7DEF" w:rsidRPr="005A651E" w:rsidRDefault="005A7DEF" w:rsidP="005A7DEF">
            <w:pPr>
              <w:rPr>
                <w:rFonts w:cstheme="minorHAnsi"/>
                <w:color w:val="262626" w:themeColor="text1" w:themeTint="D9"/>
              </w:rPr>
            </w:pPr>
            <w:r w:rsidRPr="005A7DEF">
              <w:rPr>
                <w:rFonts w:cstheme="minorHAnsi"/>
                <w:color w:val="262626" w:themeColor="text1" w:themeTint="D9"/>
              </w:rPr>
              <w:t>Compliance with</w:t>
            </w:r>
            <w:r>
              <w:rPr>
                <w:rFonts w:cstheme="minorHAnsi"/>
                <w:color w:val="262626" w:themeColor="text1" w:themeTint="D9"/>
              </w:rPr>
              <w:t xml:space="preserve"> </w:t>
            </w:r>
            <w:r w:rsidRPr="005A7DEF">
              <w:rPr>
                <w:rFonts w:cstheme="minorHAnsi"/>
                <w:color w:val="262626" w:themeColor="text1" w:themeTint="D9"/>
              </w:rPr>
              <w:t>updated policies and</w:t>
            </w:r>
            <w:r>
              <w:rPr>
                <w:rFonts w:cstheme="minorHAnsi"/>
                <w:color w:val="262626" w:themeColor="text1" w:themeTint="D9"/>
              </w:rPr>
              <w:t xml:space="preserve"> </w:t>
            </w:r>
            <w:r w:rsidRPr="005A7DEF">
              <w:rPr>
                <w:rFonts w:cstheme="minorHAnsi"/>
                <w:color w:val="262626" w:themeColor="text1" w:themeTint="D9"/>
              </w:rPr>
              <w:t>practices</w:t>
            </w:r>
          </w:p>
        </w:tc>
        <w:tc>
          <w:tcPr>
            <w:tcW w:w="552" w:type="pct"/>
          </w:tcPr>
          <w:p w:rsidR="005A7DEF" w:rsidRPr="005A651E" w:rsidRDefault="005A7DE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52" w:type="pct"/>
          </w:tcPr>
          <w:p w:rsidR="005A7DEF" w:rsidRPr="005A651E" w:rsidRDefault="005A7DE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52" w:type="pct"/>
          </w:tcPr>
          <w:p w:rsidR="005A7DEF" w:rsidRPr="005A651E" w:rsidRDefault="005A7DE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52" w:type="pct"/>
          </w:tcPr>
          <w:p w:rsidR="005A7DEF" w:rsidRPr="005A651E" w:rsidRDefault="005A7DE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52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A7DEF" w:rsidRPr="005A651E" w:rsidRDefault="005A7DE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51" w:type="pct"/>
            <w:gridSpan w:val="2"/>
          </w:tcPr>
          <w:p w:rsidR="005A7DEF" w:rsidRPr="005A651E" w:rsidRDefault="005A7DE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A7DEF" w:rsidRPr="001204C3" w:rsidTr="005A7DEF">
        <w:trPr>
          <w:trHeight w:val="90"/>
        </w:trPr>
        <w:tc>
          <w:tcPr>
            <w:tcW w:w="168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A7DEF" w:rsidRPr="005A651E" w:rsidRDefault="005A7DEF" w:rsidP="005A7DEF">
            <w:pPr>
              <w:rPr>
                <w:rFonts w:cstheme="minorHAnsi"/>
                <w:color w:val="262626" w:themeColor="text1" w:themeTint="D9"/>
              </w:rPr>
            </w:pPr>
            <w:r w:rsidRPr="005A7DEF">
              <w:rPr>
                <w:rFonts w:cstheme="minorHAnsi"/>
                <w:color w:val="262626" w:themeColor="text1" w:themeTint="D9"/>
              </w:rPr>
              <w:t>Methods of</w:t>
            </w:r>
            <w:r>
              <w:rPr>
                <w:rFonts w:cstheme="minorHAnsi"/>
                <w:color w:val="262626" w:themeColor="text1" w:themeTint="D9"/>
              </w:rPr>
              <w:t xml:space="preserve"> </w:t>
            </w:r>
            <w:r w:rsidRPr="005A7DEF">
              <w:rPr>
                <w:rFonts w:cstheme="minorHAnsi"/>
                <w:color w:val="262626" w:themeColor="text1" w:themeTint="D9"/>
              </w:rPr>
              <w:t>monitoring and</w:t>
            </w:r>
            <w:r>
              <w:rPr>
                <w:rFonts w:cstheme="minorHAnsi"/>
                <w:color w:val="262626" w:themeColor="text1" w:themeTint="D9"/>
              </w:rPr>
              <w:t xml:space="preserve"> </w:t>
            </w:r>
            <w:r w:rsidRPr="005A7DEF">
              <w:rPr>
                <w:rFonts w:cstheme="minorHAnsi"/>
                <w:color w:val="262626" w:themeColor="text1" w:themeTint="D9"/>
              </w:rPr>
              <w:t>maintenance</w:t>
            </w:r>
          </w:p>
        </w:tc>
        <w:tc>
          <w:tcPr>
            <w:tcW w:w="552" w:type="pct"/>
          </w:tcPr>
          <w:p w:rsidR="005A7DEF" w:rsidRPr="005A651E" w:rsidRDefault="005A7DE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52" w:type="pct"/>
          </w:tcPr>
          <w:p w:rsidR="005A7DEF" w:rsidRPr="005A651E" w:rsidRDefault="005A7DE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52" w:type="pct"/>
          </w:tcPr>
          <w:p w:rsidR="005A7DEF" w:rsidRPr="005A651E" w:rsidRDefault="005A7DE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52" w:type="pct"/>
          </w:tcPr>
          <w:p w:rsidR="005A7DEF" w:rsidRPr="005A651E" w:rsidRDefault="005A7DE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52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A7DEF" w:rsidRPr="005A651E" w:rsidRDefault="005A7DE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51" w:type="pct"/>
            <w:gridSpan w:val="2"/>
          </w:tcPr>
          <w:p w:rsidR="005A7DEF" w:rsidRPr="005A651E" w:rsidRDefault="005A7DE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5A7DEF" w:rsidRPr="001204C3" w:rsidTr="005A7DEF">
        <w:trPr>
          <w:trHeight w:val="90"/>
        </w:trPr>
        <w:tc>
          <w:tcPr>
            <w:tcW w:w="4137" w:type="pct"/>
            <w:gridSpan w:val="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5A7DEF" w:rsidRDefault="005A7DEF" w:rsidP="005A7DEF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gridSpan w:val="2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5A7DEF" w:rsidRPr="005A651E" w:rsidRDefault="005A7DEF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5" w:type="pct"/>
          </w:tcPr>
          <w:p w:rsidR="005A7DEF" w:rsidRPr="005A651E" w:rsidRDefault="005A7DE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5A7DEF" w:rsidRPr="001E0802" w:rsidRDefault="005A7DEF" w:rsidP="005A7DE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________________________________________________________________________________</w:t>
      </w:r>
    </w:p>
    <w:p w:rsidR="005A7DEF" w:rsidRDefault="005A7DEF" w:rsidP="005A7DE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____________________________________________________________________________________ </w:t>
      </w:r>
      <w:r w:rsidRPr="00B07B93">
        <w:rPr>
          <w:b/>
        </w:rPr>
        <w:t>Date:</w:t>
      </w:r>
      <w:r>
        <w:t xml:space="preserve"> ____________________</w:t>
      </w:r>
    </w:p>
    <w:p w:rsidR="005A7DEF" w:rsidRPr="001E0802" w:rsidRDefault="005A7DEF" w:rsidP="005A7DE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________________________________________________________________________</w:t>
      </w:r>
    </w:p>
    <w:p w:rsidR="005A7DEF" w:rsidRDefault="005A7DEF" w:rsidP="005A7DEF">
      <w:pPr>
        <w:spacing w:after="24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____________________________________________________________________________ </w:t>
      </w:r>
      <w:r w:rsidRPr="00B07B93">
        <w:rPr>
          <w:b/>
        </w:rPr>
        <w:t>Date:</w:t>
      </w:r>
      <w:r>
        <w:t xml:space="preserve"> ____________________</w:t>
      </w:r>
    </w:p>
    <w:p w:rsidR="005A7DEF" w:rsidRPr="001E0802" w:rsidRDefault="005A7DEF" w:rsidP="005A7DEF">
      <w:pPr>
        <w:spacing w:after="120"/>
        <w:rPr>
          <w:b/>
        </w:rPr>
      </w:pPr>
      <w:r>
        <w:rPr>
          <w:b/>
        </w:rPr>
        <w:t>Quality assured by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________________________________________________________________________</w:t>
      </w:r>
      <w:bookmarkStart w:id="0" w:name="_GoBack"/>
      <w:bookmarkEnd w:id="0"/>
    </w:p>
    <w:p w:rsidR="005A7DEF" w:rsidRDefault="005A7DEF" w:rsidP="005A7DEF">
      <w:pPr>
        <w:spacing w:after="240"/>
      </w:pPr>
      <w:r>
        <w:rPr>
          <w:b/>
        </w:rPr>
        <w:t>Quality assured by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____________________________________________________________________________ </w:t>
      </w:r>
      <w:r w:rsidRPr="00B07B93">
        <w:rPr>
          <w:b/>
        </w:rPr>
        <w:t>Date:</w:t>
      </w:r>
      <w:r>
        <w:t xml:space="preserve"> ____________________</w:t>
      </w:r>
    </w:p>
    <w:p w:rsidR="005462F9" w:rsidRPr="00443B3E" w:rsidRDefault="005462F9" w:rsidP="005462F9">
      <w:pPr>
        <w:rPr>
          <w:rFonts w:cstheme="minorHAnsi"/>
          <w:b/>
        </w:rPr>
      </w:pPr>
      <w:r w:rsidRPr="00443B3E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647"/>
        <w:gridCol w:w="1914"/>
        <w:gridCol w:w="6260"/>
        <w:gridCol w:w="5567"/>
      </w:tblGrid>
      <w:tr w:rsidR="005462F9" w:rsidRPr="00443B3E" w:rsidTr="00B941A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462F9" w:rsidRPr="00443B3E" w:rsidRDefault="005462F9" w:rsidP="00B941A1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462F9" w:rsidRPr="00443B3E" w:rsidRDefault="005462F9" w:rsidP="00B941A1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462F9" w:rsidRPr="00443B3E" w:rsidRDefault="005462F9" w:rsidP="00B941A1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5462F9" w:rsidRPr="00443B3E" w:rsidRDefault="005462F9" w:rsidP="00B941A1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5462F9" w:rsidRPr="00443B3E" w:rsidTr="00B941A1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462F9" w:rsidRPr="00443B3E" w:rsidRDefault="005462F9" w:rsidP="00B941A1">
            <w:pPr>
              <w:spacing w:before="60" w:after="60"/>
              <w:rPr>
                <w:rFonts w:cstheme="minorHAnsi"/>
              </w:rPr>
            </w:pPr>
            <w:r w:rsidRPr="00443B3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462F9" w:rsidRPr="00443B3E" w:rsidRDefault="005462F9" w:rsidP="00B941A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05/03/2020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462F9" w:rsidRPr="00443B3E" w:rsidRDefault="005462F9" w:rsidP="00B941A1">
            <w:pPr>
              <w:spacing w:before="60" w:after="60"/>
              <w:rPr>
                <w:rFonts w:cstheme="minorHAnsi"/>
              </w:rPr>
            </w:pPr>
            <w:r w:rsidRPr="00443B3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462F9" w:rsidRPr="00443B3E" w:rsidRDefault="005462F9" w:rsidP="00B941A1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Product and Regulation Manager</w:t>
            </w:r>
          </w:p>
        </w:tc>
      </w:tr>
    </w:tbl>
    <w:p w:rsidR="005462F9" w:rsidRPr="001204C3" w:rsidRDefault="005462F9" w:rsidP="005462F9"/>
    <w:sectPr w:rsidR="005462F9" w:rsidRPr="001204C3" w:rsidSect="005A7DEF">
      <w:footerReference w:type="default" r:id="rId9"/>
      <w:pgSz w:w="16838" w:h="11906" w:orient="landscape"/>
      <w:pgMar w:top="720" w:right="720" w:bottom="720" w:left="72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9F2" w:rsidRDefault="00DD49F2" w:rsidP="00735D34">
      <w:r>
        <w:separator/>
      </w:r>
    </w:p>
  </w:endnote>
  <w:endnote w:type="continuationSeparator" w:id="0">
    <w:p w:rsidR="00DD49F2" w:rsidRDefault="00DD49F2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DD49F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 w:rsidRPr="00DD49F2">
              <w:rPr>
                <w:rFonts w:cstheme="minorHAnsi"/>
              </w:rPr>
              <w:t>iUCO70</w:t>
            </w:r>
            <w:proofErr w:type="gramEnd"/>
            <w:r w:rsidR="00E86CBB" w:rsidRPr="001E0802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>
              <w:rPr>
                <w:szCs w:val="18"/>
              </w:rPr>
              <w:t>1.0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5A7DEF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5A7DEF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9F2" w:rsidRDefault="00DD49F2" w:rsidP="00735D34">
      <w:r>
        <w:separator/>
      </w:r>
    </w:p>
  </w:footnote>
  <w:footnote w:type="continuationSeparator" w:id="0">
    <w:p w:rsidR="00DD49F2" w:rsidRDefault="00DD49F2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kFAL/Rxa0tAAAA"/>
  </w:docVars>
  <w:rsids>
    <w:rsidRoot w:val="00DD49F2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462F9"/>
    <w:rsid w:val="00557B36"/>
    <w:rsid w:val="00560C28"/>
    <w:rsid w:val="00586BFF"/>
    <w:rsid w:val="005A39CB"/>
    <w:rsid w:val="005A651E"/>
    <w:rsid w:val="005A7DEF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DD49F2"/>
    <w:rsid w:val="00E102F0"/>
    <w:rsid w:val="00E22811"/>
    <w:rsid w:val="00E30E9A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704C3F6-84EA-4B0D-9307-E9B943996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B35C1B-A8A9-49E6-8205-55AEE0DA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Assessment Form_v1</Template>
  <TotalTime>8</TotalTime>
  <Pages>2</Pages>
  <Words>275</Words>
  <Characters>1650</Characters>
  <Application>Microsoft Office Word</Application>
  <DocSecurity>0</DocSecurity>
  <Lines>137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Tom Hynd</cp:lastModifiedBy>
  <cp:revision>3</cp:revision>
  <cp:lastPrinted>2018-03-13T11:43:00Z</cp:lastPrinted>
  <dcterms:created xsi:type="dcterms:W3CDTF">2020-03-05T14:26:00Z</dcterms:created>
  <dcterms:modified xsi:type="dcterms:W3CDTF">2020-03-05T14:36:00Z</dcterms:modified>
</cp:coreProperties>
</file>