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4BCB2" w14:textId="77777777"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7DBDF" w14:textId="77777777" w:rsidR="0004321B" w:rsidRDefault="00557628" w:rsidP="00DC3C93">
      <w:pPr>
        <w:pStyle w:val="Title"/>
        <w:spacing w:after="200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77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4"/>
        <w:gridCol w:w="2626"/>
        <w:gridCol w:w="1196"/>
        <w:gridCol w:w="508"/>
        <w:gridCol w:w="566"/>
        <w:gridCol w:w="566"/>
        <w:gridCol w:w="566"/>
        <w:gridCol w:w="622"/>
        <w:gridCol w:w="494"/>
        <w:gridCol w:w="494"/>
        <w:gridCol w:w="494"/>
        <w:gridCol w:w="494"/>
        <w:gridCol w:w="494"/>
        <w:gridCol w:w="494"/>
        <w:gridCol w:w="494"/>
        <w:gridCol w:w="494"/>
        <w:gridCol w:w="494"/>
        <w:gridCol w:w="2580"/>
      </w:tblGrid>
      <w:tr w:rsidR="0004321B" w:rsidRPr="005E3E6D" w14:paraId="4362C57E" w14:textId="77777777" w:rsidTr="00480828">
        <w:trPr>
          <w:cantSplit/>
          <w:trHeight w:val="267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D6AC05F" w14:textId="7D75C0D5" w:rsidR="0004321B" w:rsidRDefault="0004321B" w:rsidP="0048082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iUSP15</w:t>
            </w:r>
            <w:r w:rsidR="00EB5E93">
              <w:rPr>
                <w:rFonts w:asciiTheme="minorHAnsi" w:hAnsiTheme="minorHAnsi" w:cstheme="minorHAnsi"/>
                <w:b/>
                <w:sz w:val="24"/>
              </w:rPr>
              <w:t>6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="00EB5E93">
              <w:rPr>
                <w:rFonts w:asciiTheme="minorHAnsi" w:hAnsiTheme="minorHAnsi" w:cstheme="minorHAnsi"/>
                <w:b/>
                <w:sz w:val="24"/>
              </w:rPr>
              <w:t>Instructing studio cycling sessions</w:t>
            </w:r>
          </w:p>
        </w:tc>
      </w:tr>
      <w:tr w:rsidR="0004321B" w:rsidRPr="005E3E6D" w14:paraId="55E9A517" w14:textId="77777777" w:rsidTr="00480828">
        <w:trPr>
          <w:cantSplit/>
          <w:trHeight w:val="2231"/>
        </w:trPr>
        <w:tc>
          <w:tcPr>
            <w:tcW w:w="1486" w:type="pct"/>
            <w:gridSpan w:val="3"/>
            <w:tcBorders>
              <w:right w:val="single" w:sz="2" w:space="0" w:color="auto"/>
            </w:tcBorders>
            <w:vAlign w:val="center"/>
          </w:tcPr>
          <w:p w14:paraId="3F3F4977" w14:textId="77777777" w:rsidR="0004321B" w:rsidRPr="005E3E6D" w:rsidRDefault="0004321B" w:rsidP="0004321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14:paraId="79F23A23" w14:textId="77777777" w:rsidR="0004321B" w:rsidRPr="005E3E6D" w:rsidRDefault="0004321B" w:rsidP="0004321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14:paraId="5CAD3DBC" w14:textId="77777777" w:rsidR="0004321B" w:rsidRPr="005E3E6D" w:rsidRDefault="0004321B" w:rsidP="0004321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14:paraId="7D263A39" w14:textId="77777777" w:rsidR="0004321B" w:rsidRPr="005E3E6D" w:rsidRDefault="0004321B" w:rsidP="0004321B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3E94903F" w14:textId="77777777" w:rsidR="0004321B" w:rsidRPr="00024563" w:rsidRDefault="0004321B" w:rsidP="00480828">
            <w:pPr>
              <w:spacing w:before="60" w:line="72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</w:tcPr>
          <w:p w14:paraId="646E9E52" w14:textId="77777777" w:rsidR="0004321B" w:rsidRPr="00024563" w:rsidRDefault="0004321B" w:rsidP="00480828">
            <w:pPr>
              <w:spacing w:before="80" w:line="720" w:lineRule="auto"/>
              <w:rPr>
                <w:rFonts w:asciiTheme="minorHAnsi" w:hAnsiTheme="minorHAnsi" w:cstheme="minorHAnsi"/>
              </w:rPr>
            </w:pPr>
            <w:r w:rsidRPr="00BC7CAE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14:paraId="02BC9D0A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 w:rsidRPr="00264896">
              <w:rPr>
                <w:rFonts w:asciiTheme="minorHAnsi" w:hAnsiTheme="minorHAnsi" w:cstheme="minorHAnsi"/>
              </w:rPr>
              <w:t>Professional conduct</w:t>
            </w:r>
          </w:p>
        </w:tc>
        <w:tc>
          <w:tcPr>
            <w:tcW w:w="202" w:type="pct"/>
            <w:tcBorders>
              <w:left w:val="single" w:sz="2" w:space="0" w:color="auto"/>
              <w:right w:val="single" w:sz="4" w:space="0" w:color="auto"/>
            </w:tcBorders>
            <w:textDirection w:val="btLr"/>
            <w:vAlign w:val="center"/>
          </w:tcPr>
          <w:p w14:paraId="18E135A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  <w:r w:rsidRPr="00152627"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textDirection w:val="btLr"/>
            <w:vAlign w:val="center"/>
          </w:tcPr>
          <w:p w14:paraId="12D49AF9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152627">
              <w:rPr>
                <w:rFonts w:asciiTheme="minorHAnsi" w:hAnsiTheme="minorHAnsi" w:cstheme="minorHAnsi"/>
              </w:rPr>
              <w:t>nduction</w:t>
            </w:r>
          </w:p>
        </w:tc>
        <w:tc>
          <w:tcPr>
            <w:tcW w:w="176" w:type="pct"/>
            <w:textDirection w:val="btLr"/>
            <w:vAlign w:val="center"/>
          </w:tcPr>
          <w:p w14:paraId="0149EF45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Pulse checks</w:t>
            </w:r>
          </w:p>
        </w:tc>
        <w:tc>
          <w:tcPr>
            <w:tcW w:w="176" w:type="pct"/>
            <w:textDirection w:val="btLr"/>
            <w:vAlign w:val="center"/>
          </w:tcPr>
          <w:p w14:paraId="0C6CCF02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Warm -up</w:t>
            </w:r>
          </w:p>
        </w:tc>
        <w:tc>
          <w:tcPr>
            <w:tcW w:w="176" w:type="pct"/>
            <w:textDirection w:val="btLr"/>
            <w:vAlign w:val="center"/>
          </w:tcPr>
          <w:p w14:paraId="454E4842" w14:textId="77777777" w:rsidR="0004321B" w:rsidRPr="00BC7CAE" w:rsidRDefault="0004321B" w:rsidP="00480828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Cool down</w:t>
            </w:r>
          </w:p>
        </w:tc>
        <w:tc>
          <w:tcPr>
            <w:tcW w:w="176" w:type="pct"/>
            <w:textDirection w:val="btLr"/>
            <w:vAlign w:val="center"/>
          </w:tcPr>
          <w:p w14:paraId="6736EAB9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Stretches</w:t>
            </w:r>
          </w:p>
        </w:tc>
        <w:tc>
          <w:tcPr>
            <w:tcW w:w="176" w:type="pct"/>
            <w:textDirection w:val="btLr"/>
            <w:vAlign w:val="center"/>
          </w:tcPr>
          <w:p w14:paraId="40D79C2A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 w:rsidRPr="00152627">
              <w:rPr>
                <w:rFonts w:asciiTheme="minorHAnsi" w:hAnsiTheme="minorHAnsi" w:cstheme="minorHAnsi"/>
              </w:rPr>
              <w:t>Components</w:t>
            </w:r>
          </w:p>
        </w:tc>
        <w:tc>
          <w:tcPr>
            <w:tcW w:w="176" w:type="pct"/>
            <w:textDirection w:val="btLr"/>
          </w:tcPr>
          <w:p w14:paraId="2A8ED2BF" w14:textId="77777777" w:rsidR="0004321B" w:rsidRDefault="0004321B" w:rsidP="00480828">
            <w:pPr>
              <w:rPr>
                <w:rFonts w:asciiTheme="minorHAnsi" w:hAnsiTheme="minorHAnsi" w:cstheme="minorHAnsi"/>
              </w:rPr>
            </w:pPr>
            <w:r w:rsidRPr="00264896">
              <w:rPr>
                <w:rFonts w:asciiTheme="minorHAnsi" w:hAnsiTheme="minorHAnsi" w:cstheme="minorHAnsi"/>
              </w:rPr>
              <w:t>Programme outcome</w:t>
            </w:r>
          </w:p>
        </w:tc>
        <w:tc>
          <w:tcPr>
            <w:tcW w:w="176" w:type="pct"/>
            <w:textDirection w:val="btLr"/>
            <w:vAlign w:val="center"/>
          </w:tcPr>
          <w:p w14:paraId="4437BAE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Oral q</w:t>
            </w:r>
            <w:r w:rsidRPr="00152627">
              <w:rPr>
                <w:rFonts w:asciiTheme="minorHAnsi" w:hAnsiTheme="minorHAnsi" w:cstheme="minorHAnsi"/>
              </w:rPr>
              <w:t>uestions</w:t>
            </w:r>
          </w:p>
        </w:tc>
        <w:tc>
          <w:tcPr>
            <w:tcW w:w="17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14:paraId="290A481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76" w:type="pct"/>
            <w:tcBorders>
              <w:left w:val="single" w:sz="12" w:space="0" w:color="auto"/>
            </w:tcBorders>
            <w:textDirection w:val="btLr"/>
            <w:vAlign w:val="center"/>
          </w:tcPr>
          <w:p w14:paraId="0A7CBD8E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20" w:type="pct"/>
            <w:vAlign w:val="center"/>
          </w:tcPr>
          <w:p w14:paraId="6E809539" w14:textId="77777777" w:rsidR="0004321B" w:rsidRPr="00024563" w:rsidRDefault="0004321B" w:rsidP="00480828">
            <w:pPr>
              <w:rPr>
                <w:rFonts w:asciiTheme="minorHAnsi" w:hAnsiTheme="minorHAnsi" w:cstheme="minorHAnsi"/>
              </w:rPr>
            </w:pPr>
          </w:p>
        </w:tc>
      </w:tr>
      <w:tr w:rsidR="0004321B" w:rsidRPr="005E3E6D" w14:paraId="6FB7E453" w14:textId="77777777" w:rsidTr="00480828">
        <w:tc>
          <w:tcPr>
            <w:tcW w:w="1059" w:type="pct"/>
            <w:gridSpan w:val="2"/>
            <w:shd w:val="clear" w:color="auto" w:fill="F2F2F2" w:themeFill="background1" w:themeFillShade="F2"/>
            <w:vAlign w:val="center"/>
          </w:tcPr>
          <w:p w14:paraId="7F6F4715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27" w:type="pct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B06E7C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F61CDA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6BD9829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28322E2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02" w:type="pct"/>
            <w:tcBorders>
              <w:left w:val="single" w:sz="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DDF53F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2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162DC2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6E623F9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05FEDFA7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1DD6B521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50EF73F3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0D401DA1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6FBD4FA0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6" w:type="pct"/>
            <w:shd w:val="clear" w:color="auto" w:fill="F2F2F2" w:themeFill="background1" w:themeFillShade="F2"/>
            <w:vAlign w:val="center"/>
          </w:tcPr>
          <w:p w14:paraId="4CA4986C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784545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7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E064055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20" w:type="pct"/>
            <w:shd w:val="clear" w:color="auto" w:fill="F2F2F2" w:themeFill="background1" w:themeFillShade="F2"/>
            <w:vAlign w:val="center"/>
          </w:tcPr>
          <w:p w14:paraId="30DED5AC" w14:textId="77777777" w:rsidR="0004321B" w:rsidRPr="005E3E6D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4321B" w:rsidRPr="005E3E6D" w14:paraId="495A8367" w14:textId="77777777" w:rsidTr="00480828">
        <w:tc>
          <w:tcPr>
            <w:tcW w:w="123" w:type="pct"/>
          </w:tcPr>
          <w:p w14:paraId="7CBF30DF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4DC2CA6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44DCBBB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3197E6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413B82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38C452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1745974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63C840E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146F934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1772A43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241301D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083A548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0C8593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61144F7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6339DEC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E23470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A68211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37C9875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5E4EFC70" w14:textId="77777777" w:rsidTr="00480828">
        <w:tc>
          <w:tcPr>
            <w:tcW w:w="123" w:type="pct"/>
          </w:tcPr>
          <w:p w14:paraId="306FDBFD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4E573D0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3CCC6E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1F8515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E54FE8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DB6247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7FA0C5E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55D4703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51E1538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4C4E5DA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756C847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5F21F80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3534427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30E68BA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7873C0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A1706F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2073794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08FFF46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77C58B42" w14:textId="77777777" w:rsidTr="00480828">
        <w:tc>
          <w:tcPr>
            <w:tcW w:w="123" w:type="pct"/>
          </w:tcPr>
          <w:p w14:paraId="17372E4E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3AF8231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5C67823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9FAABA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709715C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F2C634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14E9030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4A2680A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422287B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41BC894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78EAA1C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5C4C882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7F1164E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5958554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2CCD0FC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1E28CC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B40499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6C54441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15AE5087" w14:textId="77777777" w:rsidTr="00480828">
        <w:tc>
          <w:tcPr>
            <w:tcW w:w="123" w:type="pct"/>
          </w:tcPr>
          <w:p w14:paraId="707C5FE1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6E77332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DF20EB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7A2C9C6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1C795F0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7740801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007FC52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40BC5E3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15780C8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3986399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6D5D254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296D296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5BDA4F3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611E32B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E8D989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9238C1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3C2CAF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42F03F0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7473579C" w14:textId="77777777" w:rsidTr="00480828">
        <w:tc>
          <w:tcPr>
            <w:tcW w:w="123" w:type="pct"/>
          </w:tcPr>
          <w:p w14:paraId="5B53F6E0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3F32D32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1BDC637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70E0278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258CCA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3AF99C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02AA435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58E69D0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2223CEE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52C5097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6C0A32F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5E5201C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0B1BE7D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8992EA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7A0259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5D013E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A97BE1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5A651F6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0724C604" w14:textId="77777777" w:rsidTr="00480828">
        <w:tc>
          <w:tcPr>
            <w:tcW w:w="123" w:type="pct"/>
          </w:tcPr>
          <w:p w14:paraId="07F4F2A9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5B0E01F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436DCF3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6B29E0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D65962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D3F7DE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37CD4E3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5A3DC12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0E290CE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57E1CCA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0C759D8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172922F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202FAFF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607EFDE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02DEAEC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33E4D74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6D245CD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270BB4D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2247C9B3" w14:textId="77777777" w:rsidTr="00480828">
        <w:tc>
          <w:tcPr>
            <w:tcW w:w="123" w:type="pct"/>
          </w:tcPr>
          <w:p w14:paraId="28CD463F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660C9A9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C93FD3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2466A0D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103635B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AB7C23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46A280D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6334745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6E5F2F9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54B106A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2659E07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6104B88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0D27EC9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FABEC4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194BCC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21A2B3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10F843B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1F4B2E9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2AD225E0" w14:textId="77777777" w:rsidTr="00480828">
        <w:tc>
          <w:tcPr>
            <w:tcW w:w="123" w:type="pct"/>
          </w:tcPr>
          <w:p w14:paraId="3711A641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3B23D75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909FD2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3F40958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2BB470B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4456250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37D76EF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5EC9938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762DCE6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5653306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5074150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1057062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75930B5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2527AD6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E3502B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2B70C3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535B6D4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757BD61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10D1A4DD" w14:textId="77777777" w:rsidTr="00480828">
        <w:tc>
          <w:tcPr>
            <w:tcW w:w="123" w:type="pct"/>
          </w:tcPr>
          <w:p w14:paraId="5B03C848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3B275E0E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7050082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49552AB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355709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5FCD728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67B0644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750529C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6220938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16C892F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27BAB6F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10911A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13F6B57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7A9C7DD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60951C6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36FF10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87EE10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068AAB1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243A2755" w14:textId="77777777" w:rsidTr="00480828">
        <w:tc>
          <w:tcPr>
            <w:tcW w:w="123" w:type="pct"/>
          </w:tcPr>
          <w:p w14:paraId="55AE6529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1E6BBC8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262D1AD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2B6C0EC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B801CF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2CE3474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2632673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76AE0BC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0E05F17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150D099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3034E76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789D36B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2484F4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6B1690D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BBF627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83171D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BE8C2D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2B883A8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45D0C5BA" w14:textId="77777777" w:rsidTr="00480828">
        <w:tc>
          <w:tcPr>
            <w:tcW w:w="123" w:type="pct"/>
          </w:tcPr>
          <w:p w14:paraId="6603BCFF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387669A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31C06F3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3E78076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1DC17DA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22FEF53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2A13297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3C2B4B5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63F64BE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7AC9D99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2CAC7FE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70B4381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CD9469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4674EBB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0E847AF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0B6D3BC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789A2A8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4D5EB84A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3D547B52" w14:textId="77777777" w:rsidTr="00480828">
        <w:tc>
          <w:tcPr>
            <w:tcW w:w="123" w:type="pct"/>
          </w:tcPr>
          <w:p w14:paraId="753E380D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6EF92F8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8A0272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30BD5E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581A79C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ABEA63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4EFBDE3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2F894B23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41143F0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40C3BE8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3071DF1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1B896F1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0276D1F8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2361D510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B37829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B9A633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0CDC952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055231FD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4321B" w:rsidRPr="005E3E6D" w14:paraId="64A33349" w14:textId="77777777" w:rsidTr="00480828">
        <w:trPr>
          <w:trHeight w:val="263"/>
        </w:trPr>
        <w:tc>
          <w:tcPr>
            <w:tcW w:w="123" w:type="pct"/>
          </w:tcPr>
          <w:p w14:paraId="6D0BCC68" w14:textId="77777777" w:rsidR="0004321B" w:rsidRPr="00024563" w:rsidRDefault="0004321B" w:rsidP="00480828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14:paraId="78ADA6E4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27" w:type="pct"/>
            <w:tcBorders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38E8756F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48EDFFD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6D7D814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14:paraId="02D538E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2" w:type="pct"/>
            <w:tcBorders>
              <w:left w:val="single" w:sz="2" w:space="0" w:color="auto"/>
            </w:tcBorders>
          </w:tcPr>
          <w:p w14:paraId="48F544C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2" w:type="pct"/>
          </w:tcPr>
          <w:p w14:paraId="045D0D26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00CE166B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7D3EAF67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Mar>
              <w:top w:w="57" w:type="dxa"/>
              <w:bottom w:w="57" w:type="dxa"/>
            </w:tcMar>
          </w:tcPr>
          <w:p w14:paraId="68DC0CE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5CE73941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2D8C55D2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</w:tcPr>
          <w:p w14:paraId="7BC51FA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545BEC49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6584835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14:paraId="27B04E45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0" w:type="pct"/>
            <w:tcMar>
              <w:top w:w="57" w:type="dxa"/>
              <w:bottom w:w="57" w:type="dxa"/>
            </w:tcMar>
          </w:tcPr>
          <w:p w14:paraId="31B76B7C" w14:textId="77777777" w:rsidR="0004321B" w:rsidRPr="005E3E6D" w:rsidRDefault="0004321B" w:rsidP="00480828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63F35D0C" w14:textId="77777777" w:rsidR="0004321B" w:rsidRDefault="0004321B" w:rsidP="00BB3DE8">
      <w:pPr>
        <w:rPr>
          <w:b/>
        </w:rPr>
      </w:pPr>
    </w:p>
    <w:p w14:paraId="0A4573EC" w14:textId="77777777" w:rsidR="00BB3DE8" w:rsidRPr="004A608D" w:rsidRDefault="00BB3DE8" w:rsidP="00BB3DE8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BB3DE8" w:rsidRPr="004A608D" w14:paraId="3621D253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7CE10E" w14:textId="77777777" w:rsidR="00BB3DE8" w:rsidRPr="004A608D" w:rsidRDefault="00BB3DE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2D29207" w14:textId="77777777" w:rsidR="00BB3DE8" w:rsidRPr="004A608D" w:rsidRDefault="00BB3DE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338FC5F" w14:textId="77777777" w:rsidR="00BB3DE8" w:rsidRPr="004A608D" w:rsidRDefault="00BB3DE8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C369C94" w14:textId="77777777" w:rsidR="00BB3DE8" w:rsidRPr="004A608D" w:rsidRDefault="00BB3DE8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B3DE8" w:rsidRPr="004A608D" w14:paraId="1C963725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8E9DF5" w14:textId="77777777" w:rsidR="00BB3DE8" w:rsidRPr="004A608D" w:rsidRDefault="0004321B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C4E97BE" w14:textId="77777777" w:rsidR="00BB3DE8" w:rsidRPr="004A608D" w:rsidRDefault="0004321B" w:rsidP="002F61D0">
            <w:pPr>
              <w:spacing w:before="60" w:after="60"/>
            </w:pPr>
            <w:r>
              <w:t>11/02/2020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2048C3" w14:textId="77777777" w:rsidR="00BB3DE8" w:rsidRPr="004A608D" w:rsidRDefault="0004321B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943A87" w14:textId="77777777" w:rsidR="00BB3DE8" w:rsidRPr="004A608D" w:rsidRDefault="0004321B" w:rsidP="002F61D0">
            <w:pPr>
              <w:spacing w:before="60" w:after="60"/>
            </w:pPr>
            <w:r>
              <w:t>Assessment Administrator</w:t>
            </w:r>
          </w:p>
        </w:tc>
      </w:tr>
      <w:tr w:rsidR="00BB3DE8" w:rsidRPr="004A608D" w14:paraId="4736A2EE" w14:textId="77777777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9CE41B6" w14:textId="77777777" w:rsidR="00BB3DE8" w:rsidRPr="004A608D" w:rsidRDefault="00BB3DE8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8BBB099" w14:textId="77777777" w:rsidR="00BB3DE8" w:rsidRPr="004A608D" w:rsidRDefault="00BB3DE8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3728A04" w14:textId="77777777" w:rsidR="00BB3DE8" w:rsidRPr="004A608D" w:rsidRDefault="00BB3DE8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258A46" w14:textId="77777777" w:rsidR="00BB3DE8" w:rsidRPr="004A608D" w:rsidRDefault="00BB3DE8" w:rsidP="002F61D0">
            <w:pPr>
              <w:spacing w:before="60" w:after="60"/>
            </w:pPr>
          </w:p>
        </w:tc>
      </w:tr>
    </w:tbl>
    <w:p w14:paraId="161555E9" w14:textId="77777777" w:rsidR="00BB3DE8" w:rsidRPr="00DA5BE3" w:rsidRDefault="00BB3DE8" w:rsidP="00BB3DE8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14:paraId="4B8D9021" w14:textId="77777777" w:rsidR="00BB3DE8" w:rsidRDefault="00BB3DE8" w:rsidP="00BB3DE8">
      <w:pPr>
        <w:pStyle w:val="indentedbullet"/>
        <w:rPr>
          <w:rFonts w:cs="Calibri"/>
        </w:rPr>
      </w:pPr>
    </w:p>
    <w:p w14:paraId="10DF1C94" w14:textId="77777777"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D8539" w14:textId="77777777" w:rsidR="00555B08" w:rsidRDefault="00555B08">
      <w:r>
        <w:separator/>
      </w:r>
    </w:p>
  </w:endnote>
  <w:endnote w:type="continuationSeparator" w:id="0">
    <w:p w14:paraId="7ABB197C" w14:textId="77777777" w:rsidR="00555B08" w:rsidRDefault="00555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554BF" w14:textId="77777777"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14:paraId="3980E147" w14:textId="77777777"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CE833" w14:textId="77777777" w:rsidR="00D431C3" w:rsidRDefault="00264896" w:rsidP="00FE41F0">
    <w:pPr>
      <w:pStyle w:val="Footer"/>
      <w:rPr>
        <w:rFonts w:cs="Calibri"/>
        <w:bCs/>
        <w:szCs w:val="16"/>
      </w:rPr>
    </w:pPr>
    <w:r w:rsidRPr="00264896">
      <w:rPr>
        <w:rFonts w:cs="Calibri"/>
        <w:szCs w:val="16"/>
        <w:lang w:val="en-US"/>
      </w:rPr>
      <w:t>iUSP156</w:t>
    </w:r>
    <w:r w:rsidR="00024563" w:rsidRPr="00DC3C93">
      <w:rPr>
        <w:rFonts w:cs="Calibri"/>
        <w:szCs w:val="16"/>
        <w:lang w:val="en-US"/>
      </w:rPr>
      <w:t xml:space="preserve"> </w:t>
    </w:r>
    <w:proofErr w:type="gramStart"/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04321B">
      <w:rPr>
        <w:rFonts w:cs="Calibri"/>
        <w:szCs w:val="16"/>
        <w:lang w:val="en-US"/>
      </w:rPr>
      <w:t>examination</w:t>
    </w:r>
    <w:proofErr w:type="gramEnd"/>
    <w:r w:rsidR="0004321B">
      <w:rPr>
        <w:rFonts w:cs="Calibri"/>
        <w:szCs w:val="16"/>
        <w:lang w:val="en-US"/>
      </w:rPr>
      <w:t xml:space="preserve"> assessment 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04321B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4321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4321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14:paraId="5C24A21A" w14:textId="77777777"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5C7CC" w14:textId="77777777" w:rsidR="00555B08" w:rsidRDefault="00555B08">
      <w:r>
        <w:separator/>
      </w:r>
    </w:p>
  </w:footnote>
  <w:footnote w:type="continuationSeparator" w:id="0">
    <w:p w14:paraId="7292D95F" w14:textId="77777777" w:rsidR="00555B08" w:rsidRDefault="00555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3A720" w14:textId="77777777" w:rsidR="00D431C3" w:rsidRDefault="00555B08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1026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97F99" w14:textId="77777777" w:rsidR="00D431C3" w:rsidRDefault="00555B08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049919">
    <w:abstractNumId w:val="25"/>
  </w:num>
  <w:num w:numId="2" w16cid:durableId="334771465">
    <w:abstractNumId w:val="3"/>
  </w:num>
  <w:num w:numId="3" w16cid:durableId="470556432">
    <w:abstractNumId w:val="17"/>
  </w:num>
  <w:num w:numId="4" w16cid:durableId="866336742">
    <w:abstractNumId w:val="0"/>
  </w:num>
  <w:num w:numId="5" w16cid:durableId="1527333942">
    <w:abstractNumId w:val="1"/>
  </w:num>
  <w:num w:numId="6" w16cid:durableId="188614271">
    <w:abstractNumId w:val="9"/>
  </w:num>
  <w:num w:numId="7" w16cid:durableId="1791390804">
    <w:abstractNumId w:val="11"/>
  </w:num>
  <w:num w:numId="8" w16cid:durableId="202669286">
    <w:abstractNumId w:val="18"/>
  </w:num>
  <w:num w:numId="9" w16cid:durableId="957570248">
    <w:abstractNumId w:val="2"/>
  </w:num>
  <w:num w:numId="10" w16cid:durableId="799684655">
    <w:abstractNumId w:val="10"/>
  </w:num>
  <w:num w:numId="11" w16cid:durableId="591663817">
    <w:abstractNumId w:val="22"/>
  </w:num>
  <w:num w:numId="12" w16cid:durableId="525867451">
    <w:abstractNumId w:val="12"/>
  </w:num>
  <w:num w:numId="13" w16cid:durableId="646478772">
    <w:abstractNumId w:val="16"/>
  </w:num>
  <w:num w:numId="14" w16cid:durableId="1549995436">
    <w:abstractNumId w:val="4"/>
  </w:num>
  <w:num w:numId="15" w16cid:durableId="1928424267">
    <w:abstractNumId w:val="6"/>
  </w:num>
  <w:num w:numId="16" w16cid:durableId="1410693713">
    <w:abstractNumId w:val="19"/>
  </w:num>
  <w:num w:numId="17" w16cid:durableId="368579246">
    <w:abstractNumId w:val="26"/>
  </w:num>
  <w:num w:numId="18" w16cid:durableId="76555891">
    <w:abstractNumId w:val="5"/>
  </w:num>
  <w:num w:numId="19" w16cid:durableId="1390033766">
    <w:abstractNumId w:val="23"/>
  </w:num>
  <w:num w:numId="20" w16cid:durableId="1284728870">
    <w:abstractNumId w:val="24"/>
  </w:num>
  <w:num w:numId="21" w16cid:durableId="206576442">
    <w:abstractNumId w:val="15"/>
  </w:num>
  <w:num w:numId="22" w16cid:durableId="1363701438">
    <w:abstractNumId w:val="7"/>
  </w:num>
  <w:num w:numId="23" w16cid:durableId="1427380058">
    <w:abstractNumId w:val="14"/>
  </w:num>
  <w:num w:numId="24" w16cid:durableId="1285959624">
    <w:abstractNumId w:val="20"/>
  </w:num>
  <w:num w:numId="25" w16cid:durableId="1446731005">
    <w:abstractNumId w:val="8"/>
  </w:num>
  <w:num w:numId="26" w16cid:durableId="1651711855">
    <w:abstractNumId w:val="21"/>
  </w:num>
  <w:num w:numId="27" w16cid:durableId="166377796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264896"/>
    <w:rsid w:val="000059D3"/>
    <w:rsid w:val="00006B3D"/>
    <w:rsid w:val="00012705"/>
    <w:rsid w:val="0001300F"/>
    <w:rsid w:val="00014A07"/>
    <w:rsid w:val="00024563"/>
    <w:rsid w:val="00024843"/>
    <w:rsid w:val="00026685"/>
    <w:rsid w:val="0004321B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A4110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4896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5B08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3DE8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46675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5E93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317CAB"/>
  <w15:chartTrackingRefBased/>
  <w15:docId w15:val="{43CA80AA-FFAF-405C-8815-A3B839CF2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BB3DE8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BB3DE8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B2208-8D4F-4C1C-AC90-4377E5D4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2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2</cp:revision>
  <cp:lastPrinted>2018-05-31T07:14:00Z</cp:lastPrinted>
  <dcterms:created xsi:type="dcterms:W3CDTF">2026-04-14T10:35:00Z</dcterms:created>
  <dcterms:modified xsi:type="dcterms:W3CDTF">2026-04-14T10:35:00Z</dcterms:modified>
</cp:coreProperties>
</file>